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1080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0"/>
        <w:gridCol w:w="4140"/>
      </w:tblGrid>
      <w:tr w:rsidR="004E7ED7" w:rsidRPr="00A50BE4" w14:paraId="59E99130" w14:textId="77777777" w:rsidTr="008E177C">
        <w:trPr>
          <w:trHeight w:hRule="exact" w:val="216"/>
        </w:trPr>
        <w:tc>
          <w:tcPr>
            <w:tcW w:w="6660" w:type="dxa"/>
            <w:vMerge w:val="restart"/>
            <w:shd w:val="clear" w:color="auto" w:fill="auto"/>
          </w:tcPr>
          <w:p w14:paraId="4B5D68A8" w14:textId="77777777" w:rsidR="004E7ED7" w:rsidRPr="0030096D" w:rsidRDefault="007214FF" w:rsidP="009D41F8">
            <w:pPr>
              <w:autoSpaceDE w:val="0"/>
              <w:autoSpaceDN w:val="0"/>
              <w:adjustRightInd w:val="0"/>
              <w:rPr>
                <w:lang w:val="fr-FR"/>
              </w:rPr>
            </w:pPr>
            <w:r>
              <w:rPr>
                <w:noProof/>
              </w:rPr>
              <w:drawing>
                <wp:inline distT="0" distB="0" distL="0" distR="0" wp14:anchorId="36F2D26E" wp14:editId="1C7F8B0C">
                  <wp:extent cx="3136265" cy="1082040"/>
                  <wp:effectExtent l="0" t="0" r="6985" b="3810"/>
                  <wp:docPr id="2" name="Picture 1" descr="LOGO-FR-EXTERN-B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-FR-EXTERN-B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6265" cy="108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</w:tcPr>
          <w:p w14:paraId="5984E247" w14:textId="6866BEBF" w:rsidR="004E7ED7" w:rsidRPr="00076621" w:rsidRDefault="004E7ED7" w:rsidP="000721BF">
            <w:pPr>
              <w:autoSpaceDE w:val="0"/>
              <w:autoSpaceDN w:val="0"/>
              <w:adjustRightInd w:val="0"/>
              <w:jc w:val="right"/>
              <w:rPr>
                <w:rFonts w:ascii="Verdana" w:hAnsi="Verdana" w:cs="SignaNormal-Bold"/>
                <w:bCs/>
                <w:color w:val="000000"/>
                <w:sz w:val="16"/>
                <w:lang w:val="nl-BE"/>
              </w:rPr>
            </w:pPr>
            <w:bookmarkStart w:id="0" w:name="_GoBack"/>
            <w:bookmarkEnd w:id="0"/>
          </w:p>
        </w:tc>
      </w:tr>
      <w:tr w:rsidR="004E7ED7" w:rsidRPr="0030096D" w14:paraId="3F45CE18" w14:textId="77777777" w:rsidTr="008E177C">
        <w:trPr>
          <w:trHeight w:hRule="exact" w:val="904"/>
        </w:trPr>
        <w:tc>
          <w:tcPr>
            <w:tcW w:w="6660" w:type="dxa"/>
            <w:vMerge/>
            <w:shd w:val="clear" w:color="auto" w:fill="auto"/>
          </w:tcPr>
          <w:p w14:paraId="7073BEA5" w14:textId="77777777" w:rsidR="004E7ED7" w:rsidRPr="0074242A" w:rsidRDefault="004E7ED7" w:rsidP="009D41F8">
            <w:pPr>
              <w:autoSpaceDE w:val="0"/>
              <w:autoSpaceDN w:val="0"/>
              <w:adjustRightInd w:val="0"/>
              <w:rPr>
                <w:lang w:val="nl-BE"/>
              </w:rPr>
            </w:pPr>
          </w:p>
        </w:tc>
        <w:tc>
          <w:tcPr>
            <w:tcW w:w="4140" w:type="dxa"/>
          </w:tcPr>
          <w:p w14:paraId="2365A279" w14:textId="77777777" w:rsidR="0060071F" w:rsidRPr="006E0E96" w:rsidRDefault="0060071F" w:rsidP="0060071F">
            <w:pPr>
              <w:autoSpaceDE w:val="0"/>
              <w:autoSpaceDN w:val="0"/>
              <w:adjustRightInd w:val="0"/>
              <w:spacing w:line="170" w:lineRule="exact"/>
              <w:jc w:val="right"/>
              <w:rPr>
                <w:rFonts w:ascii="Verdana" w:hAnsi="Verdana"/>
                <w:sz w:val="15"/>
                <w:szCs w:val="16"/>
                <w:lang w:val="fr-BE"/>
              </w:rPr>
            </w:pPr>
            <w:r w:rsidRPr="006E0E96">
              <w:rPr>
                <w:rFonts w:ascii="Verdana" w:hAnsi="Verdana"/>
                <w:sz w:val="15"/>
                <w:szCs w:val="16"/>
                <w:lang w:val="fr-BE"/>
              </w:rPr>
              <w:t>D3 Direction de la Société civile</w:t>
            </w:r>
          </w:p>
          <w:p w14:paraId="0D16D068" w14:textId="77777777" w:rsidR="008626BF" w:rsidRPr="00F03671" w:rsidRDefault="0060071F" w:rsidP="0060071F">
            <w:pPr>
              <w:autoSpaceDE w:val="0"/>
              <w:autoSpaceDN w:val="0"/>
              <w:adjustRightInd w:val="0"/>
              <w:spacing w:line="170" w:lineRule="exact"/>
              <w:jc w:val="right"/>
              <w:rPr>
                <w:rFonts w:ascii="Verdana" w:hAnsi="Verdana" w:cs="SignaNormal-Bold"/>
                <w:bCs/>
                <w:sz w:val="15"/>
                <w:szCs w:val="20"/>
                <w:lang w:val="fr-FR"/>
              </w:rPr>
            </w:pPr>
            <w:r>
              <w:rPr>
                <w:rFonts w:ascii="Verdana" w:hAnsi="Verdana"/>
                <w:sz w:val="15"/>
                <w:szCs w:val="16"/>
              </w:rPr>
              <w:t>D3.1 Education au Developpement</w:t>
            </w:r>
          </w:p>
        </w:tc>
      </w:tr>
      <w:tr w:rsidR="004E7ED7" w:rsidRPr="008C1080" w14:paraId="6E6108AD" w14:textId="77777777" w:rsidTr="00F86906">
        <w:trPr>
          <w:trHeight w:hRule="exact" w:val="894"/>
        </w:trPr>
        <w:tc>
          <w:tcPr>
            <w:tcW w:w="6660" w:type="dxa"/>
            <w:vMerge/>
            <w:shd w:val="clear" w:color="auto" w:fill="auto"/>
          </w:tcPr>
          <w:p w14:paraId="74003DEA" w14:textId="77777777" w:rsidR="004E7ED7" w:rsidRPr="006907EA" w:rsidRDefault="004E7ED7" w:rsidP="009D41F8">
            <w:pPr>
              <w:autoSpaceDE w:val="0"/>
              <w:autoSpaceDN w:val="0"/>
              <w:adjustRightInd w:val="0"/>
              <w:rPr>
                <w:lang w:val="fr-FR"/>
              </w:rPr>
            </w:pPr>
          </w:p>
        </w:tc>
        <w:tc>
          <w:tcPr>
            <w:tcW w:w="4140" w:type="dxa"/>
          </w:tcPr>
          <w:p w14:paraId="485439FC" w14:textId="77777777" w:rsidR="004E7ED7" w:rsidRPr="00AF6F40" w:rsidRDefault="00E41E09" w:rsidP="00F03671">
            <w:pPr>
              <w:autoSpaceDE w:val="0"/>
              <w:autoSpaceDN w:val="0"/>
              <w:adjustRightInd w:val="0"/>
              <w:spacing w:line="170" w:lineRule="exact"/>
              <w:jc w:val="right"/>
              <w:rPr>
                <w:rFonts w:ascii="Verdana" w:hAnsi="Verdana"/>
                <w:sz w:val="15"/>
                <w:szCs w:val="16"/>
                <w:lang w:val="fr-BE"/>
              </w:rPr>
            </w:pPr>
            <w:r w:rsidRPr="00AF6F40">
              <w:rPr>
                <w:rFonts w:ascii="Verdana" w:hAnsi="Verdana"/>
                <w:sz w:val="15"/>
                <w:szCs w:val="16"/>
                <w:lang w:val="fr-BE"/>
              </w:rPr>
              <w:t>Votre personne de contact</w:t>
            </w:r>
            <w:r w:rsidR="00197B9A" w:rsidRPr="00AF6F40">
              <w:rPr>
                <w:rFonts w:ascii="Verdana" w:hAnsi="Verdana"/>
                <w:sz w:val="15"/>
                <w:szCs w:val="16"/>
                <w:lang w:val="fr-BE"/>
              </w:rPr>
              <w:t>:</w:t>
            </w:r>
          </w:p>
          <w:p w14:paraId="62415BAD" w14:textId="5D9F7A37" w:rsidR="00F03671" w:rsidRPr="00AF6F40" w:rsidRDefault="00AF6F40" w:rsidP="00F03671">
            <w:pPr>
              <w:autoSpaceDE w:val="0"/>
              <w:autoSpaceDN w:val="0"/>
              <w:adjustRightInd w:val="0"/>
              <w:spacing w:line="170" w:lineRule="exact"/>
              <w:jc w:val="right"/>
              <w:rPr>
                <w:rFonts w:ascii="Verdana" w:hAnsi="Verdana"/>
                <w:sz w:val="15"/>
                <w:szCs w:val="16"/>
                <w:lang w:val="fr-BE"/>
              </w:rPr>
            </w:pPr>
            <w:r w:rsidRPr="00AF6F40">
              <w:rPr>
                <w:rFonts w:ascii="Verdana" w:hAnsi="Verdana"/>
                <w:sz w:val="15"/>
                <w:szCs w:val="16"/>
                <w:lang w:val="fr-BE"/>
              </w:rPr>
              <w:t>Spronck Véronique</w:t>
            </w:r>
          </w:p>
          <w:p w14:paraId="0066E19B" w14:textId="4C8C7EBB" w:rsidR="00B33347" w:rsidRPr="008C1080" w:rsidRDefault="008626BF" w:rsidP="00F03671">
            <w:pPr>
              <w:autoSpaceDE w:val="0"/>
              <w:autoSpaceDN w:val="0"/>
              <w:adjustRightInd w:val="0"/>
              <w:spacing w:line="170" w:lineRule="exact"/>
              <w:jc w:val="right"/>
              <w:rPr>
                <w:rFonts w:ascii="Verdana" w:hAnsi="Verdana"/>
                <w:sz w:val="15"/>
                <w:szCs w:val="16"/>
                <w:lang w:val="de-DE"/>
              </w:rPr>
            </w:pPr>
            <w:r w:rsidRPr="008C1080">
              <w:rPr>
                <w:rFonts w:ascii="Verdana" w:hAnsi="Verdana"/>
                <w:sz w:val="15"/>
                <w:szCs w:val="16"/>
                <w:lang w:val="de-DE"/>
              </w:rPr>
              <w:t>Tel</w:t>
            </w:r>
            <w:r w:rsidR="002D02C0" w:rsidRPr="008C1080">
              <w:rPr>
                <w:rFonts w:ascii="Verdana" w:hAnsi="Verdana"/>
                <w:sz w:val="15"/>
                <w:szCs w:val="16"/>
                <w:lang w:val="de-DE"/>
              </w:rPr>
              <w:t xml:space="preserve">: </w:t>
            </w:r>
            <w:r w:rsidR="002D02C0" w:rsidRPr="008C1080">
              <w:rPr>
                <w:rFonts w:ascii="Verdana" w:hAnsi="Verdana"/>
                <w:sz w:val="16"/>
                <w:szCs w:val="16"/>
                <w:lang w:val="de-DE"/>
              </w:rPr>
              <w:t xml:space="preserve">02 501 </w:t>
            </w:r>
            <w:r w:rsidR="00AF6F40" w:rsidRPr="008C1080">
              <w:rPr>
                <w:rFonts w:ascii="Verdana" w:hAnsi="Verdana"/>
                <w:sz w:val="16"/>
                <w:szCs w:val="16"/>
                <w:lang w:val="de-DE"/>
              </w:rPr>
              <w:t>38 82</w:t>
            </w:r>
            <w:r w:rsidRPr="008C1080">
              <w:rPr>
                <w:rFonts w:ascii="Verdana" w:hAnsi="Verdana"/>
                <w:sz w:val="15"/>
                <w:szCs w:val="16"/>
                <w:lang w:val="de-DE"/>
              </w:rPr>
              <w:t xml:space="preserve"> </w:t>
            </w:r>
          </w:p>
          <w:p w14:paraId="05E99E0D" w14:textId="5FE17F4C" w:rsidR="00B33347" w:rsidRPr="008C1080" w:rsidRDefault="00AE2A96" w:rsidP="00AF6F40">
            <w:pPr>
              <w:autoSpaceDE w:val="0"/>
              <w:autoSpaceDN w:val="0"/>
              <w:adjustRightInd w:val="0"/>
              <w:spacing w:line="170" w:lineRule="exact"/>
              <w:jc w:val="right"/>
              <w:rPr>
                <w:rFonts w:ascii="Verdana" w:hAnsi="Verdana"/>
                <w:sz w:val="15"/>
                <w:szCs w:val="16"/>
                <w:lang w:val="de-DE"/>
              </w:rPr>
            </w:pPr>
            <w:proofErr w:type="spellStart"/>
            <w:r w:rsidRPr="008C1080">
              <w:rPr>
                <w:rFonts w:ascii="Verdana" w:hAnsi="Verdana"/>
                <w:sz w:val="15"/>
                <w:szCs w:val="16"/>
                <w:lang w:val="de-DE"/>
              </w:rPr>
              <w:t>E-m</w:t>
            </w:r>
            <w:r w:rsidR="008626BF" w:rsidRPr="008C1080">
              <w:rPr>
                <w:rFonts w:ascii="Verdana" w:hAnsi="Verdana"/>
                <w:sz w:val="15"/>
                <w:szCs w:val="16"/>
                <w:lang w:val="de-DE"/>
              </w:rPr>
              <w:t>ail</w:t>
            </w:r>
            <w:proofErr w:type="spellEnd"/>
            <w:r w:rsidR="008626BF" w:rsidRPr="008C1080">
              <w:rPr>
                <w:rFonts w:ascii="Verdana" w:hAnsi="Verdana"/>
                <w:sz w:val="15"/>
                <w:szCs w:val="16"/>
                <w:lang w:val="de-DE"/>
              </w:rPr>
              <w:t>:</w:t>
            </w:r>
            <w:r w:rsidR="002D02C0" w:rsidRPr="008C1080">
              <w:rPr>
                <w:rFonts w:ascii="Verdana" w:hAnsi="Verdana"/>
                <w:sz w:val="16"/>
                <w:szCs w:val="16"/>
                <w:lang w:val="de-DE"/>
              </w:rPr>
              <w:t xml:space="preserve"> </w:t>
            </w:r>
            <w:r w:rsidR="00AF6F40" w:rsidRPr="008C1080">
              <w:rPr>
                <w:rFonts w:ascii="Verdana" w:hAnsi="Verdana"/>
                <w:sz w:val="16"/>
                <w:szCs w:val="16"/>
                <w:lang w:val="de-DE"/>
              </w:rPr>
              <w:t>veronique.spronck</w:t>
            </w:r>
            <w:r w:rsidR="002D02C0" w:rsidRPr="008C1080">
              <w:rPr>
                <w:rFonts w:ascii="Verdana" w:hAnsi="Verdana"/>
                <w:sz w:val="16"/>
                <w:szCs w:val="16"/>
                <w:lang w:val="de-DE"/>
              </w:rPr>
              <w:t>@diplobel.fed.be</w:t>
            </w:r>
          </w:p>
        </w:tc>
      </w:tr>
    </w:tbl>
    <w:p w14:paraId="1B96C6A7" w14:textId="77777777" w:rsidR="0099185B" w:rsidRPr="008C1080" w:rsidRDefault="0099185B">
      <w:pPr>
        <w:rPr>
          <w:rFonts w:ascii="Verdana" w:hAnsi="Verdana"/>
          <w:sz w:val="22"/>
          <w:szCs w:val="22"/>
          <w:lang w:val="de-DE"/>
        </w:rPr>
      </w:pPr>
    </w:p>
    <w:tbl>
      <w:tblPr>
        <w:tblStyle w:val="Grilledutableau"/>
        <w:tblW w:w="1080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45"/>
        <w:gridCol w:w="5315"/>
        <w:gridCol w:w="4140"/>
      </w:tblGrid>
      <w:tr w:rsidR="00FB3CC1" w:rsidRPr="00FB3CC1" w14:paraId="454B6338" w14:textId="77777777" w:rsidTr="009844FD">
        <w:trPr>
          <w:trHeight w:hRule="exact" w:val="2056"/>
        </w:trPr>
        <w:tc>
          <w:tcPr>
            <w:tcW w:w="1345" w:type="dxa"/>
          </w:tcPr>
          <w:p w14:paraId="024FB449" w14:textId="77777777" w:rsidR="00FB3CC1" w:rsidRPr="008C1080" w:rsidRDefault="00FB3CC1" w:rsidP="0076273E">
            <w:pPr>
              <w:pStyle w:val="En-tte"/>
              <w:ind w:left="-12" w:firstLine="12"/>
              <w:rPr>
                <w:lang w:val="de-DE"/>
              </w:rPr>
            </w:pPr>
          </w:p>
        </w:tc>
        <w:tc>
          <w:tcPr>
            <w:tcW w:w="5315" w:type="dxa"/>
          </w:tcPr>
          <w:p w14:paraId="46C4102A" w14:textId="3AA13E77" w:rsidR="00FB3CC1" w:rsidRPr="00613322" w:rsidRDefault="00AF6F40" w:rsidP="00FB3CC1">
            <w:pPr>
              <w:pStyle w:val="En-tte"/>
              <w:spacing w:line="260" w:lineRule="exact"/>
              <w:rPr>
                <w:rFonts w:ascii="Verdana" w:hAnsi="Verdana"/>
                <w:sz w:val="22"/>
                <w:lang w:val="fr-BE"/>
              </w:rPr>
            </w:pPr>
            <w:r w:rsidRPr="00613322">
              <w:rPr>
                <w:rFonts w:ascii="Verdana" w:hAnsi="Verdana"/>
                <w:sz w:val="22"/>
                <w:lang w:val="fr-BE"/>
              </w:rPr>
              <w:t>M</w:t>
            </w:r>
            <w:r w:rsidR="00613322" w:rsidRPr="00613322">
              <w:rPr>
                <w:rFonts w:ascii="Verdana" w:hAnsi="Verdana"/>
                <w:sz w:val="22"/>
                <w:lang w:val="fr-BE"/>
              </w:rPr>
              <w:t xml:space="preserve">onsieur Joachim </w:t>
            </w:r>
            <w:proofErr w:type="spellStart"/>
            <w:r w:rsidR="00613322" w:rsidRPr="00613322">
              <w:rPr>
                <w:rFonts w:ascii="Verdana" w:hAnsi="Verdana"/>
                <w:sz w:val="22"/>
                <w:lang w:val="fr-BE"/>
              </w:rPr>
              <w:t>Thôme</w:t>
            </w:r>
            <w:proofErr w:type="spellEnd"/>
          </w:p>
          <w:p w14:paraId="05E2442E" w14:textId="6829DFC3" w:rsidR="00A20766" w:rsidRPr="00613322" w:rsidRDefault="00613322" w:rsidP="00A20766">
            <w:pPr>
              <w:pStyle w:val="En-tte"/>
              <w:spacing w:line="260" w:lineRule="exact"/>
              <w:rPr>
                <w:rFonts w:ascii="Verdana" w:hAnsi="Verdana"/>
                <w:sz w:val="22"/>
                <w:lang w:val="fr-BE"/>
              </w:rPr>
            </w:pPr>
            <w:r w:rsidRPr="00613322">
              <w:rPr>
                <w:rFonts w:ascii="Verdana" w:hAnsi="Verdana"/>
                <w:sz w:val="22"/>
                <w:lang w:val="fr-BE"/>
              </w:rPr>
              <w:t>Les productions du Verger</w:t>
            </w:r>
            <w:r>
              <w:rPr>
                <w:rFonts w:ascii="Verdana" w:hAnsi="Verdana"/>
                <w:sz w:val="22"/>
                <w:lang w:val="fr-BE"/>
              </w:rPr>
              <w:t xml:space="preserve"> asbl</w:t>
            </w:r>
          </w:p>
          <w:p w14:paraId="545E39FA" w14:textId="5CE40806" w:rsidR="00A20766" w:rsidRPr="00613322" w:rsidRDefault="00AF6F40" w:rsidP="00A20766">
            <w:pPr>
              <w:pStyle w:val="En-tte"/>
              <w:spacing w:line="260" w:lineRule="exact"/>
              <w:rPr>
                <w:rFonts w:ascii="Verdana" w:hAnsi="Verdana"/>
                <w:sz w:val="22"/>
                <w:lang w:val="fr-BE"/>
              </w:rPr>
            </w:pPr>
            <w:r w:rsidRPr="00613322">
              <w:rPr>
                <w:rFonts w:ascii="Verdana" w:hAnsi="Verdana"/>
                <w:sz w:val="22"/>
                <w:lang w:val="fr-BE"/>
              </w:rPr>
              <w:t>Rue d</w:t>
            </w:r>
            <w:r w:rsidR="00613322">
              <w:rPr>
                <w:rFonts w:ascii="Verdana" w:hAnsi="Verdana"/>
                <w:sz w:val="22"/>
                <w:lang w:val="fr-BE"/>
              </w:rPr>
              <w:t>u Verger, 17</w:t>
            </w:r>
          </w:p>
          <w:p w14:paraId="3DE31E89" w14:textId="11DCF166" w:rsidR="00A20766" w:rsidRPr="00F34825" w:rsidRDefault="00AF6F40" w:rsidP="00A20766">
            <w:pPr>
              <w:pStyle w:val="En-tte"/>
              <w:spacing w:line="260" w:lineRule="exact"/>
              <w:rPr>
                <w:rFonts w:ascii="Verdana" w:hAnsi="Verdana"/>
                <w:sz w:val="22"/>
                <w:lang w:val="nl-BE"/>
              </w:rPr>
            </w:pPr>
            <w:r>
              <w:rPr>
                <w:rFonts w:ascii="Verdana" w:hAnsi="Verdana"/>
                <w:sz w:val="22"/>
                <w:lang w:val="nl-BE"/>
              </w:rPr>
              <w:t>1</w:t>
            </w:r>
            <w:r w:rsidR="00613322">
              <w:rPr>
                <w:rFonts w:ascii="Verdana" w:hAnsi="Verdana"/>
                <w:sz w:val="22"/>
                <w:lang w:val="nl-BE"/>
              </w:rPr>
              <w:t>160</w:t>
            </w:r>
            <w:r>
              <w:rPr>
                <w:rFonts w:ascii="Verdana" w:hAnsi="Verdana"/>
                <w:sz w:val="22"/>
                <w:lang w:val="nl-BE"/>
              </w:rPr>
              <w:t xml:space="preserve"> Bruxelles</w:t>
            </w:r>
          </w:p>
          <w:p w14:paraId="4D174B21" w14:textId="598E811B" w:rsidR="00FB3CC1" w:rsidRPr="00F34825" w:rsidRDefault="00FB3CC1" w:rsidP="00FB3CC1">
            <w:pPr>
              <w:pStyle w:val="En-tte"/>
              <w:spacing w:line="260" w:lineRule="exact"/>
              <w:rPr>
                <w:rFonts w:ascii="Verdana" w:hAnsi="Verdana"/>
                <w:sz w:val="22"/>
                <w:lang w:val="nl-BE"/>
              </w:rPr>
            </w:pPr>
          </w:p>
        </w:tc>
        <w:tc>
          <w:tcPr>
            <w:tcW w:w="4140" w:type="dxa"/>
          </w:tcPr>
          <w:p w14:paraId="11AA1745" w14:textId="77777777" w:rsidR="00FB3CC1" w:rsidRPr="00F03671" w:rsidRDefault="00FB3CC1" w:rsidP="0076273E">
            <w:pPr>
              <w:pStyle w:val="En-tte"/>
              <w:rPr>
                <w:rFonts w:ascii="Verdana" w:hAnsi="Verdana"/>
                <w:lang w:val="nl-BE"/>
              </w:rPr>
            </w:pPr>
          </w:p>
        </w:tc>
      </w:tr>
    </w:tbl>
    <w:p w14:paraId="782A3B2D" w14:textId="77777777" w:rsidR="0030096D" w:rsidRPr="009844FD" w:rsidRDefault="0030096D" w:rsidP="0030096D">
      <w:pPr>
        <w:pStyle w:val="En-tte"/>
        <w:rPr>
          <w:rFonts w:ascii="Verdana" w:hAnsi="Verdana"/>
          <w:sz w:val="22"/>
          <w:szCs w:val="22"/>
          <w:lang w:val="nl-BE"/>
        </w:rPr>
      </w:pPr>
    </w:p>
    <w:tbl>
      <w:tblPr>
        <w:tblStyle w:val="Grilledutableau"/>
        <w:tblW w:w="1055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2520"/>
        <w:gridCol w:w="2160"/>
        <w:gridCol w:w="4556"/>
        <w:gridCol w:w="1080"/>
      </w:tblGrid>
      <w:tr w:rsidR="001018D0" w:rsidRPr="000C796D" w14:paraId="3F0F7631" w14:textId="77777777" w:rsidTr="001018D0">
        <w:trPr>
          <w:trHeight w:hRule="exact" w:val="317"/>
        </w:trPr>
        <w:tc>
          <w:tcPr>
            <w:tcW w:w="236" w:type="dxa"/>
          </w:tcPr>
          <w:p w14:paraId="072D1367" w14:textId="77777777" w:rsidR="001018D0" w:rsidRPr="000C796D" w:rsidRDefault="001018D0" w:rsidP="00B45C6A">
            <w:pPr>
              <w:pStyle w:val="En-tte"/>
              <w:spacing w:before="100" w:beforeAutospacing="1" w:line="240" w:lineRule="exact"/>
              <w:ind w:left="-12" w:firstLine="12"/>
              <w:rPr>
                <w:lang w:val="nl-BE"/>
              </w:rPr>
            </w:pPr>
          </w:p>
        </w:tc>
        <w:tc>
          <w:tcPr>
            <w:tcW w:w="2520" w:type="dxa"/>
          </w:tcPr>
          <w:p w14:paraId="674E1907" w14:textId="77777777" w:rsidR="001018D0" w:rsidRDefault="001018D0" w:rsidP="00DA4C7A">
            <w:pPr>
              <w:pStyle w:val="En-tte"/>
              <w:tabs>
                <w:tab w:val="left" w:pos="707"/>
              </w:tabs>
              <w:spacing w:before="100" w:beforeAutospacing="1" w:line="240" w:lineRule="exact"/>
              <w:ind w:left="-108"/>
              <w:rPr>
                <w:rFonts w:ascii="Verdana" w:hAnsi="Verdana"/>
                <w:b/>
                <w:sz w:val="16"/>
                <w:szCs w:val="16"/>
                <w:lang w:val="nl-BE"/>
              </w:rPr>
            </w:pPr>
            <w:proofErr w:type="spellStart"/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>votre</w:t>
            </w:r>
            <w:proofErr w:type="spellEnd"/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>communication</w:t>
            </w:r>
            <w:proofErr w:type="spellEnd"/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 xml:space="preserve"> du</w:t>
            </w:r>
          </w:p>
        </w:tc>
        <w:tc>
          <w:tcPr>
            <w:tcW w:w="2160" w:type="dxa"/>
          </w:tcPr>
          <w:p w14:paraId="3A230DBD" w14:textId="77777777" w:rsidR="001018D0" w:rsidRPr="00C863E0" w:rsidRDefault="001018D0" w:rsidP="00B45C6A">
            <w:pPr>
              <w:pStyle w:val="En-tte"/>
              <w:tabs>
                <w:tab w:val="left" w:pos="707"/>
              </w:tabs>
              <w:spacing w:before="100" w:beforeAutospacing="1" w:line="240" w:lineRule="exact"/>
              <w:ind w:left="-108"/>
              <w:rPr>
                <w:rFonts w:ascii="Verdana" w:hAnsi="Verdana"/>
                <w:b/>
                <w:sz w:val="16"/>
                <w:szCs w:val="16"/>
                <w:lang w:val="nl-BE"/>
              </w:rPr>
            </w:pPr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 xml:space="preserve">vos </w:t>
            </w:r>
            <w:proofErr w:type="spellStart"/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>références</w:t>
            </w:r>
            <w:proofErr w:type="spellEnd"/>
          </w:p>
        </w:tc>
        <w:tc>
          <w:tcPr>
            <w:tcW w:w="4556" w:type="dxa"/>
          </w:tcPr>
          <w:p w14:paraId="6DD2F096" w14:textId="77777777" w:rsidR="001018D0" w:rsidRPr="00C863E0" w:rsidRDefault="001018D0" w:rsidP="00B45C6A">
            <w:pPr>
              <w:pStyle w:val="En-tte"/>
              <w:tabs>
                <w:tab w:val="left" w:pos="707"/>
              </w:tabs>
              <w:spacing w:before="100" w:beforeAutospacing="1" w:line="240" w:lineRule="exact"/>
              <w:ind w:left="-108"/>
              <w:rPr>
                <w:rFonts w:ascii="Verdana" w:hAnsi="Verdana"/>
                <w:b/>
                <w:sz w:val="16"/>
                <w:szCs w:val="16"/>
                <w:lang w:val="nl-BE"/>
              </w:rPr>
            </w:pPr>
            <w:proofErr w:type="spellStart"/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>nos</w:t>
            </w:r>
            <w:proofErr w:type="spellEnd"/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>références</w:t>
            </w:r>
            <w:proofErr w:type="spellEnd"/>
          </w:p>
        </w:tc>
        <w:tc>
          <w:tcPr>
            <w:tcW w:w="1080" w:type="dxa"/>
            <w:tcBorders>
              <w:left w:val="nil"/>
            </w:tcBorders>
          </w:tcPr>
          <w:p w14:paraId="50649E08" w14:textId="77777777" w:rsidR="001018D0" w:rsidRPr="00C863E0" w:rsidRDefault="001018D0" w:rsidP="00B45C6A">
            <w:pPr>
              <w:pStyle w:val="En-tte"/>
              <w:spacing w:before="100" w:beforeAutospacing="1" w:line="240" w:lineRule="exact"/>
              <w:ind w:left="-108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date</w:t>
            </w:r>
          </w:p>
        </w:tc>
      </w:tr>
      <w:tr w:rsidR="001018D0" w:rsidRPr="004B29AA" w14:paraId="5085F401" w14:textId="77777777" w:rsidTr="001018D0">
        <w:trPr>
          <w:trHeight w:hRule="exact" w:val="507"/>
        </w:trPr>
        <w:tc>
          <w:tcPr>
            <w:tcW w:w="236" w:type="dxa"/>
          </w:tcPr>
          <w:p w14:paraId="4F36151C" w14:textId="77777777" w:rsidR="001018D0" w:rsidRPr="00C863E0" w:rsidRDefault="001018D0" w:rsidP="00B45C6A">
            <w:pPr>
              <w:pStyle w:val="En-tte"/>
              <w:ind w:left="-12" w:firstLine="12"/>
              <w:rPr>
                <w:rFonts w:ascii="Verdana" w:hAnsi="Verdana"/>
                <w:sz w:val="16"/>
                <w:szCs w:val="16"/>
                <w:lang w:val="nl-BE"/>
              </w:rPr>
            </w:pPr>
          </w:p>
        </w:tc>
        <w:tc>
          <w:tcPr>
            <w:tcW w:w="2520" w:type="dxa"/>
          </w:tcPr>
          <w:p w14:paraId="68D4AECF" w14:textId="7DF2C471" w:rsidR="001018D0" w:rsidRPr="000C796D" w:rsidRDefault="001018D0" w:rsidP="00DA4C7A">
            <w:pPr>
              <w:pStyle w:val="En-tte"/>
              <w:tabs>
                <w:tab w:val="left" w:pos="707"/>
              </w:tabs>
              <w:ind w:lef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60" w:type="dxa"/>
          </w:tcPr>
          <w:p w14:paraId="42431AA8" w14:textId="77777777" w:rsidR="001018D0" w:rsidRPr="00C863E0" w:rsidRDefault="001018D0" w:rsidP="00B45C6A">
            <w:pPr>
              <w:pStyle w:val="En-tte"/>
              <w:tabs>
                <w:tab w:val="left" w:pos="707"/>
              </w:tabs>
              <w:ind w:left="-108"/>
              <w:rPr>
                <w:rFonts w:ascii="Verdana" w:hAnsi="Verdana"/>
                <w:sz w:val="16"/>
                <w:szCs w:val="16"/>
                <w:lang w:val="nl-BE"/>
              </w:rPr>
            </w:pPr>
          </w:p>
        </w:tc>
        <w:tc>
          <w:tcPr>
            <w:tcW w:w="4556" w:type="dxa"/>
          </w:tcPr>
          <w:p w14:paraId="2362889B" w14:textId="2F5DB3F0" w:rsidR="001018D0" w:rsidRPr="004B29AA" w:rsidRDefault="0060071F" w:rsidP="00613322">
            <w:pPr>
              <w:pStyle w:val="En-tte"/>
              <w:tabs>
                <w:tab w:val="left" w:pos="707"/>
              </w:tabs>
              <w:ind w:left="-108"/>
              <w:rPr>
                <w:rFonts w:ascii="Verdana" w:hAnsi="Verdana"/>
                <w:sz w:val="16"/>
                <w:szCs w:val="16"/>
              </w:rPr>
            </w:pPr>
            <w:r w:rsidRPr="00170B3A">
              <w:rPr>
                <w:rFonts w:ascii="Verdana" w:hAnsi="Verdana"/>
                <w:sz w:val="16"/>
                <w:szCs w:val="16"/>
                <w:lang w:val="fr-BE"/>
              </w:rPr>
              <w:t>D3.1/</w:t>
            </w:r>
            <w:r w:rsidR="001D25CA">
              <w:rPr>
                <w:rFonts w:ascii="Verdana" w:hAnsi="Verdana"/>
                <w:sz w:val="16"/>
                <w:szCs w:val="16"/>
                <w:lang w:val="fr-BE"/>
              </w:rPr>
              <w:t>VS</w:t>
            </w:r>
            <w:r w:rsidRPr="00170B3A">
              <w:rPr>
                <w:rFonts w:ascii="Verdana" w:hAnsi="Verdana"/>
                <w:sz w:val="16"/>
                <w:szCs w:val="16"/>
                <w:lang w:val="fr-BE"/>
              </w:rPr>
              <w:t>/DEV.11.02.04.02/201</w:t>
            </w:r>
            <w:r>
              <w:rPr>
                <w:rFonts w:ascii="Verdana" w:hAnsi="Verdana"/>
                <w:sz w:val="16"/>
                <w:szCs w:val="16"/>
                <w:lang w:val="fr-BE"/>
              </w:rPr>
              <w:t>9</w:t>
            </w:r>
            <w:r w:rsidRPr="00170B3A">
              <w:rPr>
                <w:rFonts w:ascii="Verdana" w:hAnsi="Verdana"/>
                <w:sz w:val="16"/>
                <w:szCs w:val="16"/>
                <w:lang w:val="fr-BE"/>
              </w:rPr>
              <w:t>/</w:t>
            </w:r>
            <w:r w:rsidR="00613322">
              <w:rPr>
                <w:rFonts w:ascii="Verdana" w:hAnsi="Verdana"/>
                <w:sz w:val="16"/>
                <w:szCs w:val="16"/>
                <w:lang w:val="fr-BE"/>
              </w:rPr>
              <w:t>3410</w:t>
            </w:r>
          </w:p>
        </w:tc>
        <w:tc>
          <w:tcPr>
            <w:tcW w:w="1080" w:type="dxa"/>
            <w:tcBorders>
              <w:left w:val="nil"/>
            </w:tcBorders>
          </w:tcPr>
          <w:p w14:paraId="161F7987" w14:textId="77777777" w:rsidR="001018D0" w:rsidRPr="00C863E0" w:rsidRDefault="001018D0" w:rsidP="00B45C6A">
            <w:pPr>
              <w:pStyle w:val="En-tte"/>
              <w:ind w:left="-108"/>
              <w:rPr>
                <w:rFonts w:ascii="Verdana" w:hAnsi="Verdana"/>
                <w:sz w:val="16"/>
                <w:szCs w:val="16"/>
              </w:rPr>
            </w:pPr>
          </w:p>
        </w:tc>
      </w:tr>
      <w:tr w:rsidR="001018D0" w:rsidRPr="008C1080" w14:paraId="1986A676" w14:textId="77777777" w:rsidTr="001018D0">
        <w:trPr>
          <w:trHeight w:hRule="exact" w:val="349"/>
        </w:trPr>
        <w:tc>
          <w:tcPr>
            <w:tcW w:w="236" w:type="dxa"/>
            <w:tcBorders>
              <w:bottom w:val="single" w:sz="4" w:space="0" w:color="auto"/>
            </w:tcBorders>
          </w:tcPr>
          <w:p w14:paraId="3DEE9A89" w14:textId="77777777" w:rsidR="001018D0" w:rsidRPr="004B29AA" w:rsidRDefault="001018D0" w:rsidP="005A5811">
            <w:pPr>
              <w:pStyle w:val="En-tte"/>
              <w:ind w:left="-12" w:firstLine="12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680" w:type="dxa"/>
            <w:gridSpan w:val="2"/>
          </w:tcPr>
          <w:p w14:paraId="05AB6140" w14:textId="77777777" w:rsidR="001018D0" w:rsidRPr="004B29AA" w:rsidRDefault="001018D0" w:rsidP="0066607B">
            <w:pPr>
              <w:pStyle w:val="En-tte"/>
              <w:ind w:left="-12" w:firstLine="12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636" w:type="dxa"/>
            <w:gridSpan w:val="2"/>
            <w:tcBorders>
              <w:left w:val="nil"/>
            </w:tcBorders>
          </w:tcPr>
          <w:p w14:paraId="1ABE81CF" w14:textId="77777777" w:rsidR="001018D0" w:rsidRPr="00695924" w:rsidRDefault="001018D0" w:rsidP="00695924">
            <w:pPr>
              <w:pStyle w:val="En-tte"/>
              <w:ind w:left="-108"/>
              <w:rPr>
                <w:rFonts w:ascii="Verdana" w:hAnsi="Verdana"/>
                <w:sz w:val="12"/>
                <w:szCs w:val="12"/>
                <w:lang w:val="fr-FR"/>
              </w:rPr>
            </w:pPr>
            <w:r>
              <w:rPr>
                <w:rFonts w:ascii="Verdana" w:hAnsi="Verdana"/>
                <w:sz w:val="12"/>
                <w:szCs w:val="12"/>
                <w:lang w:val="fr-FR"/>
              </w:rPr>
              <w:t>à</w:t>
            </w:r>
            <w:r w:rsidRPr="00695924">
              <w:rPr>
                <w:rFonts w:ascii="Verdana" w:hAnsi="Verdana"/>
                <w:sz w:val="12"/>
                <w:szCs w:val="12"/>
                <w:lang w:val="fr-FR"/>
              </w:rPr>
              <w:t xml:space="preserve"> mentionner dans toute correspondance</w:t>
            </w:r>
          </w:p>
        </w:tc>
      </w:tr>
    </w:tbl>
    <w:p w14:paraId="5DACC28D" w14:textId="77777777" w:rsidR="001219B3" w:rsidRPr="009C7FF8" w:rsidRDefault="001219B3" w:rsidP="006450D3">
      <w:pPr>
        <w:pStyle w:val="En-tte"/>
        <w:rPr>
          <w:rFonts w:ascii="Verdana" w:hAnsi="Verdana"/>
          <w:sz w:val="16"/>
          <w:szCs w:val="16"/>
          <w:lang w:val="fr-FR"/>
        </w:rPr>
      </w:pPr>
    </w:p>
    <w:p w14:paraId="47B07237" w14:textId="77777777" w:rsidR="001219B3" w:rsidRPr="00921460" w:rsidRDefault="001219B3" w:rsidP="0030096D">
      <w:pPr>
        <w:pStyle w:val="En-tte"/>
        <w:rPr>
          <w:lang w:val="fr-FR"/>
        </w:rPr>
        <w:sectPr w:rsidR="001219B3" w:rsidRPr="00921460" w:rsidSect="00192F81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continuous"/>
          <w:pgSz w:w="11907" w:h="16840" w:code="9"/>
          <w:pgMar w:top="284" w:right="567" w:bottom="1718" w:left="540" w:header="290" w:footer="408" w:gutter="0"/>
          <w:cols w:space="708"/>
          <w:docGrid w:linePitch="360"/>
        </w:sectPr>
      </w:pPr>
    </w:p>
    <w:p w14:paraId="2E498E98" w14:textId="52D7DBAF" w:rsidR="0060071F" w:rsidRPr="00D07F8B" w:rsidRDefault="008C1080" w:rsidP="0060071F">
      <w:pPr>
        <w:spacing w:line="280" w:lineRule="exact"/>
        <w:rPr>
          <w:rFonts w:ascii="Verdana" w:hAnsi="Verdana"/>
          <w:b/>
          <w:sz w:val="22"/>
          <w:szCs w:val="19"/>
          <w:lang w:val="fr-BE"/>
        </w:rPr>
      </w:pPr>
      <w:r w:rsidRPr="00A62BCC">
        <w:rPr>
          <w:rFonts w:ascii="Verdana" w:hAnsi="Verdana"/>
          <w:b/>
          <w:sz w:val="22"/>
          <w:szCs w:val="19"/>
          <w:lang w:val="fr-BE"/>
        </w:rPr>
        <w:lastRenderedPageBreak/>
        <w:t>Objet : Cofinancement des productions audiovisuelles 201</w:t>
      </w:r>
      <w:r>
        <w:rPr>
          <w:rFonts w:ascii="Verdana" w:hAnsi="Verdana"/>
          <w:b/>
          <w:sz w:val="22"/>
          <w:szCs w:val="19"/>
          <w:lang w:val="fr-BE"/>
        </w:rPr>
        <w:t xml:space="preserve">9 - Notification d’attribution </w:t>
      </w:r>
      <w:r w:rsidRPr="00D07F8B">
        <w:rPr>
          <w:rFonts w:ascii="Verdana" w:hAnsi="Verdana"/>
          <w:b/>
          <w:sz w:val="22"/>
          <w:szCs w:val="19"/>
          <w:lang w:val="fr-BE"/>
        </w:rPr>
        <w:t xml:space="preserve">: </w:t>
      </w:r>
      <w:r w:rsidR="0060071F" w:rsidRPr="00D07F8B">
        <w:rPr>
          <w:rFonts w:ascii="Verdana" w:hAnsi="Verdana"/>
          <w:b/>
          <w:sz w:val="22"/>
          <w:szCs w:val="19"/>
          <w:lang w:val="fr-BE"/>
        </w:rPr>
        <w:t>« </w:t>
      </w:r>
      <w:r w:rsidR="00613322">
        <w:rPr>
          <w:rFonts w:ascii="Verdana" w:hAnsi="Verdana"/>
          <w:b/>
          <w:sz w:val="22"/>
          <w:szCs w:val="19"/>
          <w:lang w:val="fr-BE"/>
        </w:rPr>
        <w:t>Les Commencements</w:t>
      </w:r>
      <w:r w:rsidR="0060071F" w:rsidRPr="00D07F8B">
        <w:rPr>
          <w:rFonts w:ascii="Verdana" w:hAnsi="Verdana"/>
          <w:b/>
          <w:sz w:val="22"/>
          <w:szCs w:val="19"/>
          <w:lang w:val="fr-BE"/>
        </w:rPr>
        <w:t> »</w:t>
      </w:r>
    </w:p>
    <w:p w14:paraId="56F01D35" w14:textId="77777777" w:rsidR="0060071F" w:rsidRPr="00D07F8B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1917AE71" w14:textId="4FC67C6E" w:rsidR="008C1080" w:rsidRDefault="008C1080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 xml:space="preserve">Monsieur, </w:t>
      </w:r>
    </w:p>
    <w:p w14:paraId="0CA0634D" w14:textId="77777777" w:rsidR="008C1080" w:rsidRDefault="008C1080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549D58BD" w14:textId="16FF0E1B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D07F8B">
        <w:rPr>
          <w:rFonts w:ascii="Verdana" w:hAnsi="Verdana"/>
          <w:sz w:val="22"/>
          <w:szCs w:val="19"/>
          <w:lang w:val="fr-BE"/>
        </w:rPr>
        <w:t xml:space="preserve">Faisant suite à l’appel d’offre susvisé, vous avez introduit un projet </w:t>
      </w:r>
      <w:r w:rsidRPr="00731A61">
        <w:rPr>
          <w:rFonts w:ascii="Verdana" w:hAnsi="Verdana"/>
          <w:b/>
          <w:sz w:val="22"/>
          <w:szCs w:val="19"/>
          <w:lang w:val="fr-BE"/>
        </w:rPr>
        <w:t>qui a été choisi pour l’attribution du marché.</w:t>
      </w:r>
      <w:r w:rsidRPr="00D07F8B">
        <w:rPr>
          <w:rFonts w:ascii="Verdana" w:hAnsi="Verdana"/>
          <w:sz w:val="22"/>
          <w:szCs w:val="19"/>
          <w:lang w:val="fr-BE"/>
        </w:rPr>
        <w:t xml:space="preserve"> </w:t>
      </w:r>
    </w:p>
    <w:p w14:paraId="33622660" w14:textId="77777777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5766F0F0" w14:textId="1B3E9CE4" w:rsidR="0060071F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>Le montant du financement prop</w:t>
      </w:r>
      <w:r>
        <w:rPr>
          <w:rFonts w:ascii="Verdana" w:hAnsi="Verdana"/>
          <w:sz w:val="22"/>
          <w:szCs w:val="19"/>
          <w:lang w:val="fr-BE"/>
        </w:rPr>
        <w:t xml:space="preserve">osé est de maximum </w:t>
      </w:r>
      <w:r w:rsidR="00613322">
        <w:rPr>
          <w:rFonts w:ascii="Verdana" w:hAnsi="Verdana"/>
          <w:sz w:val="22"/>
          <w:szCs w:val="19"/>
          <w:lang w:val="fr-BE"/>
        </w:rPr>
        <w:t>42.000</w:t>
      </w:r>
      <w:r w:rsidR="00943DBD">
        <w:rPr>
          <w:rFonts w:ascii="Verdana" w:hAnsi="Verdana"/>
          <w:sz w:val="22"/>
          <w:szCs w:val="19"/>
          <w:lang w:val="fr-BE"/>
        </w:rPr>
        <w:t>€ + 2.</w:t>
      </w:r>
      <w:r w:rsidR="00613322">
        <w:rPr>
          <w:rFonts w:ascii="Verdana" w:hAnsi="Verdana"/>
          <w:sz w:val="22"/>
          <w:szCs w:val="19"/>
          <w:lang w:val="fr-BE"/>
        </w:rPr>
        <w:t>520</w:t>
      </w:r>
      <w:r w:rsidR="00943DBD">
        <w:rPr>
          <w:rFonts w:ascii="Verdana" w:hAnsi="Verdana"/>
          <w:sz w:val="22"/>
          <w:szCs w:val="19"/>
          <w:lang w:val="fr-BE"/>
        </w:rPr>
        <w:t xml:space="preserve">€ de TVA, soit un total de </w:t>
      </w:r>
      <w:r w:rsidR="00613322">
        <w:rPr>
          <w:rFonts w:ascii="Verdana" w:hAnsi="Verdana"/>
          <w:sz w:val="22"/>
          <w:szCs w:val="19"/>
          <w:lang w:val="fr-BE"/>
        </w:rPr>
        <w:t>44.520</w:t>
      </w:r>
      <w:r>
        <w:rPr>
          <w:rFonts w:ascii="Verdana" w:hAnsi="Verdana"/>
          <w:sz w:val="22"/>
          <w:szCs w:val="19"/>
          <w:lang w:val="fr-BE"/>
        </w:rPr>
        <w:t>€ (TVA de 6% incluse)</w:t>
      </w:r>
      <w:r w:rsidRPr="000E5790">
        <w:rPr>
          <w:rFonts w:ascii="Verdana" w:hAnsi="Verdana"/>
          <w:sz w:val="22"/>
          <w:szCs w:val="19"/>
          <w:lang w:val="fr-BE"/>
        </w:rPr>
        <w:t xml:space="preserve"> pour</w:t>
      </w:r>
      <w:r>
        <w:rPr>
          <w:rFonts w:ascii="Verdana" w:hAnsi="Verdana"/>
          <w:sz w:val="22"/>
          <w:szCs w:val="19"/>
          <w:lang w:val="fr-BE"/>
        </w:rPr>
        <w:t xml:space="preserve"> le financement du film « </w:t>
      </w:r>
      <w:r w:rsidR="00613322">
        <w:rPr>
          <w:rFonts w:ascii="Verdana" w:hAnsi="Verdana"/>
          <w:sz w:val="22"/>
          <w:szCs w:val="19"/>
          <w:lang w:val="fr-BE"/>
        </w:rPr>
        <w:t xml:space="preserve">Les Commencements </w:t>
      </w:r>
      <w:r w:rsidRPr="000E5790">
        <w:rPr>
          <w:rFonts w:ascii="Verdana" w:hAnsi="Verdana"/>
          <w:sz w:val="22"/>
          <w:szCs w:val="19"/>
          <w:lang w:val="fr-BE"/>
        </w:rPr>
        <w:t>», se répartissant ainsi :</w:t>
      </w:r>
    </w:p>
    <w:p w14:paraId="23360CA4" w14:textId="77777777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6B8FC72B" w14:textId="0A573A3F" w:rsidR="0060071F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 xml:space="preserve">Montant de base : </w:t>
      </w:r>
      <w:r w:rsidR="00943DBD">
        <w:rPr>
          <w:rFonts w:ascii="Verdana" w:hAnsi="Verdana"/>
          <w:sz w:val="22"/>
          <w:szCs w:val="19"/>
          <w:lang w:val="fr-BE"/>
        </w:rPr>
        <w:t>2</w:t>
      </w:r>
      <w:r w:rsidR="001D25CA">
        <w:rPr>
          <w:rFonts w:ascii="Verdana" w:hAnsi="Verdana"/>
          <w:sz w:val="22"/>
          <w:szCs w:val="19"/>
          <w:lang w:val="fr-BE"/>
        </w:rPr>
        <w:t>5.000</w:t>
      </w:r>
      <w:r w:rsidRPr="000E5790">
        <w:rPr>
          <w:rFonts w:ascii="Verdana" w:hAnsi="Verdana"/>
          <w:sz w:val="22"/>
          <w:szCs w:val="19"/>
          <w:lang w:val="fr-BE"/>
        </w:rPr>
        <w:t>€</w:t>
      </w:r>
      <w:r>
        <w:rPr>
          <w:rFonts w:ascii="Verdana" w:hAnsi="Verdana"/>
          <w:sz w:val="22"/>
          <w:szCs w:val="19"/>
          <w:lang w:val="fr-BE"/>
        </w:rPr>
        <w:t xml:space="preserve"> </w:t>
      </w:r>
    </w:p>
    <w:p w14:paraId="05D8A36D" w14:textId="77777777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Bonus :</w:t>
      </w:r>
    </w:p>
    <w:p w14:paraId="6302482A" w14:textId="6D0D5AD8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-</w:t>
      </w:r>
      <w:r w:rsidRPr="000E5790">
        <w:rPr>
          <w:rFonts w:ascii="Verdana" w:hAnsi="Verdana"/>
          <w:sz w:val="22"/>
          <w:szCs w:val="19"/>
          <w:lang w:val="fr-BE"/>
        </w:rPr>
        <w:t>Sous-titres + traduction dossier pédago</w:t>
      </w:r>
      <w:r>
        <w:rPr>
          <w:rFonts w:ascii="Verdana" w:hAnsi="Verdana"/>
          <w:sz w:val="22"/>
          <w:szCs w:val="19"/>
          <w:lang w:val="fr-BE"/>
        </w:rPr>
        <w:t>gique autre langue nationale :</w:t>
      </w:r>
      <w:r>
        <w:rPr>
          <w:rFonts w:ascii="Verdana" w:hAnsi="Verdana"/>
          <w:sz w:val="22"/>
          <w:szCs w:val="19"/>
          <w:lang w:val="fr-BE"/>
        </w:rPr>
        <w:tab/>
      </w:r>
      <w:r w:rsidR="00943DBD">
        <w:rPr>
          <w:rFonts w:ascii="Verdana" w:hAnsi="Verdana"/>
          <w:sz w:val="22"/>
          <w:szCs w:val="19"/>
          <w:lang w:val="fr-BE"/>
        </w:rPr>
        <w:t>5.000</w:t>
      </w:r>
      <w:r w:rsidRPr="000E5790">
        <w:rPr>
          <w:rFonts w:ascii="Verdana" w:hAnsi="Verdana"/>
          <w:sz w:val="22"/>
          <w:szCs w:val="19"/>
          <w:lang w:val="fr-BE"/>
        </w:rPr>
        <w:t>€</w:t>
      </w:r>
      <w:r w:rsidR="00613322">
        <w:rPr>
          <w:rFonts w:ascii="Verdana" w:hAnsi="Verdana"/>
          <w:sz w:val="22"/>
          <w:szCs w:val="19"/>
          <w:lang w:val="fr-BE"/>
        </w:rPr>
        <w:t>*</w:t>
      </w:r>
    </w:p>
    <w:p w14:paraId="69975C9B" w14:textId="5A0019F8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-</w:t>
      </w:r>
      <w:r w:rsidRPr="000E5790">
        <w:rPr>
          <w:rFonts w:ascii="Verdana" w:hAnsi="Verdana"/>
          <w:sz w:val="22"/>
          <w:szCs w:val="19"/>
          <w:lang w:val="fr-BE"/>
        </w:rPr>
        <w:t xml:space="preserve">Stratégie </w:t>
      </w:r>
      <w:r w:rsidR="00943DBD">
        <w:rPr>
          <w:rFonts w:ascii="Verdana" w:hAnsi="Verdana"/>
          <w:sz w:val="22"/>
          <w:szCs w:val="19"/>
          <w:lang w:val="fr-BE"/>
        </w:rPr>
        <w:t>de promotion et de diffusion</w:t>
      </w:r>
      <w:r>
        <w:rPr>
          <w:rFonts w:ascii="Verdana" w:hAnsi="Verdana"/>
          <w:sz w:val="22"/>
          <w:szCs w:val="19"/>
          <w:lang w:val="fr-BE"/>
        </w:rPr>
        <w:t xml:space="preserve"> : </w:t>
      </w:r>
      <w:r w:rsidR="00943DBD">
        <w:rPr>
          <w:rFonts w:ascii="Verdana" w:hAnsi="Verdana"/>
          <w:sz w:val="22"/>
          <w:szCs w:val="19"/>
          <w:lang w:val="fr-BE"/>
        </w:rPr>
        <w:t>5.000</w:t>
      </w:r>
      <w:r w:rsidRPr="000E5790">
        <w:rPr>
          <w:rFonts w:ascii="Verdana" w:hAnsi="Verdana"/>
          <w:sz w:val="22"/>
          <w:szCs w:val="19"/>
          <w:lang w:val="fr-BE"/>
        </w:rPr>
        <w:t xml:space="preserve"> €</w:t>
      </w:r>
      <w:r>
        <w:rPr>
          <w:rFonts w:ascii="Verdana" w:hAnsi="Verdana"/>
          <w:sz w:val="22"/>
          <w:szCs w:val="19"/>
          <w:lang w:val="fr-BE"/>
        </w:rPr>
        <w:t>*</w:t>
      </w:r>
    </w:p>
    <w:p w14:paraId="1F2229DF" w14:textId="37C3C946" w:rsidR="0060071F" w:rsidRPr="007244C6" w:rsidRDefault="00613322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-</w:t>
      </w:r>
      <w:r w:rsidRPr="00613322">
        <w:rPr>
          <w:rFonts w:ascii="Verdana" w:hAnsi="Verdana"/>
          <w:sz w:val="22"/>
          <w:szCs w:val="19"/>
          <w:lang w:val="fr-BE"/>
        </w:rPr>
        <w:t>Version moyenne de 20-30 min</w:t>
      </w:r>
      <w:r>
        <w:rPr>
          <w:rFonts w:ascii="Verdana" w:hAnsi="Verdana"/>
          <w:sz w:val="22"/>
          <w:szCs w:val="19"/>
          <w:lang w:val="fr-BE"/>
        </w:rPr>
        <w:t> : 7.000€*</w:t>
      </w:r>
    </w:p>
    <w:p w14:paraId="7CAD1F0F" w14:textId="77777777" w:rsidR="0060071F" w:rsidRPr="00000663" w:rsidRDefault="0060071F" w:rsidP="0060071F">
      <w:pPr>
        <w:spacing w:line="280" w:lineRule="exact"/>
        <w:rPr>
          <w:rFonts w:ascii="Verdana" w:hAnsi="Verdana"/>
          <w:sz w:val="16"/>
          <w:szCs w:val="19"/>
          <w:lang w:val="fr-BE"/>
        </w:rPr>
      </w:pPr>
      <w:r w:rsidRPr="00000663">
        <w:rPr>
          <w:rFonts w:ascii="Verdana" w:hAnsi="Verdana"/>
          <w:sz w:val="16"/>
          <w:szCs w:val="19"/>
          <w:lang w:val="fr-BE"/>
        </w:rPr>
        <w:t xml:space="preserve"> (*sous réserve de la bonne élaboration de ces bonus </w:t>
      </w:r>
      <w:r w:rsidRPr="00756316">
        <w:rPr>
          <w:rFonts w:ascii="Verdana" w:hAnsi="Verdana"/>
          <w:b/>
          <w:sz w:val="16"/>
          <w:szCs w:val="19"/>
          <w:lang w:val="fr-BE"/>
        </w:rPr>
        <w:t>pour le public belge</w:t>
      </w:r>
      <w:r w:rsidRPr="00000663">
        <w:rPr>
          <w:rFonts w:ascii="Verdana" w:hAnsi="Verdana"/>
          <w:sz w:val="16"/>
          <w:szCs w:val="19"/>
          <w:lang w:val="fr-BE"/>
        </w:rPr>
        <w:t xml:space="preserve"> et les preuves financières) </w:t>
      </w:r>
    </w:p>
    <w:p w14:paraId="188D747E" w14:textId="77777777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05BACAC9" w14:textId="3F84E154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 xml:space="preserve">Le  montant de </w:t>
      </w:r>
      <w:r w:rsidR="00613322">
        <w:rPr>
          <w:rFonts w:ascii="Verdana" w:hAnsi="Verdana"/>
          <w:sz w:val="22"/>
          <w:szCs w:val="19"/>
          <w:lang w:val="fr-BE"/>
        </w:rPr>
        <w:t>44.520</w:t>
      </w:r>
      <w:r w:rsidRPr="000E5790">
        <w:rPr>
          <w:rFonts w:ascii="Verdana" w:hAnsi="Verdana"/>
          <w:sz w:val="22"/>
          <w:szCs w:val="19"/>
          <w:lang w:val="fr-BE"/>
        </w:rPr>
        <w:t>€ (TVA</w:t>
      </w:r>
      <w:r>
        <w:rPr>
          <w:rFonts w:ascii="Verdana" w:hAnsi="Verdana"/>
          <w:sz w:val="22"/>
          <w:szCs w:val="19"/>
          <w:lang w:val="fr-BE"/>
        </w:rPr>
        <w:t>C</w:t>
      </w:r>
      <w:r w:rsidRPr="000E5790">
        <w:rPr>
          <w:rFonts w:ascii="Verdana" w:hAnsi="Verdana"/>
          <w:sz w:val="22"/>
          <w:szCs w:val="19"/>
          <w:lang w:val="fr-BE"/>
        </w:rPr>
        <w:t xml:space="preserve">) sera liquidé sur le compte IBAN : </w:t>
      </w:r>
    </w:p>
    <w:p w14:paraId="6A023FA8" w14:textId="15838911" w:rsidR="0060071F" w:rsidRPr="00D07F8B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>BE</w:t>
      </w:r>
      <w:r>
        <w:rPr>
          <w:rFonts w:ascii="Verdana" w:hAnsi="Verdana"/>
          <w:sz w:val="22"/>
          <w:szCs w:val="19"/>
          <w:lang w:val="fr-BE"/>
        </w:rPr>
        <w:t xml:space="preserve"> </w:t>
      </w:r>
      <w:r w:rsidR="00613322">
        <w:rPr>
          <w:rFonts w:ascii="Verdana" w:hAnsi="Verdana"/>
          <w:sz w:val="22"/>
          <w:szCs w:val="19"/>
          <w:lang w:val="fr-BE"/>
        </w:rPr>
        <w:t>82</w:t>
      </w:r>
      <w:r w:rsidR="00943DBD">
        <w:rPr>
          <w:rFonts w:ascii="Verdana" w:hAnsi="Verdana"/>
          <w:sz w:val="22"/>
          <w:szCs w:val="19"/>
          <w:lang w:val="fr-BE"/>
        </w:rPr>
        <w:t xml:space="preserve"> </w:t>
      </w:r>
      <w:r w:rsidR="00613322">
        <w:rPr>
          <w:rFonts w:ascii="Verdana" w:hAnsi="Verdana"/>
          <w:sz w:val="22"/>
          <w:szCs w:val="19"/>
          <w:lang w:val="fr-BE"/>
        </w:rPr>
        <w:t>0015</w:t>
      </w:r>
      <w:r w:rsidR="00B41FDA">
        <w:rPr>
          <w:rFonts w:ascii="Verdana" w:hAnsi="Verdana"/>
          <w:sz w:val="22"/>
          <w:szCs w:val="19"/>
          <w:lang w:val="fr-BE"/>
        </w:rPr>
        <w:t xml:space="preserve"> 7358 9368</w:t>
      </w:r>
      <w:r w:rsidR="00943DBD">
        <w:rPr>
          <w:rFonts w:ascii="Verdana" w:hAnsi="Verdana"/>
          <w:sz w:val="22"/>
          <w:szCs w:val="19"/>
          <w:lang w:val="fr-BE"/>
        </w:rPr>
        <w:t xml:space="preserve"> </w:t>
      </w:r>
      <w:r>
        <w:rPr>
          <w:rFonts w:ascii="Verdana" w:hAnsi="Verdana"/>
          <w:sz w:val="22"/>
          <w:szCs w:val="19"/>
          <w:lang w:val="fr-BE"/>
        </w:rPr>
        <w:t>de l’ASBL</w:t>
      </w:r>
      <w:r w:rsidR="00943DBD">
        <w:rPr>
          <w:rFonts w:ascii="Verdana" w:hAnsi="Verdana"/>
          <w:sz w:val="22"/>
          <w:szCs w:val="19"/>
          <w:lang w:val="fr-BE"/>
        </w:rPr>
        <w:t xml:space="preserve"> </w:t>
      </w:r>
      <w:r w:rsidR="00B41FDA">
        <w:rPr>
          <w:rFonts w:ascii="Verdana" w:hAnsi="Verdana"/>
          <w:sz w:val="22"/>
          <w:szCs w:val="19"/>
          <w:lang w:val="fr-BE"/>
        </w:rPr>
        <w:t>Les Productions du Verger</w:t>
      </w:r>
      <w:r w:rsidR="00943DBD">
        <w:rPr>
          <w:rFonts w:ascii="Verdana" w:hAnsi="Verdana"/>
          <w:sz w:val="22"/>
          <w:szCs w:val="19"/>
          <w:lang w:val="fr-BE"/>
        </w:rPr>
        <w:t xml:space="preserve"> </w:t>
      </w:r>
      <w:r w:rsidRPr="00731A61">
        <w:rPr>
          <w:rFonts w:ascii="Verdana" w:hAnsi="Verdana"/>
          <w:sz w:val="22"/>
          <w:szCs w:val="19"/>
          <w:lang w:val="fr-BE"/>
        </w:rPr>
        <w:t xml:space="preserve">et ce conformément aux conditions énumérées au point </w:t>
      </w:r>
      <w:r>
        <w:rPr>
          <w:rFonts w:ascii="Verdana" w:hAnsi="Verdana"/>
          <w:sz w:val="22"/>
          <w:szCs w:val="19"/>
          <w:lang w:val="fr-BE"/>
        </w:rPr>
        <w:t>G.</w:t>
      </w:r>
      <w:r w:rsidRPr="00731A61">
        <w:rPr>
          <w:rFonts w:ascii="Verdana" w:hAnsi="Verdana"/>
          <w:sz w:val="22"/>
          <w:szCs w:val="19"/>
          <w:lang w:val="fr-BE"/>
        </w:rPr>
        <w:t xml:space="preserve"> </w:t>
      </w:r>
      <w:r>
        <w:rPr>
          <w:rFonts w:ascii="Verdana" w:hAnsi="Verdana"/>
          <w:sz w:val="22"/>
          <w:szCs w:val="19"/>
          <w:lang w:val="fr-BE"/>
        </w:rPr>
        <w:t>(Modalités de paiement)</w:t>
      </w:r>
      <w:r w:rsidR="008C1080">
        <w:rPr>
          <w:rFonts w:ascii="Verdana" w:hAnsi="Verdana"/>
          <w:sz w:val="22"/>
          <w:szCs w:val="19"/>
          <w:lang w:val="fr-BE"/>
        </w:rPr>
        <w:t xml:space="preserve"> </w:t>
      </w:r>
      <w:r w:rsidRPr="00731A61">
        <w:rPr>
          <w:rFonts w:ascii="Verdana" w:hAnsi="Verdana"/>
          <w:sz w:val="22"/>
          <w:szCs w:val="19"/>
          <w:lang w:val="fr-BE"/>
        </w:rPr>
        <w:t xml:space="preserve">du </w:t>
      </w:r>
      <w:proofErr w:type="spellStart"/>
      <w:r w:rsidRPr="00731A61">
        <w:rPr>
          <w:rFonts w:ascii="Verdana" w:hAnsi="Verdana"/>
          <w:sz w:val="22"/>
          <w:szCs w:val="19"/>
          <w:lang w:val="fr-BE"/>
        </w:rPr>
        <w:t>vademecum</w:t>
      </w:r>
      <w:proofErr w:type="spellEnd"/>
      <w:r w:rsidRPr="00731A61">
        <w:rPr>
          <w:rFonts w:ascii="Verdana" w:hAnsi="Verdana"/>
          <w:sz w:val="22"/>
          <w:szCs w:val="19"/>
          <w:lang w:val="fr-BE"/>
        </w:rPr>
        <w:t>.</w:t>
      </w:r>
      <w:r>
        <w:rPr>
          <w:rFonts w:ascii="Verdana" w:hAnsi="Verdana"/>
          <w:sz w:val="22"/>
          <w:szCs w:val="19"/>
          <w:lang w:val="fr-BE"/>
        </w:rPr>
        <w:t xml:space="preserve"> </w:t>
      </w:r>
    </w:p>
    <w:p w14:paraId="73510A89" w14:textId="77777777" w:rsidR="0060071F" w:rsidRPr="00D07F8B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070E294D" w14:textId="3BB53E00" w:rsidR="0060071F" w:rsidRPr="00D07F8B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D07F8B">
        <w:rPr>
          <w:rFonts w:ascii="Verdana" w:hAnsi="Verdana"/>
          <w:sz w:val="22"/>
          <w:szCs w:val="19"/>
          <w:lang w:val="fr-BE"/>
        </w:rPr>
        <w:t>La date limite de remise d</w:t>
      </w:r>
      <w:r>
        <w:rPr>
          <w:rFonts w:ascii="Verdana" w:hAnsi="Verdana"/>
          <w:sz w:val="22"/>
          <w:szCs w:val="19"/>
          <w:lang w:val="fr-BE"/>
        </w:rPr>
        <w:t xml:space="preserve">es pièces justificatives </w:t>
      </w:r>
      <w:r w:rsidR="008C1080">
        <w:rPr>
          <w:rFonts w:ascii="Verdana" w:hAnsi="Verdana"/>
          <w:sz w:val="22"/>
          <w:szCs w:val="19"/>
          <w:lang w:val="fr-BE"/>
        </w:rPr>
        <w:t>p</w:t>
      </w:r>
      <w:r w:rsidRPr="00D07F8B">
        <w:rPr>
          <w:rFonts w:ascii="Verdana" w:hAnsi="Verdana"/>
          <w:sz w:val="22"/>
          <w:szCs w:val="19"/>
          <w:lang w:val="fr-BE"/>
        </w:rPr>
        <w:t>révu</w:t>
      </w:r>
      <w:r w:rsidR="008C1080">
        <w:rPr>
          <w:rFonts w:ascii="Verdana" w:hAnsi="Verdana"/>
          <w:sz w:val="22"/>
          <w:szCs w:val="19"/>
          <w:lang w:val="fr-BE"/>
        </w:rPr>
        <w:t>e</w:t>
      </w:r>
      <w:r w:rsidRPr="00D07F8B">
        <w:rPr>
          <w:rFonts w:ascii="Verdana" w:hAnsi="Verdana"/>
          <w:sz w:val="22"/>
          <w:szCs w:val="19"/>
          <w:lang w:val="fr-BE"/>
        </w:rPr>
        <w:t xml:space="preserve"> </w:t>
      </w:r>
      <w:r>
        <w:rPr>
          <w:rFonts w:ascii="Verdana" w:hAnsi="Verdana"/>
          <w:sz w:val="22"/>
          <w:szCs w:val="19"/>
          <w:lang w:val="fr-BE"/>
        </w:rPr>
        <w:t xml:space="preserve">dans votre dossier </w:t>
      </w:r>
      <w:r w:rsidRPr="00D07F8B">
        <w:rPr>
          <w:rFonts w:ascii="Verdana" w:hAnsi="Verdana"/>
          <w:sz w:val="22"/>
          <w:szCs w:val="19"/>
          <w:lang w:val="fr-BE"/>
        </w:rPr>
        <w:t xml:space="preserve">est </w:t>
      </w:r>
      <w:r w:rsidR="008C1080">
        <w:rPr>
          <w:rFonts w:ascii="Verdana" w:hAnsi="Verdana"/>
          <w:sz w:val="22"/>
          <w:szCs w:val="19"/>
          <w:lang w:val="fr-BE"/>
        </w:rPr>
        <w:t>le 30</w:t>
      </w:r>
      <w:r w:rsidR="00943DBD">
        <w:rPr>
          <w:rFonts w:ascii="Verdana" w:hAnsi="Verdana"/>
          <w:sz w:val="22"/>
          <w:szCs w:val="19"/>
          <w:lang w:val="fr-BE"/>
        </w:rPr>
        <w:t xml:space="preserve"> </w:t>
      </w:r>
      <w:r w:rsidR="00B41FDA">
        <w:rPr>
          <w:rFonts w:ascii="Verdana" w:hAnsi="Verdana"/>
          <w:sz w:val="22"/>
          <w:szCs w:val="19"/>
          <w:lang w:val="fr-BE"/>
        </w:rPr>
        <w:t>septembre</w:t>
      </w:r>
      <w:r w:rsidR="00943DBD">
        <w:rPr>
          <w:rFonts w:ascii="Verdana" w:hAnsi="Verdana"/>
          <w:sz w:val="22"/>
          <w:szCs w:val="19"/>
          <w:lang w:val="fr-BE"/>
        </w:rPr>
        <w:t xml:space="preserve"> 2020</w:t>
      </w:r>
      <w:r w:rsidRPr="00D07F8B">
        <w:rPr>
          <w:rFonts w:ascii="Verdana" w:hAnsi="Verdana"/>
          <w:sz w:val="22"/>
          <w:szCs w:val="19"/>
          <w:lang w:val="fr-BE"/>
        </w:rPr>
        <w:t>.</w:t>
      </w:r>
    </w:p>
    <w:p w14:paraId="4553284B" w14:textId="77777777" w:rsidR="0060071F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256CAD77" w14:textId="77777777" w:rsidR="008C1080" w:rsidRPr="000D1E2B" w:rsidRDefault="008C1080" w:rsidP="008C1080">
      <w:pPr>
        <w:spacing w:line="280" w:lineRule="exact"/>
        <w:rPr>
          <w:rFonts w:ascii="Verdana" w:hAnsi="Verdana"/>
          <w:b/>
          <w:sz w:val="22"/>
          <w:szCs w:val="19"/>
          <w:lang w:val="fr-BE"/>
        </w:rPr>
      </w:pPr>
      <w:r w:rsidRPr="00903A3F">
        <w:rPr>
          <w:rFonts w:ascii="Verdana" w:hAnsi="Verdana"/>
          <w:b/>
          <w:sz w:val="22"/>
          <w:szCs w:val="19"/>
          <w:lang w:val="fr-BE"/>
        </w:rPr>
        <w:t xml:space="preserve">Nous attirons votre attention sur la nécessité de respecter tous les critères et conditions du </w:t>
      </w:r>
      <w:proofErr w:type="spellStart"/>
      <w:r w:rsidRPr="00903A3F">
        <w:rPr>
          <w:rFonts w:ascii="Verdana" w:hAnsi="Verdana"/>
          <w:b/>
          <w:sz w:val="22"/>
          <w:szCs w:val="19"/>
          <w:lang w:val="fr-BE"/>
        </w:rPr>
        <w:t>vademecum</w:t>
      </w:r>
      <w:proofErr w:type="spellEnd"/>
      <w:r w:rsidRPr="00903A3F">
        <w:rPr>
          <w:rFonts w:ascii="Verdana" w:hAnsi="Verdana"/>
          <w:b/>
          <w:sz w:val="22"/>
          <w:szCs w:val="19"/>
          <w:lang w:val="fr-BE"/>
        </w:rPr>
        <w:t xml:space="preserve"> « Cofinancement des productions audiovisuelles 201</w:t>
      </w:r>
      <w:r>
        <w:rPr>
          <w:rFonts w:ascii="Verdana" w:hAnsi="Verdana"/>
          <w:b/>
          <w:sz w:val="22"/>
          <w:szCs w:val="19"/>
          <w:lang w:val="fr-BE"/>
        </w:rPr>
        <w:t>9</w:t>
      </w:r>
      <w:r w:rsidRPr="00903A3F">
        <w:rPr>
          <w:rFonts w:ascii="Verdana" w:hAnsi="Verdana"/>
          <w:b/>
          <w:sz w:val="22"/>
          <w:szCs w:val="19"/>
          <w:lang w:val="fr-BE"/>
        </w:rPr>
        <w:t> »,</w:t>
      </w:r>
      <w:r>
        <w:rPr>
          <w:rFonts w:ascii="Verdana" w:hAnsi="Verdana"/>
          <w:b/>
          <w:sz w:val="22"/>
          <w:szCs w:val="19"/>
          <w:lang w:val="fr-BE"/>
        </w:rPr>
        <w:t xml:space="preserve"> plus particulièrement ceux du point E(Obligations vis à vis de la DGD), </w:t>
      </w:r>
      <w:r w:rsidRPr="00903A3F">
        <w:rPr>
          <w:rFonts w:ascii="Verdana" w:hAnsi="Verdana"/>
          <w:b/>
          <w:sz w:val="22"/>
          <w:szCs w:val="19"/>
          <w:lang w:val="fr-BE"/>
        </w:rPr>
        <w:t xml:space="preserve"> jusqu’à la clôture définitive du marché.</w:t>
      </w:r>
    </w:p>
    <w:p w14:paraId="55477E8D" w14:textId="77777777" w:rsidR="008C1080" w:rsidRDefault="008C1080" w:rsidP="008C1080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32CEDCA3" w14:textId="77777777" w:rsidR="008C1080" w:rsidRDefault="008C1080" w:rsidP="008C1080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Nous tenons à vous rappeler certaines de ces obligations :</w:t>
      </w:r>
    </w:p>
    <w:p w14:paraId="44F324E4" w14:textId="77777777" w:rsidR="008C1080" w:rsidRDefault="008C1080" w:rsidP="008C1080">
      <w:pPr>
        <w:pStyle w:val="Paragraphedeliste"/>
        <w:numPr>
          <w:ilvl w:val="0"/>
          <w:numId w:val="1"/>
        </w:num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114336">
        <w:rPr>
          <w:rFonts w:ascii="Verdana" w:hAnsi="Verdana"/>
          <w:sz w:val="22"/>
          <w:szCs w:val="19"/>
          <w:lang w:val="fr-BE"/>
        </w:rPr>
        <w:t>Votre présence à une séance d’information sur l’éthique des messages</w:t>
      </w:r>
      <w:r>
        <w:rPr>
          <w:rFonts w:ascii="Verdana" w:hAnsi="Verdana"/>
          <w:sz w:val="22"/>
          <w:szCs w:val="19"/>
          <w:lang w:val="fr-BE"/>
        </w:rPr>
        <w:t xml:space="preserve"> à laquelle vous serez convié</w:t>
      </w:r>
    </w:p>
    <w:p w14:paraId="3EDB2A33" w14:textId="77777777" w:rsidR="008C1080" w:rsidRDefault="008C1080" w:rsidP="008C1080">
      <w:pPr>
        <w:pStyle w:val="Paragraphedeliste"/>
        <w:numPr>
          <w:ilvl w:val="0"/>
          <w:numId w:val="1"/>
        </w:num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La mention du cofinancement de la DGD sur tous supports</w:t>
      </w:r>
    </w:p>
    <w:p w14:paraId="78EECB87" w14:textId="77777777" w:rsidR="008C1080" w:rsidRDefault="008C1080" w:rsidP="008C1080">
      <w:pPr>
        <w:pStyle w:val="Paragraphedeliste"/>
        <w:numPr>
          <w:ilvl w:val="0"/>
          <w:numId w:val="1"/>
        </w:num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Avertir le gestionnaire de votre dossier de tout changement important qui modifierait le projet ou en postposerait de plus de 6 mois la date prévue de remise des pièces justificatives</w:t>
      </w:r>
    </w:p>
    <w:p w14:paraId="7C02F48C" w14:textId="77777777" w:rsidR="008C1080" w:rsidRDefault="008C1080" w:rsidP="008C1080">
      <w:pPr>
        <w:pStyle w:val="Paragraphedeliste"/>
        <w:numPr>
          <w:ilvl w:val="0"/>
          <w:numId w:val="1"/>
        </w:num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Le visionnage du montage final par le gestionnaire de la DGD avant sa diffusion</w:t>
      </w:r>
    </w:p>
    <w:p w14:paraId="186C9E77" w14:textId="77777777" w:rsidR="008C1080" w:rsidRPr="00114336" w:rsidRDefault="008C1080" w:rsidP="008C1080">
      <w:pPr>
        <w:pStyle w:val="Paragraphedeliste"/>
        <w:numPr>
          <w:ilvl w:val="0"/>
          <w:numId w:val="1"/>
        </w:num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Fournir au gestionnaire DGD, au plus tard une semaine calendrier avant la première diffusion du film, du matériel de promotion électronique permettant d’en faire la communication (</w:t>
      </w:r>
      <w:r w:rsidRPr="00175DF7">
        <w:rPr>
          <w:rFonts w:ascii="Verdana" w:hAnsi="Verdana"/>
          <w:sz w:val="22"/>
          <w:szCs w:val="19"/>
          <w:lang w:val="fr-BE"/>
        </w:rPr>
        <w:t xml:space="preserve">texte </w:t>
      </w:r>
      <w:r>
        <w:rPr>
          <w:rFonts w:ascii="Verdana" w:hAnsi="Verdana"/>
          <w:sz w:val="22"/>
          <w:szCs w:val="19"/>
          <w:lang w:val="fr-BE"/>
        </w:rPr>
        <w:t xml:space="preserve">et </w:t>
      </w:r>
      <w:r w:rsidRPr="00175DF7">
        <w:rPr>
          <w:rFonts w:ascii="Verdana" w:hAnsi="Verdana"/>
          <w:sz w:val="22"/>
          <w:szCs w:val="19"/>
          <w:lang w:val="fr-BE"/>
        </w:rPr>
        <w:t>photo de présentation du film</w:t>
      </w:r>
      <w:r>
        <w:rPr>
          <w:rFonts w:ascii="Verdana" w:hAnsi="Verdana"/>
          <w:sz w:val="22"/>
          <w:szCs w:val="19"/>
          <w:lang w:val="fr-BE"/>
        </w:rPr>
        <w:t>, horaire de diffusion)</w:t>
      </w:r>
      <w:r w:rsidRPr="00175DF7">
        <w:rPr>
          <w:rFonts w:ascii="Verdana" w:hAnsi="Verdana"/>
          <w:sz w:val="22"/>
          <w:szCs w:val="19"/>
          <w:lang w:val="fr-BE"/>
        </w:rPr>
        <w:t>.</w:t>
      </w:r>
    </w:p>
    <w:p w14:paraId="1A07FB99" w14:textId="77777777" w:rsidR="008C1080" w:rsidRDefault="008C1080" w:rsidP="008C1080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Le non-respect de ces obligations peut entraîner l’annulation du financement.</w:t>
      </w:r>
    </w:p>
    <w:p w14:paraId="3F4BD12F" w14:textId="77777777" w:rsidR="008C1080" w:rsidRDefault="008C1080" w:rsidP="008C1080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5AA4BF2E" w14:textId="77777777" w:rsidR="008C1080" w:rsidRPr="00D07F8B" w:rsidRDefault="008C1080" w:rsidP="008C1080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D07F8B">
        <w:rPr>
          <w:rFonts w:ascii="Verdana" w:hAnsi="Verdana"/>
          <w:sz w:val="22"/>
          <w:szCs w:val="19"/>
          <w:lang w:val="fr-BE"/>
        </w:rPr>
        <w:t xml:space="preserve">Les </w:t>
      </w:r>
      <w:r>
        <w:rPr>
          <w:rFonts w:ascii="Verdana" w:hAnsi="Verdana"/>
          <w:sz w:val="22"/>
          <w:szCs w:val="19"/>
          <w:lang w:val="fr-BE"/>
        </w:rPr>
        <w:t>pièces justificatives(</w:t>
      </w:r>
      <w:r w:rsidRPr="00D07F8B">
        <w:rPr>
          <w:rFonts w:ascii="Verdana" w:hAnsi="Verdana"/>
          <w:sz w:val="22"/>
          <w:szCs w:val="19"/>
          <w:lang w:val="fr-BE"/>
        </w:rPr>
        <w:t xml:space="preserve">budget </w:t>
      </w:r>
      <w:r>
        <w:rPr>
          <w:rFonts w:ascii="Verdana" w:hAnsi="Verdana"/>
          <w:sz w:val="22"/>
          <w:szCs w:val="19"/>
          <w:lang w:val="fr-BE"/>
        </w:rPr>
        <w:t>global, un bilan financier</w:t>
      </w:r>
      <w:r w:rsidRPr="00D07F8B">
        <w:rPr>
          <w:rFonts w:ascii="Verdana" w:hAnsi="Verdana"/>
          <w:sz w:val="22"/>
          <w:szCs w:val="19"/>
          <w:lang w:val="fr-BE"/>
        </w:rPr>
        <w:t xml:space="preserve">, </w:t>
      </w:r>
      <w:r>
        <w:rPr>
          <w:rFonts w:ascii="Verdana" w:hAnsi="Verdana"/>
          <w:sz w:val="22"/>
          <w:szCs w:val="19"/>
          <w:lang w:val="fr-BE"/>
        </w:rPr>
        <w:t xml:space="preserve">garantie de diffusion, </w:t>
      </w:r>
      <w:r w:rsidRPr="00D07F8B">
        <w:rPr>
          <w:rFonts w:ascii="Verdana" w:hAnsi="Verdana"/>
          <w:sz w:val="22"/>
          <w:szCs w:val="19"/>
          <w:lang w:val="fr-BE"/>
        </w:rPr>
        <w:t>rapports</w:t>
      </w:r>
      <w:r>
        <w:rPr>
          <w:rFonts w:ascii="Verdana" w:hAnsi="Verdana"/>
          <w:sz w:val="22"/>
          <w:szCs w:val="19"/>
          <w:lang w:val="fr-BE"/>
        </w:rPr>
        <w:t xml:space="preserve"> qualitatif et quantitatif d’audience</w:t>
      </w:r>
      <w:r w:rsidRPr="00D07F8B">
        <w:rPr>
          <w:rFonts w:ascii="Verdana" w:hAnsi="Verdana"/>
          <w:sz w:val="22"/>
          <w:szCs w:val="19"/>
          <w:lang w:val="fr-BE"/>
        </w:rPr>
        <w:t>, matériel DVD</w:t>
      </w:r>
      <w:r>
        <w:rPr>
          <w:rFonts w:ascii="Verdana" w:hAnsi="Verdana"/>
          <w:sz w:val="22"/>
          <w:szCs w:val="19"/>
          <w:lang w:val="fr-BE"/>
        </w:rPr>
        <w:t>)</w:t>
      </w:r>
      <w:r w:rsidRPr="00D07F8B">
        <w:rPr>
          <w:rFonts w:ascii="Verdana" w:hAnsi="Verdana"/>
          <w:sz w:val="22"/>
          <w:szCs w:val="19"/>
          <w:lang w:val="fr-BE"/>
        </w:rPr>
        <w:t xml:space="preserve"> doivent être envoyés à l’adresse suivante :</w:t>
      </w:r>
    </w:p>
    <w:p w14:paraId="7D473002" w14:textId="77777777" w:rsidR="008C1080" w:rsidRPr="000E5790" w:rsidRDefault="008C1080" w:rsidP="008C1080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2F09B6F0" w14:textId="77777777" w:rsidR="008C1080" w:rsidRPr="00731A61" w:rsidRDefault="008C1080" w:rsidP="008C1080">
      <w:pPr>
        <w:spacing w:line="280" w:lineRule="exact"/>
        <w:rPr>
          <w:rFonts w:ascii="Verdana" w:hAnsi="Verdana"/>
          <w:b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>Service Public Fédéral des Affaires Etrangères, Commerce Extérieur , Coopération au Développement</w:t>
      </w:r>
      <w:r>
        <w:rPr>
          <w:rFonts w:ascii="Verdana" w:hAnsi="Verdana"/>
          <w:sz w:val="22"/>
          <w:szCs w:val="19"/>
          <w:lang w:val="fr-BE"/>
        </w:rPr>
        <w:t xml:space="preserve"> -</w:t>
      </w:r>
      <w:r w:rsidRPr="000E5790">
        <w:rPr>
          <w:rFonts w:ascii="Verdana" w:hAnsi="Verdana"/>
          <w:b/>
          <w:sz w:val="22"/>
          <w:szCs w:val="19"/>
          <w:lang w:val="fr-BE"/>
        </w:rPr>
        <w:t>Direction de la Société civile – Education au Développement D3.1</w:t>
      </w:r>
      <w:r>
        <w:rPr>
          <w:rFonts w:ascii="Verdana" w:hAnsi="Verdana"/>
          <w:b/>
          <w:sz w:val="22"/>
          <w:szCs w:val="19"/>
          <w:lang w:val="fr-BE"/>
        </w:rPr>
        <w:t xml:space="preserve">. A l’attention du service </w:t>
      </w:r>
      <w:r w:rsidRPr="00731A61">
        <w:rPr>
          <w:rFonts w:ascii="Verdana" w:hAnsi="Verdana"/>
          <w:b/>
          <w:sz w:val="22"/>
          <w:szCs w:val="19"/>
          <w:lang w:val="fr-BE"/>
        </w:rPr>
        <w:t>– Education au Développement D3.1</w:t>
      </w:r>
    </w:p>
    <w:p w14:paraId="22BBD28E" w14:textId="77777777" w:rsidR="008C1080" w:rsidRPr="000E5790" w:rsidRDefault="008C1080" w:rsidP="008C1080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>Rue des Petits Carmes, 15 – 1000 Bruxelles</w:t>
      </w:r>
      <w:r>
        <w:rPr>
          <w:rFonts w:ascii="Verdana" w:hAnsi="Verdana"/>
          <w:sz w:val="22"/>
          <w:szCs w:val="19"/>
          <w:lang w:val="fr-BE"/>
        </w:rPr>
        <w:t>.</w:t>
      </w:r>
    </w:p>
    <w:p w14:paraId="1A89625C" w14:textId="77777777" w:rsidR="008C1080" w:rsidRPr="000E5790" w:rsidRDefault="008C1080" w:rsidP="008C1080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238F35EC" w14:textId="77777777" w:rsidR="008C1080" w:rsidRDefault="008C1080" w:rsidP="008C1080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 xml:space="preserve">La ou les déclarations de créances(lots 1,2 et 5)  doivent être communiquées </w:t>
      </w:r>
      <w:r>
        <w:rPr>
          <w:rFonts w:ascii="Verdana" w:hAnsi="Verdana"/>
          <w:sz w:val="22"/>
          <w:szCs w:val="19"/>
          <w:lang w:val="fr-BE"/>
        </w:rPr>
        <w:t>à l’</w:t>
      </w:r>
      <w:r w:rsidRPr="00CD3395">
        <w:rPr>
          <w:rFonts w:ascii="Verdana" w:hAnsi="Verdana"/>
          <w:sz w:val="22"/>
          <w:szCs w:val="19"/>
          <w:lang w:val="fr-BE"/>
        </w:rPr>
        <w:t>adresse</w:t>
      </w:r>
      <w:r>
        <w:rPr>
          <w:rFonts w:ascii="Verdana" w:hAnsi="Verdana"/>
          <w:sz w:val="22"/>
          <w:szCs w:val="19"/>
          <w:lang w:val="fr-BE"/>
        </w:rPr>
        <w:t xml:space="preserve"> email : </w:t>
      </w:r>
      <w:hyperlink r:id="rId22" w:history="1">
        <w:r w:rsidRPr="00E67567">
          <w:rPr>
            <w:rStyle w:val="Lienhypertexte"/>
            <w:rFonts w:ascii="Verdana" w:hAnsi="Verdana"/>
            <w:sz w:val="22"/>
            <w:szCs w:val="19"/>
            <w:lang w:val="fr-BE"/>
          </w:rPr>
          <w:t>einvoice@diplobel.fed.be</w:t>
        </w:r>
      </w:hyperlink>
    </w:p>
    <w:p w14:paraId="481451AF" w14:textId="77777777" w:rsidR="008C1080" w:rsidRDefault="008C1080" w:rsidP="008C1080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et copie courriel à votre gestionnaire de dossier</w:t>
      </w:r>
    </w:p>
    <w:p w14:paraId="4E8E9432" w14:textId="77777777" w:rsidR="008C1080" w:rsidRDefault="008C1080" w:rsidP="008C1080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4ED81209" w14:textId="77777777" w:rsidR="008C1080" w:rsidRPr="007244C6" w:rsidRDefault="008C1080" w:rsidP="008C1080">
      <w:pPr>
        <w:spacing w:line="280" w:lineRule="exact"/>
        <w:rPr>
          <w:rFonts w:ascii="Verdana" w:hAnsi="Verdana"/>
          <w:b/>
          <w:sz w:val="22"/>
          <w:szCs w:val="19"/>
          <w:lang w:val="fr-BE"/>
        </w:rPr>
      </w:pPr>
      <w:r w:rsidRPr="007244C6">
        <w:rPr>
          <w:rFonts w:ascii="Verdana" w:hAnsi="Verdana"/>
          <w:b/>
          <w:sz w:val="22"/>
          <w:szCs w:val="19"/>
          <w:lang w:val="fr-BE"/>
        </w:rPr>
        <w:t>OU</w:t>
      </w:r>
    </w:p>
    <w:p w14:paraId="5238D53C" w14:textId="77777777" w:rsidR="008C1080" w:rsidRDefault="008C1080" w:rsidP="008C1080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69594333" w14:textId="77777777" w:rsidR="008C1080" w:rsidRPr="007244C6" w:rsidRDefault="008C1080" w:rsidP="008C1080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7244C6">
        <w:rPr>
          <w:rFonts w:ascii="Verdana" w:hAnsi="Verdana"/>
          <w:sz w:val="22"/>
          <w:szCs w:val="19"/>
          <w:lang w:val="fr-BE"/>
        </w:rPr>
        <w:t>SPF</w:t>
      </w:r>
      <w:r>
        <w:rPr>
          <w:rFonts w:ascii="Verdana" w:hAnsi="Verdana"/>
          <w:sz w:val="22"/>
          <w:szCs w:val="19"/>
          <w:lang w:val="fr-BE"/>
        </w:rPr>
        <w:t xml:space="preserve"> </w:t>
      </w:r>
      <w:r w:rsidRPr="007244C6">
        <w:rPr>
          <w:rFonts w:ascii="Verdana" w:hAnsi="Verdana"/>
          <w:sz w:val="22"/>
          <w:szCs w:val="19"/>
          <w:lang w:val="fr-BE"/>
        </w:rPr>
        <w:t>Affaires Etrangères, Commerce Extérieur, Coopération au Développement</w:t>
      </w:r>
      <w:r>
        <w:rPr>
          <w:rFonts w:ascii="Verdana" w:hAnsi="Verdana"/>
          <w:sz w:val="22"/>
          <w:szCs w:val="19"/>
          <w:lang w:val="fr-BE"/>
        </w:rPr>
        <w:t xml:space="preserve"> - </w:t>
      </w:r>
      <w:r w:rsidRPr="007244C6">
        <w:rPr>
          <w:rFonts w:ascii="Verdana" w:hAnsi="Verdana"/>
          <w:sz w:val="22"/>
          <w:szCs w:val="19"/>
          <w:lang w:val="fr-BE"/>
        </w:rPr>
        <w:t xml:space="preserve">Direction B&amp;B  </w:t>
      </w:r>
      <w:r>
        <w:rPr>
          <w:rFonts w:ascii="Verdana" w:hAnsi="Verdana"/>
          <w:sz w:val="22"/>
          <w:szCs w:val="19"/>
          <w:lang w:val="fr-BE"/>
        </w:rPr>
        <w:t xml:space="preserve">- </w:t>
      </w:r>
      <w:r w:rsidRPr="007244C6">
        <w:rPr>
          <w:rFonts w:ascii="Verdana" w:hAnsi="Verdana"/>
          <w:sz w:val="22"/>
          <w:szCs w:val="19"/>
          <w:lang w:val="fr-BE"/>
        </w:rPr>
        <w:t>Gestionnaire de dossier : service D3.1</w:t>
      </w:r>
      <w:r>
        <w:rPr>
          <w:rFonts w:ascii="Verdana" w:hAnsi="Verdana"/>
          <w:sz w:val="22"/>
          <w:szCs w:val="19"/>
          <w:lang w:val="fr-BE"/>
        </w:rPr>
        <w:t xml:space="preserve">. </w:t>
      </w:r>
      <w:r w:rsidRPr="007244C6">
        <w:rPr>
          <w:rFonts w:ascii="Verdana" w:hAnsi="Verdana"/>
          <w:sz w:val="22"/>
          <w:szCs w:val="19"/>
          <w:lang w:val="fr-BE"/>
        </w:rPr>
        <w:t xml:space="preserve">Rue des Petits Carmes, 15 </w:t>
      </w:r>
    </w:p>
    <w:p w14:paraId="2073E4A7" w14:textId="77777777" w:rsidR="008C1080" w:rsidRDefault="008C1080" w:rsidP="008C1080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7244C6">
        <w:rPr>
          <w:rFonts w:ascii="Verdana" w:hAnsi="Verdana"/>
          <w:sz w:val="22"/>
          <w:szCs w:val="19"/>
          <w:lang w:val="fr-BE"/>
        </w:rPr>
        <w:t>1000 Bruxelles</w:t>
      </w:r>
      <w:r>
        <w:rPr>
          <w:rFonts w:ascii="Verdana" w:hAnsi="Verdana"/>
          <w:sz w:val="22"/>
          <w:szCs w:val="19"/>
          <w:lang w:val="fr-BE"/>
        </w:rPr>
        <w:t>.</w:t>
      </w:r>
    </w:p>
    <w:p w14:paraId="0D6FC656" w14:textId="77777777" w:rsidR="0060071F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1418985A" w14:textId="5B75AF30" w:rsidR="0060071F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D07F8B">
        <w:rPr>
          <w:rFonts w:ascii="Verdana" w:hAnsi="Verdana"/>
          <w:sz w:val="22"/>
          <w:szCs w:val="19"/>
          <w:lang w:val="fr-BE"/>
        </w:rPr>
        <w:t>Veuillez agréer, M</w:t>
      </w:r>
      <w:r w:rsidR="00B41FDA">
        <w:rPr>
          <w:rFonts w:ascii="Verdana" w:hAnsi="Verdana"/>
          <w:sz w:val="22"/>
          <w:szCs w:val="19"/>
          <w:lang w:val="fr-BE"/>
        </w:rPr>
        <w:t>onsieur</w:t>
      </w:r>
      <w:r w:rsidR="00943DBD">
        <w:rPr>
          <w:rFonts w:ascii="Verdana" w:hAnsi="Verdana"/>
          <w:sz w:val="22"/>
          <w:szCs w:val="19"/>
          <w:lang w:val="fr-BE"/>
        </w:rPr>
        <w:t>,</w:t>
      </w:r>
      <w:r w:rsidRPr="00D07F8B">
        <w:rPr>
          <w:rFonts w:ascii="Verdana" w:hAnsi="Verdana"/>
          <w:sz w:val="22"/>
          <w:szCs w:val="19"/>
          <w:lang w:val="fr-BE"/>
        </w:rPr>
        <w:t xml:space="preserve"> mes sincères salutations</w:t>
      </w:r>
      <w:r w:rsidR="00943DBD">
        <w:rPr>
          <w:rFonts w:ascii="Verdana" w:hAnsi="Verdana"/>
          <w:sz w:val="22"/>
          <w:szCs w:val="19"/>
          <w:lang w:val="fr-BE"/>
        </w:rPr>
        <w:t>.</w:t>
      </w:r>
    </w:p>
    <w:p w14:paraId="0E9976A3" w14:textId="77777777" w:rsidR="0060071F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0CF33B8B" w14:textId="77777777" w:rsidR="00943DBD" w:rsidRPr="006E0E96" w:rsidRDefault="00943DBD" w:rsidP="00943DBD">
      <w:pPr>
        <w:keepNext/>
        <w:keepLines/>
        <w:spacing w:before="720" w:line="200" w:lineRule="exact"/>
        <w:ind w:left="2880" w:firstLine="720"/>
        <w:rPr>
          <w:rFonts w:ascii="Verdana" w:hAnsi="Verdana"/>
          <w:sz w:val="22"/>
          <w:szCs w:val="22"/>
          <w:lang w:val="fr-BE"/>
        </w:rPr>
      </w:pPr>
      <w:r w:rsidRPr="006E0E96">
        <w:rPr>
          <w:rFonts w:ascii="Verdana" w:hAnsi="Verdana"/>
          <w:sz w:val="22"/>
          <w:szCs w:val="22"/>
          <w:lang w:val="fr-BE"/>
        </w:rPr>
        <w:t>Michèle Deworme</w:t>
      </w:r>
    </w:p>
    <w:p w14:paraId="6A3FF180" w14:textId="77777777" w:rsidR="00943DBD" w:rsidRPr="006E0E96" w:rsidRDefault="00943DBD" w:rsidP="00943DBD">
      <w:pPr>
        <w:keepNext/>
        <w:keepLines/>
        <w:spacing w:before="720" w:line="200" w:lineRule="exact"/>
        <w:ind w:left="3600"/>
        <w:rPr>
          <w:rFonts w:ascii="Verdana" w:hAnsi="Verdana"/>
          <w:sz w:val="22"/>
          <w:szCs w:val="22"/>
          <w:lang w:val="fr-BE"/>
        </w:rPr>
      </w:pPr>
      <w:r w:rsidRPr="006E0E96">
        <w:rPr>
          <w:rFonts w:ascii="Verdana" w:hAnsi="Verdana"/>
          <w:sz w:val="22"/>
          <w:szCs w:val="22"/>
          <w:lang w:val="fr-BE"/>
        </w:rPr>
        <w:t>Directrice D3</w:t>
      </w:r>
    </w:p>
    <w:p w14:paraId="4619A852" w14:textId="3D0BE8EA" w:rsidR="00AC2F78" w:rsidRPr="00695924" w:rsidRDefault="00AC2F78" w:rsidP="00AC2F78">
      <w:pPr>
        <w:keepNext/>
        <w:spacing w:line="260" w:lineRule="exact"/>
        <w:rPr>
          <w:rFonts w:ascii="Verdana" w:hAnsi="Verdana"/>
          <w:sz w:val="19"/>
          <w:szCs w:val="19"/>
        </w:rPr>
      </w:pPr>
    </w:p>
    <w:sectPr w:rsidR="00AC2F78" w:rsidRPr="00695924" w:rsidSect="00F86906">
      <w:headerReference w:type="even" r:id="rId23"/>
      <w:headerReference w:type="default" r:id="rId24"/>
      <w:footerReference w:type="default" r:id="rId25"/>
      <w:headerReference w:type="first" r:id="rId26"/>
      <w:type w:val="continuous"/>
      <w:pgSz w:w="11907" w:h="16840" w:code="9"/>
      <w:pgMar w:top="1077" w:right="1106" w:bottom="1763" w:left="1092" w:header="289" w:footer="22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8D0CB5" w14:textId="77777777" w:rsidR="00C237CF" w:rsidRDefault="00C237CF">
      <w:r>
        <w:separator/>
      </w:r>
    </w:p>
  </w:endnote>
  <w:endnote w:type="continuationSeparator" w:id="0">
    <w:p w14:paraId="16427087" w14:textId="77777777" w:rsidR="00C237CF" w:rsidRDefault="00C23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gnaNormal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5AE556" w14:textId="77777777" w:rsidR="0060071F" w:rsidRDefault="0060071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203" w:type="dxa"/>
      <w:tblLook w:val="01E0" w:firstRow="1" w:lastRow="1" w:firstColumn="1" w:lastColumn="1" w:noHBand="0" w:noVBand="0"/>
    </w:tblPr>
    <w:tblGrid>
      <w:gridCol w:w="9780"/>
      <w:gridCol w:w="702"/>
    </w:tblGrid>
    <w:tr w:rsidR="00076621" w:rsidRPr="00076621" w14:paraId="754EED3B" w14:textId="77777777" w:rsidTr="00DE2A62">
      <w:trPr>
        <w:trHeight w:val="630"/>
        <w:jc w:val="right"/>
      </w:trPr>
      <w:tc>
        <w:tcPr>
          <w:tcW w:w="9780" w:type="dxa"/>
          <w:vAlign w:val="bottom"/>
        </w:tcPr>
        <w:p w14:paraId="48B0896A" w14:textId="77777777" w:rsidR="00076621" w:rsidRPr="00076621" w:rsidRDefault="00076621" w:rsidP="00076621">
          <w:pPr>
            <w:pStyle w:val="Pieddepage"/>
            <w:rPr>
              <w:rFonts w:ascii="Verdana" w:hAnsi="Verdana"/>
              <w:sz w:val="16"/>
            </w:rPr>
          </w:pPr>
          <w:r w:rsidRPr="00076621">
            <w:rPr>
              <w:rFonts w:ascii="Verdana" w:hAnsi="Verdana"/>
              <w:sz w:val="16"/>
            </w:rPr>
            <w:drawing>
              <wp:inline distT="0" distB="0" distL="0" distR="0" wp14:anchorId="6FEFE10C" wp14:editId="609989DC">
                <wp:extent cx="5415280" cy="650240"/>
                <wp:effectExtent l="0" t="0" r="0" b="0"/>
                <wp:docPr id="7" name="Picture 2" descr="C:\Users\kellep\Desktop\CopyTemplates_NIET_aangepast_VOOR_NieuweRegeringReynders_Okt_2014\NieuweModifTemplates_Febr2015AanpassingenTitus_Min_FodBzSpfAe_KabCab_OsCd_BhCe_COE2015_ENZ\Courrier SPFAE\Footers_Departement\adresse - Pantone-F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kellep\Desktop\CopyTemplates_NIET_aangepast_VOOR_NieuweRegeringReynders_Okt_2014\NieuweModifTemplates_Febr2015AanpassingenTitus_Min_FodBzSpfAe_KabCab_OsCd_BhCe_COE2015_ENZ\Courrier SPFAE\Footers_Departement\adresse - Pantone-F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15280" cy="650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2" w:type="dxa"/>
          <w:vAlign w:val="bottom"/>
        </w:tcPr>
        <w:p w14:paraId="37949428" w14:textId="77777777" w:rsidR="00076621" w:rsidRPr="00076621" w:rsidRDefault="00076621" w:rsidP="00076621">
          <w:pPr>
            <w:pStyle w:val="Pieddepage"/>
            <w:rPr>
              <w:rFonts w:ascii="Verdana" w:hAnsi="Verdana"/>
              <w:sz w:val="16"/>
            </w:rPr>
          </w:pPr>
          <w:r w:rsidRPr="00076621">
            <w:rPr>
              <w:rFonts w:ascii="Verdana" w:hAnsi="Verdana"/>
              <w:sz w:val="16"/>
            </w:rPr>
            <w:drawing>
              <wp:inline distT="0" distB="0" distL="0" distR="0" wp14:anchorId="7D4AAA8A" wp14:editId="347D665F">
                <wp:extent cx="250825" cy="186690"/>
                <wp:effectExtent l="0" t="0" r="0" b="3810"/>
                <wp:docPr id="8" name="Picture 3" descr="BE-kleu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BE-kleu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82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A04848B" w14:textId="77777777" w:rsidR="00076621" w:rsidRPr="00076621" w:rsidRDefault="00076621" w:rsidP="00076621">
          <w:pPr>
            <w:pStyle w:val="Pieddepage"/>
            <w:rPr>
              <w:rFonts w:ascii="Verdana" w:hAnsi="Verdana"/>
              <w:sz w:val="16"/>
            </w:rPr>
          </w:pPr>
        </w:p>
        <w:p w14:paraId="7A5DA34E" w14:textId="77777777" w:rsidR="00076621" w:rsidRPr="00076621" w:rsidRDefault="00076621" w:rsidP="00076621">
          <w:pPr>
            <w:pStyle w:val="Pieddepage"/>
            <w:rPr>
              <w:rFonts w:ascii="Verdana" w:hAnsi="Verdana"/>
              <w:sz w:val="16"/>
            </w:rPr>
          </w:pPr>
        </w:p>
      </w:tc>
    </w:tr>
  </w:tbl>
  <w:p w14:paraId="5FBEBE3F" w14:textId="77777777" w:rsidR="00070EF1" w:rsidRPr="00076621" w:rsidRDefault="00070EF1" w:rsidP="00076621">
    <w:pPr>
      <w:pStyle w:val="Pieddepage"/>
      <w:rPr>
        <w:rFonts w:ascii="Verdana" w:hAnsi="Verdana"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072DDF" w14:textId="77777777" w:rsidR="0060071F" w:rsidRDefault="0060071F">
    <w:pPr>
      <w:pStyle w:val="Pieddepag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ledutableau"/>
      <w:tblW w:w="10915" w:type="dxa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709"/>
      <w:gridCol w:w="8931"/>
      <w:gridCol w:w="1275"/>
    </w:tblGrid>
    <w:tr w:rsidR="007214FF" w14:paraId="4E37A5B1" w14:textId="77777777" w:rsidTr="007214FF">
      <w:trPr>
        <w:trHeight w:val="630"/>
      </w:trPr>
      <w:tc>
        <w:tcPr>
          <w:tcW w:w="709" w:type="dxa"/>
        </w:tcPr>
        <w:p w14:paraId="1DCF2B20" w14:textId="77777777" w:rsidR="007214FF" w:rsidRDefault="007214FF" w:rsidP="00171B2C">
          <w:pPr>
            <w:pStyle w:val="Pieddepage"/>
            <w:rPr>
              <w:rFonts w:ascii="Verdana" w:hAnsi="Verdana"/>
              <w:noProof/>
              <w:sz w:val="16"/>
              <w:szCs w:val="16"/>
              <w:lang w:val="nl-BE" w:eastAsia="nl-BE"/>
            </w:rPr>
          </w:pPr>
        </w:p>
        <w:p w14:paraId="2FB628D1" w14:textId="77777777" w:rsidR="007214FF" w:rsidRDefault="007214FF" w:rsidP="00171B2C">
          <w:pPr>
            <w:pStyle w:val="Pieddepage"/>
          </w:pPr>
          <w:r>
            <w:rPr>
              <w:rFonts w:ascii="Verdana" w:hAnsi="Verdana"/>
              <w:noProof/>
              <w:sz w:val="16"/>
              <w:szCs w:val="16"/>
            </w:rPr>
            <w:drawing>
              <wp:inline distT="0" distB="0" distL="0" distR="0" wp14:anchorId="678964F6" wp14:editId="1CF31BFE">
                <wp:extent cx="264160" cy="289560"/>
                <wp:effectExtent l="0" t="0" r="2540" b="0"/>
                <wp:docPr id="76" name="Picture 1" descr="Belgisch Wapenschild - Solo - Pantone - 45x45 - FR Links - CS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elgisch Wapenschild - Solo - Pantone - 45x45 - FR Links - CS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4160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31" w:type="dxa"/>
        </w:tcPr>
        <w:p w14:paraId="7A48AA9F" w14:textId="77777777" w:rsidR="007214FF" w:rsidRDefault="007214FF" w:rsidP="007214FF">
          <w:pPr>
            <w:pStyle w:val="Pieddepage"/>
          </w:pPr>
          <w:r>
            <w:rPr>
              <w:noProof/>
            </w:rPr>
            <w:drawing>
              <wp:inline distT="0" distB="0" distL="0" distR="0" wp14:anchorId="3585A4F5" wp14:editId="631621FE">
                <wp:extent cx="5125720" cy="624840"/>
                <wp:effectExtent l="0" t="0" r="0" b="0"/>
                <wp:docPr id="69" name="Picture 69" descr="C:\Users\kellep\Desktop\CopyTemplates_NIET_aangepast_VOOR_NieuweRegeringReynders_Okt_2014\NieuweModifTemplates_Febr2015AanpassingenTitus_Min_FodBzSpfAe_KabCab_OsCd_BhCe_COE2015_ENZ\Courrier SPFAE\Footers_Departement\adresse - Pantone-F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9" descr="C:\Users\kellep\Desktop\CopyTemplates_NIET_aangepast_VOOR_NieuweRegeringReynders_Okt_2014\NieuweModifTemplates_Febr2015AanpassingenTitus_Min_FodBzSpfAe_KabCab_OsCd_BhCe_COE2015_ENZ\Courrier SPFAE\Footers_Departement\adresse - Pantone-F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25720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5" w:type="dxa"/>
        </w:tcPr>
        <w:p w14:paraId="50C687A7" w14:textId="77777777" w:rsidR="007214FF" w:rsidRPr="00417017" w:rsidRDefault="007214FF" w:rsidP="00622D96">
          <w:pPr>
            <w:pStyle w:val="Pieddepage"/>
            <w:jc w:val="right"/>
            <w:rPr>
              <w:rFonts w:ascii="Verdana" w:hAnsi="Verdana"/>
              <w:sz w:val="10"/>
              <w:szCs w:val="10"/>
            </w:rPr>
          </w:pPr>
        </w:p>
        <w:p w14:paraId="6B4EEF1A" w14:textId="77777777" w:rsidR="007214FF" w:rsidRDefault="007214FF" w:rsidP="00622D96">
          <w:pPr>
            <w:pStyle w:val="Pieddepage"/>
            <w:jc w:val="right"/>
          </w:pPr>
          <w:r>
            <w:rPr>
              <w:noProof/>
            </w:rPr>
            <w:drawing>
              <wp:inline distT="0" distB="0" distL="0" distR="0" wp14:anchorId="6323090E" wp14:editId="521F3A9F">
                <wp:extent cx="250825" cy="186690"/>
                <wp:effectExtent l="0" t="0" r="0" b="3810"/>
                <wp:docPr id="61" name="Picture 61" descr="BE-kleu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1" descr="BE-kleu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82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7DC4AB2" w14:textId="77777777" w:rsidR="00070EF1" w:rsidRPr="00622D96" w:rsidRDefault="00070EF1">
    <w:pPr>
      <w:pStyle w:val="Pieddepage"/>
      <w:rPr>
        <w:rFonts w:ascii="Verdana" w:hAnsi="Verdana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0610F7" w14:textId="77777777" w:rsidR="00C237CF" w:rsidRDefault="00C237CF">
      <w:r>
        <w:separator/>
      </w:r>
    </w:p>
  </w:footnote>
  <w:footnote w:type="continuationSeparator" w:id="0">
    <w:p w14:paraId="59E7BA70" w14:textId="77777777" w:rsidR="00C237CF" w:rsidRDefault="00C237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0BD415" w14:textId="77777777" w:rsidR="00070EF1" w:rsidRDefault="00076621">
    <w:pPr>
      <w:pStyle w:val="En-tte"/>
    </w:pPr>
    <w:r>
      <w:rPr>
        <w:noProof/>
      </w:rPr>
      <w:pict w14:anchorId="280709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3" type="#_x0000_t75" style="position:absolute;margin-left:0;margin-top:0;width:539.8pt;height:575.75pt;z-index:-251654656;mso-position-horizontal:center;mso-position-horizontal-relative:margin;mso-position-vertical:center;mso-position-vertical-relative:margin" o:allowincell="f">
          <v:imagedata r:id="rId1" o:title="watermerk10%"/>
          <w10:wrap anchorx="margin" anchory="margin"/>
        </v:shape>
      </w:pict>
    </w:r>
    <w:r>
      <w:rPr>
        <w:noProof/>
      </w:rPr>
      <w:pict w14:anchorId="30FFA77B">
        <v:shape id="_x0000_s2063" type="#_x0000_t75" style="position:absolute;margin-left:0;margin-top:0;width:539.8pt;height:575.75pt;z-index:-251660800;mso-position-horizontal:center;mso-position-horizontal-relative:margin;mso-position-vertical:center;mso-position-vertical-relative:margin" o:allowincell="f">
          <v:imagedata r:id="rId1" o:title="watermerk10%"/>
          <w10:wrap anchorx="margin" anchory="margin"/>
        </v:shape>
      </w:pict>
    </w:r>
    <w:r>
      <w:rPr>
        <w:noProof/>
      </w:rPr>
      <w:pict w14:anchorId="5AC8D9F9">
        <v:shape id="_x0000_s2057" type="#_x0000_t75" style="position:absolute;margin-left:0;margin-top:0;width:507.2pt;height:541pt;z-index:-251662848;mso-position-horizontal:center;mso-position-horizontal-relative:margin;mso-position-vertical:center;mso-position-vertical-relative:margin" o:allowincell="f">
          <v:imagedata r:id="rId2" o:title="watermerk7%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981618" w14:textId="77777777" w:rsidR="00070EF1" w:rsidRPr="003271C3" w:rsidRDefault="00070EF1">
    <w:pPr>
      <w:pStyle w:val="En-tte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DBE380" w14:textId="77777777" w:rsidR="00070EF1" w:rsidRDefault="00076621">
    <w:pPr>
      <w:pStyle w:val="En-tte"/>
    </w:pPr>
    <w:r>
      <w:rPr>
        <w:noProof/>
      </w:rPr>
      <w:pict w14:anchorId="1718B0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2" type="#_x0000_t75" style="position:absolute;margin-left:0;margin-top:0;width:539.8pt;height:575.75pt;z-index:-251655680;mso-position-horizontal:center;mso-position-horizontal-relative:margin;mso-position-vertical:center;mso-position-vertical-relative:margin" o:allowincell="f">
          <v:imagedata r:id="rId1" o:title="watermerk10%"/>
          <w10:wrap anchorx="margin" anchory="margin"/>
        </v:shape>
      </w:pict>
    </w:r>
    <w:r>
      <w:rPr>
        <w:noProof/>
      </w:rPr>
      <w:pict w14:anchorId="2949BBAA">
        <v:shape id="_x0000_s2062" type="#_x0000_t75" style="position:absolute;margin-left:0;margin-top:0;width:539.8pt;height:575.75pt;z-index:-251661824;mso-position-horizontal:center;mso-position-horizontal-relative:margin;mso-position-vertical:center;mso-position-vertical-relative:margin" o:allowincell="f">
          <v:imagedata r:id="rId1" o:title="watermerk10%"/>
          <w10:wrap anchorx="margin" anchory="margin"/>
        </v:shape>
      </w:pict>
    </w:r>
    <w:r>
      <w:rPr>
        <w:noProof/>
      </w:rPr>
      <w:pict w14:anchorId="0CB12AA0">
        <v:shape id="_x0000_s2056" type="#_x0000_t75" style="position:absolute;margin-left:0;margin-top:0;width:507.2pt;height:541pt;z-index:-251663872;mso-position-horizontal:center;mso-position-horizontal-relative:margin;mso-position-vertical:center;mso-position-vertical-relative:margin" o:allowincell="f">
          <v:imagedata r:id="rId2" o:title="watermerk7%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2C7CAF" w14:textId="77777777" w:rsidR="00070EF1" w:rsidRDefault="0060071F">
    <w:pPr>
      <w:pStyle w:val="En-tte"/>
    </w:pPr>
    <w:r>
      <w:rPr>
        <w:noProof/>
      </w:rPr>
      <w:drawing>
        <wp:anchor distT="0" distB="0" distL="114300" distR="114300" simplePos="0" relativeHeight="251664896" behindDoc="1" locked="0" layoutInCell="0" allowOverlap="1" wp14:anchorId="03BCE2A4" wp14:editId="004F6EF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855460" cy="7312025"/>
          <wp:effectExtent l="0" t="0" r="2540" b="3175"/>
          <wp:wrapNone/>
          <wp:docPr id="5" name="Image 5" descr="watermerk10%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watermerk10%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5460" cy="731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0" allowOverlap="1" wp14:anchorId="0261CFB5" wp14:editId="7D6A068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855460" cy="7312025"/>
          <wp:effectExtent l="0" t="0" r="2540" b="3175"/>
          <wp:wrapNone/>
          <wp:docPr id="4" name="Image 4" descr="watermerk10%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watermerk10%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5460" cy="731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9F8B68" w14:textId="77777777" w:rsidR="00070EF1" w:rsidRDefault="00070EF1">
    <w:pPr>
      <w:pStyle w:val="En-tte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EC438C" w14:textId="77777777" w:rsidR="00070EF1" w:rsidRDefault="0060071F">
    <w:pPr>
      <w:pStyle w:val="En-tte"/>
    </w:pPr>
    <w:r>
      <w:rPr>
        <w:noProof/>
      </w:rPr>
      <w:drawing>
        <wp:anchor distT="0" distB="0" distL="114300" distR="114300" simplePos="0" relativeHeight="251663872" behindDoc="1" locked="0" layoutInCell="0" allowOverlap="1" wp14:anchorId="1318CC1E" wp14:editId="395B530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855460" cy="7312025"/>
          <wp:effectExtent l="0" t="0" r="2540" b="3175"/>
          <wp:wrapNone/>
          <wp:docPr id="3" name="Image 3" descr="watermerk10%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watermerk10%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5460" cy="731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0" allowOverlap="1" wp14:anchorId="7F8CC286" wp14:editId="560F9B7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855460" cy="7312025"/>
          <wp:effectExtent l="0" t="0" r="2540" b="3175"/>
          <wp:wrapNone/>
          <wp:docPr id="1" name="Image 1" descr="watermerk10%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watermerk10%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5460" cy="731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5713E"/>
    <w:multiLevelType w:val="hybridMultilevel"/>
    <w:tmpl w:val="71B0D6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884"/>
    <w:rsid w:val="000025B9"/>
    <w:rsid w:val="00020770"/>
    <w:rsid w:val="0002691D"/>
    <w:rsid w:val="000370C2"/>
    <w:rsid w:val="0004250B"/>
    <w:rsid w:val="000649D4"/>
    <w:rsid w:val="00070EF1"/>
    <w:rsid w:val="000721BF"/>
    <w:rsid w:val="00076621"/>
    <w:rsid w:val="00076BF6"/>
    <w:rsid w:val="000A28C9"/>
    <w:rsid w:val="000F1484"/>
    <w:rsid w:val="001018D0"/>
    <w:rsid w:val="00112463"/>
    <w:rsid w:val="001219B3"/>
    <w:rsid w:val="00131E79"/>
    <w:rsid w:val="001639EC"/>
    <w:rsid w:val="001645E4"/>
    <w:rsid w:val="00165AE9"/>
    <w:rsid w:val="00166BDE"/>
    <w:rsid w:val="00171B2C"/>
    <w:rsid w:val="00176EDD"/>
    <w:rsid w:val="00176F9E"/>
    <w:rsid w:val="0018047B"/>
    <w:rsid w:val="00192F81"/>
    <w:rsid w:val="0019341E"/>
    <w:rsid w:val="00197B9A"/>
    <w:rsid w:val="001A763B"/>
    <w:rsid w:val="001B2655"/>
    <w:rsid w:val="001D0EE7"/>
    <w:rsid w:val="001D25CA"/>
    <w:rsid w:val="001E16BB"/>
    <w:rsid w:val="001E6B12"/>
    <w:rsid w:val="001E7C3E"/>
    <w:rsid w:val="00202CC2"/>
    <w:rsid w:val="00207C09"/>
    <w:rsid w:val="00247075"/>
    <w:rsid w:val="0026339F"/>
    <w:rsid w:val="0029185A"/>
    <w:rsid w:val="00293F9E"/>
    <w:rsid w:val="00296E69"/>
    <w:rsid w:val="002A79FF"/>
    <w:rsid w:val="002B09CD"/>
    <w:rsid w:val="002B64F8"/>
    <w:rsid w:val="002D02C0"/>
    <w:rsid w:val="002D4CC2"/>
    <w:rsid w:val="002D5EDC"/>
    <w:rsid w:val="0030096D"/>
    <w:rsid w:val="003142F1"/>
    <w:rsid w:val="00316C14"/>
    <w:rsid w:val="003271C3"/>
    <w:rsid w:val="003538BD"/>
    <w:rsid w:val="003665C9"/>
    <w:rsid w:val="00371653"/>
    <w:rsid w:val="00387F2B"/>
    <w:rsid w:val="0039631D"/>
    <w:rsid w:val="003A5920"/>
    <w:rsid w:val="003B6E7B"/>
    <w:rsid w:val="003E3940"/>
    <w:rsid w:val="003E6165"/>
    <w:rsid w:val="003F21A1"/>
    <w:rsid w:val="003F2DE3"/>
    <w:rsid w:val="003F3E40"/>
    <w:rsid w:val="00417017"/>
    <w:rsid w:val="00421553"/>
    <w:rsid w:val="00435F04"/>
    <w:rsid w:val="00445913"/>
    <w:rsid w:val="00451203"/>
    <w:rsid w:val="00451B8B"/>
    <w:rsid w:val="00455914"/>
    <w:rsid w:val="00460347"/>
    <w:rsid w:val="0048428F"/>
    <w:rsid w:val="004968E1"/>
    <w:rsid w:val="004A3AE8"/>
    <w:rsid w:val="004A5CAD"/>
    <w:rsid w:val="004B29AA"/>
    <w:rsid w:val="004B49EF"/>
    <w:rsid w:val="004C0BFF"/>
    <w:rsid w:val="004C31F4"/>
    <w:rsid w:val="004C7644"/>
    <w:rsid w:val="004E0523"/>
    <w:rsid w:val="004E16C5"/>
    <w:rsid w:val="004E7ED7"/>
    <w:rsid w:val="004F7FE0"/>
    <w:rsid w:val="00531F9B"/>
    <w:rsid w:val="005405A4"/>
    <w:rsid w:val="00552CCC"/>
    <w:rsid w:val="00563E96"/>
    <w:rsid w:val="005654E3"/>
    <w:rsid w:val="00565C0C"/>
    <w:rsid w:val="00566AD4"/>
    <w:rsid w:val="00574FA9"/>
    <w:rsid w:val="005866C6"/>
    <w:rsid w:val="00590160"/>
    <w:rsid w:val="005918FF"/>
    <w:rsid w:val="005A5811"/>
    <w:rsid w:val="005B69DC"/>
    <w:rsid w:val="005D1E8A"/>
    <w:rsid w:val="005D5884"/>
    <w:rsid w:val="005F0E08"/>
    <w:rsid w:val="005F6F4D"/>
    <w:rsid w:val="0060071F"/>
    <w:rsid w:val="00613322"/>
    <w:rsid w:val="006144B5"/>
    <w:rsid w:val="00622D96"/>
    <w:rsid w:val="00624D64"/>
    <w:rsid w:val="00631FA0"/>
    <w:rsid w:val="00642F76"/>
    <w:rsid w:val="006450D3"/>
    <w:rsid w:val="00652610"/>
    <w:rsid w:val="006558BE"/>
    <w:rsid w:val="0066607B"/>
    <w:rsid w:val="00667CF0"/>
    <w:rsid w:val="0068248A"/>
    <w:rsid w:val="0068475F"/>
    <w:rsid w:val="006907EA"/>
    <w:rsid w:val="00695924"/>
    <w:rsid w:val="006A0D15"/>
    <w:rsid w:val="006C24F8"/>
    <w:rsid w:val="006C5EEB"/>
    <w:rsid w:val="006E245C"/>
    <w:rsid w:val="006E72A6"/>
    <w:rsid w:val="007109AA"/>
    <w:rsid w:val="00711DD1"/>
    <w:rsid w:val="007214FF"/>
    <w:rsid w:val="00723705"/>
    <w:rsid w:val="0074242A"/>
    <w:rsid w:val="00754FB3"/>
    <w:rsid w:val="0076273E"/>
    <w:rsid w:val="00766196"/>
    <w:rsid w:val="007746C4"/>
    <w:rsid w:val="007B0148"/>
    <w:rsid w:val="007B495F"/>
    <w:rsid w:val="007C0D08"/>
    <w:rsid w:val="007E0CD9"/>
    <w:rsid w:val="008070AA"/>
    <w:rsid w:val="00814695"/>
    <w:rsid w:val="0081524E"/>
    <w:rsid w:val="008626BF"/>
    <w:rsid w:val="00876028"/>
    <w:rsid w:val="008A0A7F"/>
    <w:rsid w:val="008C1080"/>
    <w:rsid w:val="008E177C"/>
    <w:rsid w:val="008E45A1"/>
    <w:rsid w:val="00921460"/>
    <w:rsid w:val="009316D9"/>
    <w:rsid w:val="00937158"/>
    <w:rsid w:val="00943DBD"/>
    <w:rsid w:val="009523F0"/>
    <w:rsid w:val="009612E9"/>
    <w:rsid w:val="00966405"/>
    <w:rsid w:val="00975690"/>
    <w:rsid w:val="009844FD"/>
    <w:rsid w:val="0099185B"/>
    <w:rsid w:val="009931E2"/>
    <w:rsid w:val="00994C1B"/>
    <w:rsid w:val="009A7EAF"/>
    <w:rsid w:val="009B7B2E"/>
    <w:rsid w:val="009C0794"/>
    <w:rsid w:val="009C386F"/>
    <w:rsid w:val="009C7FF8"/>
    <w:rsid w:val="009D41F8"/>
    <w:rsid w:val="009E4777"/>
    <w:rsid w:val="00A20766"/>
    <w:rsid w:val="00A2767B"/>
    <w:rsid w:val="00A3202A"/>
    <w:rsid w:val="00A440ED"/>
    <w:rsid w:val="00A46A04"/>
    <w:rsid w:val="00A50BE4"/>
    <w:rsid w:val="00A74A19"/>
    <w:rsid w:val="00A8216A"/>
    <w:rsid w:val="00A83EB3"/>
    <w:rsid w:val="00A87304"/>
    <w:rsid w:val="00A905BE"/>
    <w:rsid w:val="00A97F55"/>
    <w:rsid w:val="00AA290C"/>
    <w:rsid w:val="00AA6643"/>
    <w:rsid w:val="00AC2F78"/>
    <w:rsid w:val="00AE2A96"/>
    <w:rsid w:val="00AF3305"/>
    <w:rsid w:val="00AF6F40"/>
    <w:rsid w:val="00B06933"/>
    <w:rsid w:val="00B26E24"/>
    <w:rsid w:val="00B33347"/>
    <w:rsid w:val="00B41FDA"/>
    <w:rsid w:val="00B45C6A"/>
    <w:rsid w:val="00B540B8"/>
    <w:rsid w:val="00B67126"/>
    <w:rsid w:val="00B8635A"/>
    <w:rsid w:val="00BB04EE"/>
    <w:rsid w:val="00BC0171"/>
    <w:rsid w:val="00BD0DFD"/>
    <w:rsid w:val="00BE1910"/>
    <w:rsid w:val="00BE2E74"/>
    <w:rsid w:val="00BE59AE"/>
    <w:rsid w:val="00BF0BE1"/>
    <w:rsid w:val="00C142B5"/>
    <w:rsid w:val="00C237CF"/>
    <w:rsid w:val="00C55B2F"/>
    <w:rsid w:val="00C737E9"/>
    <w:rsid w:val="00C95739"/>
    <w:rsid w:val="00C97016"/>
    <w:rsid w:val="00CA4079"/>
    <w:rsid w:val="00CB2008"/>
    <w:rsid w:val="00D06E29"/>
    <w:rsid w:val="00D219F0"/>
    <w:rsid w:val="00D22A29"/>
    <w:rsid w:val="00D53A05"/>
    <w:rsid w:val="00D575BB"/>
    <w:rsid w:val="00D652DA"/>
    <w:rsid w:val="00D77ACD"/>
    <w:rsid w:val="00DA4C7A"/>
    <w:rsid w:val="00DA4F2E"/>
    <w:rsid w:val="00DE08F1"/>
    <w:rsid w:val="00DE2A62"/>
    <w:rsid w:val="00DF0C2B"/>
    <w:rsid w:val="00E122AA"/>
    <w:rsid w:val="00E15872"/>
    <w:rsid w:val="00E30978"/>
    <w:rsid w:val="00E31A31"/>
    <w:rsid w:val="00E331B7"/>
    <w:rsid w:val="00E41DA3"/>
    <w:rsid w:val="00E41E09"/>
    <w:rsid w:val="00E60042"/>
    <w:rsid w:val="00E81016"/>
    <w:rsid w:val="00E919DB"/>
    <w:rsid w:val="00E9201E"/>
    <w:rsid w:val="00E9570C"/>
    <w:rsid w:val="00EC4F8E"/>
    <w:rsid w:val="00ED0CEA"/>
    <w:rsid w:val="00EF3158"/>
    <w:rsid w:val="00F03671"/>
    <w:rsid w:val="00F111FE"/>
    <w:rsid w:val="00F2079A"/>
    <w:rsid w:val="00F2399D"/>
    <w:rsid w:val="00F25615"/>
    <w:rsid w:val="00F26D3C"/>
    <w:rsid w:val="00F34825"/>
    <w:rsid w:val="00F713FC"/>
    <w:rsid w:val="00F76890"/>
    <w:rsid w:val="00F77625"/>
    <w:rsid w:val="00F86906"/>
    <w:rsid w:val="00F92208"/>
    <w:rsid w:val="00F96100"/>
    <w:rsid w:val="00FB0B23"/>
    <w:rsid w:val="00FB3CC1"/>
    <w:rsid w:val="00FD487D"/>
    <w:rsid w:val="00FE6862"/>
    <w:rsid w:val="00FF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4"/>
    <o:shapelayout v:ext="edit">
      <o:idmap v:ext="edit" data="1"/>
    </o:shapelayout>
  </w:shapeDefaults>
  <w:decimalSymbol w:val=","/>
  <w:listSeparator w:val=";"/>
  <w14:docId w14:val="475EF3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E9201E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E9201E"/>
    <w:pPr>
      <w:tabs>
        <w:tab w:val="center" w:pos="4320"/>
        <w:tab w:val="right" w:pos="8640"/>
      </w:tabs>
    </w:pPr>
  </w:style>
  <w:style w:type="table" w:styleId="Grilledutableau">
    <w:name w:val="Table Grid"/>
    <w:basedOn w:val="TableauNormal"/>
    <w:rsid w:val="00207C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semiHidden/>
    <w:rsid w:val="00445913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rsid w:val="0060071F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8C10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E9201E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E9201E"/>
    <w:pPr>
      <w:tabs>
        <w:tab w:val="center" w:pos="4320"/>
        <w:tab w:val="right" w:pos="8640"/>
      </w:tabs>
    </w:pPr>
  </w:style>
  <w:style w:type="table" w:styleId="Grilledutableau">
    <w:name w:val="Table Grid"/>
    <w:basedOn w:val="TableauNormal"/>
    <w:rsid w:val="00207C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semiHidden/>
    <w:rsid w:val="00445913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rsid w:val="0060071F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8C1080"/>
    <w:pPr>
      <w:ind w:left="720"/>
      <w:contextualSpacing/>
    </w:p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AUTONEW" wne:name="Project.NewMacros.autonew" wne:bEncrypt="00" wne:cmg="56"/>
    <wne:mcd wne:macroName="PROJECT.NEWMACROS.MCMINUUT" wne:name="Project.NewMacros.MCminuut" wne:bEncrypt="00" wne:cmg="56"/>
    <wne:mcd wne:macroName="PROJECT.NEWMACROS.MCORIGINEEL" wne:name="Project.NewMacros.MCorigineel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footnotes" Target="footnotes.xml"/><Relationship Id="rId18" Type="http://schemas.openxmlformats.org/officeDocument/2006/relationships/footer" Target="footer1.xml"/><Relationship Id="rId26" Type="http://schemas.openxmlformats.org/officeDocument/2006/relationships/header" Target="header6.xml"/><Relationship Id="rId3" Type="http://schemas.openxmlformats.org/officeDocument/2006/relationships/customXml" Target="../customXml/item1.xml"/><Relationship Id="rId21" Type="http://schemas.openxmlformats.org/officeDocument/2006/relationships/footer" Target="footer3.xml"/><Relationship Id="rId7" Type="http://schemas.openxmlformats.org/officeDocument/2006/relationships/customXml" Target="../customXml/item5.xml"/><Relationship Id="rId12" Type="http://schemas.openxmlformats.org/officeDocument/2006/relationships/webSettings" Target="webSettings.xml"/><Relationship Id="rId17" Type="http://schemas.openxmlformats.org/officeDocument/2006/relationships/header" Target="header2.xml"/><Relationship Id="rId25" Type="http://schemas.openxmlformats.org/officeDocument/2006/relationships/footer" Target="footer4.xml"/><Relationship Id="rId2" Type="http://schemas.microsoft.com/office/2006/relationships/keyMapCustomizations" Target="customization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customXml" Target="../customXml/item4.xml"/><Relationship Id="rId11" Type="http://schemas.openxmlformats.org/officeDocument/2006/relationships/settings" Target="settings.xml"/><Relationship Id="rId24" Type="http://schemas.openxmlformats.org/officeDocument/2006/relationships/header" Target="header5.xml"/><Relationship Id="rId5" Type="http://schemas.openxmlformats.org/officeDocument/2006/relationships/customXml" Target="../customXml/item3.xml"/><Relationship Id="rId15" Type="http://schemas.openxmlformats.org/officeDocument/2006/relationships/image" Target="media/image1.jpeg"/><Relationship Id="rId23" Type="http://schemas.openxmlformats.org/officeDocument/2006/relationships/header" Target="header4.xml"/><Relationship Id="rId28" Type="http://schemas.openxmlformats.org/officeDocument/2006/relationships/glossaryDocument" Target="glossary/document.xml"/><Relationship Id="rId10" Type="http://schemas.microsoft.com/office/2007/relationships/stylesWithEffects" Target="stylesWithEffects.xml"/><Relationship Id="rId19" Type="http://schemas.openxmlformats.org/officeDocument/2006/relationships/footer" Target="footer2.xml"/><Relationship Id="rId4" Type="http://schemas.openxmlformats.org/officeDocument/2006/relationships/customXml" Target="../customXml/item2.xml"/><Relationship Id="rId9" Type="http://schemas.openxmlformats.org/officeDocument/2006/relationships/styles" Target="styles.xml"/><Relationship Id="rId14" Type="http://schemas.openxmlformats.org/officeDocument/2006/relationships/endnotes" Target="endnotes.xml"/><Relationship Id="rId22" Type="http://schemas.openxmlformats.org/officeDocument/2006/relationships/hyperlink" Target="mailto:einvoice@diplobel.fed.be" TargetMode="Externa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../media/image10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../media/image9.png"/><Relationship Id="rId5" Type="http://schemas.openxmlformats.org/officeDocument/2006/relationships/image" Target="../media/image8.jpeg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minuut_foot_fr"/>
        <w:style w:val="Header/Footer"/>
        <w:category>
          <w:name w:val="General"/>
          <w:gallery w:val="autoTxt"/>
        </w:category>
        <w:behaviors>
          <w:behavior w:val="content"/>
        </w:behaviors>
        <w:guid w:val="{D68CBD9E-F3CB-4818-BAE6-5F01E55E8821}"/>
      </w:docPartPr>
      <w:docPartBody>
        <w:tbl>
          <w:tblPr>
            <w:tblW w:w="10991" w:type="dxa"/>
            <w:tblBorders>
              <w:top w:val="single" w:sz="4" w:space="0" w:color="auto"/>
              <w:insideV w:val="single" w:sz="4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2582"/>
            <w:gridCol w:w="2348"/>
            <w:gridCol w:w="2880"/>
            <w:gridCol w:w="2520"/>
            <w:gridCol w:w="661"/>
          </w:tblGrid>
          <w:tr w:rsidR="007E7DE9" w:rsidRPr="00421553" w14:paraId="2E833690" w14:textId="77777777">
            <w:trPr>
              <w:trHeight w:val="479"/>
            </w:trPr>
            <w:tc>
              <w:tcPr>
                <w:tcW w:w="2582" w:type="dxa"/>
              </w:tcPr>
              <w:p w14:paraId="2E83368B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 w:rsidRPr="00421553">
                  <w:rPr>
                    <w:rFonts w:ascii="Verdana" w:hAnsi="Verdana"/>
                    <w:sz w:val="16"/>
                    <w:lang w:val="fr-FR"/>
                  </w:rPr>
                  <w:t>minutée</w:t>
                </w:r>
                <w:r w:rsidRPr="00421553">
                  <w:rPr>
                    <w:rFonts w:ascii="Verdana" w:hAnsi="Verdana"/>
                    <w:sz w:val="16"/>
                  </w:rPr>
                  <w:t xml:space="preserve"> par </w:t>
                </w:r>
              </w:p>
            </w:tc>
            <w:tc>
              <w:tcPr>
                <w:tcW w:w="2348" w:type="dxa"/>
              </w:tcPr>
              <w:p w14:paraId="2E83368C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  <w:lang w:val="fr-FR"/>
                  </w:rPr>
                </w:pPr>
                <w:r w:rsidRPr="00421553">
                  <w:rPr>
                    <w:rFonts w:ascii="Verdana" w:hAnsi="Verdana"/>
                    <w:sz w:val="16"/>
                    <w:lang w:val="fr-FR"/>
                  </w:rPr>
                  <w:t xml:space="preserve">nom et visa du chef de service </w:t>
                </w:r>
              </w:p>
            </w:tc>
            <w:tc>
              <w:tcPr>
                <w:tcW w:w="2880" w:type="dxa"/>
              </w:tcPr>
              <w:p w14:paraId="2E83368D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  <w:lang w:val="fr-FR"/>
                  </w:rPr>
                </w:pPr>
                <w:r>
                  <w:rPr>
                    <w:rFonts w:ascii="Verdana" w:hAnsi="Verdana"/>
                    <w:sz w:val="16"/>
                    <w:lang w:val="fr-FR"/>
                  </w:rPr>
                  <w:t>nom et visa du d</w:t>
                </w:r>
                <w:r w:rsidRPr="00421553">
                  <w:rPr>
                    <w:rFonts w:ascii="Verdana" w:hAnsi="Verdana"/>
                    <w:sz w:val="16"/>
                    <w:lang w:val="fr-FR"/>
                  </w:rPr>
                  <w:t>irecteur général/directeur d’encadrement</w:t>
                </w:r>
              </w:p>
            </w:tc>
            <w:tc>
              <w:tcPr>
                <w:tcW w:w="2520" w:type="dxa"/>
              </w:tcPr>
              <w:p w14:paraId="2E83368E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sz w:val="16"/>
                  </w:rPr>
                  <w:t xml:space="preserve">visa du </w:t>
                </w:r>
                <w:r w:rsidRPr="00421553">
                  <w:rPr>
                    <w:rFonts w:ascii="Verdana" w:hAnsi="Verdana"/>
                    <w:sz w:val="16"/>
                    <w:lang w:val="fr-FR"/>
                  </w:rPr>
                  <w:t>président</w:t>
                </w:r>
                <w:r w:rsidRPr="00421553">
                  <w:rPr>
                    <w:rFonts w:ascii="Verdana" w:hAnsi="Verdana"/>
                    <w:sz w:val="16"/>
                  </w:rPr>
                  <w:t xml:space="preserve"> CD</w:t>
                </w:r>
              </w:p>
            </w:tc>
            <w:tc>
              <w:tcPr>
                <w:tcW w:w="661" w:type="dxa"/>
              </w:tcPr>
              <w:p w14:paraId="2E83368F" w14:textId="77777777" w:rsidR="007E7DE9" w:rsidRPr="00421553" w:rsidRDefault="007E7DE9">
                <w:pPr>
                  <w:pStyle w:val="Pieddepage"/>
                  <w:rPr>
                    <w:rFonts w:ascii="Verdana" w:hAnsi="Verdana"/>
                    <w:sz w:val="16"/>
                  </w:rPr>
                </w:pPr>
              </w:p>
            </w:tc>
          </w:tr>
          <w:tr w:rsidR="007E7DE9" w:rsidRPr="00421553" w14:paraId="2E833697" w14:textId="77777777">
            <w:trPr>
              <w:trHeight w:val="603"/>
            </w:trPr>
            <w:tc>
              <w:tcPr>
                <w:tcW w:w="2582" w:type="dxa"/>
              </w:tcPr>
              <w:p w14:paraId="2E833691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 w:rsidRPr="00421553">
                  <w:rPr>
                    <w:rFonts w:ascii="Verdana" w:hAnsi="Verdana"/>
                    <w:sz w:val="16"/>
                  </w:rPr>
                  <w:fldChar w:fldCharType="begin"/>
                </w:r>
                <w:r w:rsidRPr="00421553">
                  <w:rPr>
                    <w:rFonts w:ascii="Verdana" w:hAnsi="Verdana"/>
                    <w:sz w:val="16"/>
                  </w:rPr>
                  <w:instrText>MACROBUTTON NoMacro [le responsable]</w:instrText>
                </w:r>
                <w:r w:rsidRPr="00421553">
                  <w:rPr>
                    <w:rFonts w:ascii="Verdana" w:hAnsi="Verdana"/>
                    <w:sz w:val="16"/>
                  </w:rPr>
                  <w:fldChar w:fldCharType="end"/>
                </w:r>
              </w:p>
            </w:tc>
            <w:tc>
              <w:tcPr>
                <w:tcW w:w="2348" w:type="dxa"/>
              </w:tcPr>
              <w:p w14:paraId="2E833692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 w:rsidRPr="00421553">
                  <w:rPr>
                    <w:rFonts w:ascii="Verdana" w:hAnsi="Verdana"/>
                    <w:sz w:val="16"/>
                  </w:rPr>
                  <w:fldChar w:fldCharType="begin"/>
                </w:r>
                <w:r w:rsidRPr="00421553">
                  <w:rPr>
                    <w:rFonts w:ascii="Verdana" w:hAnsi="Verdana"/>
                    <w:sz w:val="16"/>
                  </w:rPr>
                  <w:instrText>MACROBUTTON NoMacro [le chef de service]</w:instrText>
                </w:r>
                <w:r w:rsidRPr="00421553">
                  <w:rPr>
                    <w:rFonts w:ascii="Verdana" w:hAnsi="Verdana"/>
                    <w:sz w:val="16"/>
                  </w:rPr>
                  <w:fldChar w:fldCharType="end"/>
                </w:r>
              </w:p>
            </w:tc>
            <w:tc>
              <w:tcPr>
                <w:tcW w:w="2880" w:type="dxa"/>
              </w:tcPr>
              <w:p w14:paraId="2E833693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 w:rsidRPr="00421553">
                  <w:rPr>
                    <w:rFonts w:ascii="Verdana" w:hAnsi="Verdana"/>
                    <w:sz w:val="16"/>
                  </w:rPr>
                  <w:fldChar w:fldCharType="begin"/>
                </w:r>
                <w:r>
                  <w:rPr>
                    <w:rFonts w:ascii="Verdana" w:hAnsi="Verdana"/>
                    <w:sz w:val="16"/>
                  </w:rPr>
                  <w:instrText>MACROBUTTON NoMacro [le d</w:instrText>
                </w:r>
                <w:r w:rsidRPr="00421553">
                  <w:rPr>
                    <w:rFonts w:ascii="Verdana" w:hAnsi="Verdana"/>
                    <w:sz w:val="16"/>
                  </w:rPr>
                  <w:instrText>irecteur-géneral]</w:instrText>
                </w:r>
                <w:r w:rsidRPr="00421553">
                  <w:rPr>
                    <w:rFonts w:ascii="Verdana" w:hAnsi="Verdana"/>
                    <w:sz w:val="16"/>
                  </w:rPr>
                  <w:fldChar w:fldCharType="end"/>
                </w:r>
              </w:p>
            </w:tc>
            <w:tc>
              <w:tcPr>
                <w:tcW w:w="2520" w:type="dxa"/>
              </w:tcPr>
              <w:p w14:paraId="2E833694" w14:textId="77777777" w:rsidR="007E7DE9" w:rsidRPr="00421553" w:rsidRDefault="007E7DE9">
                <w:pPr>
                  <w:pStyle w:val="Pieddepage"/>
                  <w:rPr>
                    <w:rFonts w:ascii="Verdana" w:hAnsi="Verdana"/>
                    <w:sz w:val="16"/>
                  </w:rPr>
                </w:pPr>
              </w:p>
            </w:tc>
            <w:tc>
              <w:tcPr>
                <w:tcW w:w="661" w:type="dxa"/>
              </w:tcPr>
              <w:p w14:paraId="2E833695" w14:textId="77777777" w:rsidR="007E7DE9" w:rsidRPr="00421553" w:rsidRDefault="007E7DE9">
                <w:pPr>
                  <w:pStyle w:val="Pieddepage"/>
                  <w:rPr>
                    <w:rFonts w:ascii="Verdana" w:hAnsi="Verdana"/>
                    <w:sz w:val="16"/>
                  </w:rPr>
                </w:pPr>
              </w:p>
              <w:p w14:paraId="2E833696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noProof/>
                    <w:sz w:val="16"/>
                  </w:rPr>
                  <w:drawing>
                    <wp:inline distT="0" distB="0" distL="0" distR="0" wp14:anchorId="2E83369F" wp14:editId="2E8336A0">
                      <wp:extent cx="250825" cy="186690"/>
                      <wp:effectExtent l="0" t="0" r="0" b="0"/>
                      <wp:docPr id="1" name="Picture 1" descr="BE-kleu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BE-kleu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50825" cy="186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2E833698" w14:textId="77777777" w:rsidR="007E7DE9" w:rsidRDefault="007E7DE9"/>
      </w:docPartBody>
    </w:docPart>
    <w:docPart>
      <w:docPartPr>
        <w:name w:val="Adres_foot_fr_be"/>
        <w:style w:val="Header/Footer"/>
        <w:category>
          <w:name w:val="General"/>
          <w:gallery w:val="autoTxt"/>
        </w:category>
        <w:behaviors>
          <w:behavior w:val="content"/>
        </w:behaviors>
        <w:guid w:val="{CEC1FD9A-09B2-4474-8776-6D2D7204D02A}"/>
      </w:docPartPr>
      <w:docPartBody>
        <w:tbl>
          <w:tblPr>
            <w:tblW w:w="0" w:type="auto"/>
            <w:jc w:val="right"/>
            <w:tblInd w:w="203" w:type="dxa"/>
            <w:tblLook w:val="01E0" w:firstRow="1" w:lastRow="1" w:firstColumn="1" w:lastColumn="1" w:noHBand="0" w:noVBand="0"/>
          </w:tblPr>
          <w:tblGrid>
            <w:gridCol w:w="8761"/>
            <w:gridCol w:w="612"/>
          </w:tblGrid>
          <w:tr w:rsidR="007E7DE9" w:rsidRPr="009612E9" w14:paraId="2E83369D" w14:textId="77777777" w:rsidTr="00DE2A62">
            <w:trPr>
              <w:trHeight w:val="630"/>
              <w:jc w:val="right"/>
            </w:trPr>
            <w:tc>
              <w:tcPr>
                <w:tcW w:w="9780" w:type="dxa"/>
                <w:vAlign w:val="bottom"/>
              </w:tcPr>
              <w:p w14:paraId="2E833699" w14:textId="77777777" w:rsidR="007E7DE9" w:rsidRPr="009612E9" w:rsidRDefault="00BF206B" w:rsidP="009612E9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noProof/>
                    <w:sz w:val="16"/>
                  </w:rPr>
                  <w:drawing>
                    <wp:inline distT="0" distB="0" distL="0" distR="0" wp14:anchorId="2E8336A1" wp14:editId="2E8336A2">
                      <wp:extent cx="5415280" cy="650240"/>
                      <wp:effectExtent l="0" t="0" r="0" b="0"/>
                      <wp:docPr id="2" name="Picture 2" descr="C:\Users\kellep\Desktop\CopyTemplates_NIET_aangepast_VOOR_NieuweRegeringReynders_Okt_2014\NieuweModifTemplates_Febr2015AanpassingenTitus_Min_FodBzSpfAe_KabCab_OsCd_BhCe_COE2015_ENZ\Courrier SPFAE\Footers_Departement\adresse - Pantone-FR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C:\Users\kellep\Desktop\CopyTemplates_NIET_aangepast_VOOR_NieuweRegeringReynders_Okt_2014\NieuweModifTemplates_Febr2015AanpassingenTitus_Min_FodBzSpfAe_KabCab_OsCd_BhCe_COE2015_ENZ\Courrier SPFAE\Footers_Departement\adresse - Pantone-FR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15280" cy="6502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02" w:type="dxa"/>
                <w:vAlign w:val="bottom"/>
              </w:tcPr>
              <w:p w14:paraId="2E83369A" w14:textId="77777777" w:rsidR="007E7DE9" w:rsidRDefault="00BF206B" w:rsidP="003E6165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noProof/>
                    <w:sz w:val="16"/>
                  </w:rPr>
                  <w:drawing>
                    <wp:inline distT="0" distB="0" distL="0" distR="0" wp14:anchorId="2E8336A3" wp14:editId="2E8336A4">
                      <wp:extent cx="250825" cy="186690"/>
                      <wp:effectExtent l="0" t="0" r="0" b="3810"/>
                      <wp:docPr id="3" name="Picture 3" descr="BE-kleu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BE-kleu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50825" cy="186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2E83369B" w14:textId="77777777" w:rsidR="007E7DE9" w:rsidRPr="00DE2A62" w:rsidRDefault="007E7DE9" w:rsidP="003E6165">
                <w:pPr>
                  <w:pStyle w:val="Pieddepage"/>
                  <w:rPr>
                    <w:rFonts w:ascii="Verdana" w:hAnsi="Verdana"/>
                    <w:sz w:val="12"/>
                    <w:szCs w:val="12"/>
                  </w:rPr>
                </w:pPr>
              </w:p>
              <w:p w14:paraId="2E83369C" w14:textId="77777777" w:rsidR="007E7DE9" w:rsidRPr="009612E9" w:rsidRDefault="007E7DE9" w:rsidP="003E6165">
                <w:pPr>
                  <w:pStyle w:val="Pieddepage"/>
                  <w:rPr>
                    <w:rFonts w:ascii="Verdana" w:hAnsi="Verdana"/>
                    <w:sz w:val="16"/>
                  </w:rPr>
                </w:pPr>
              </w:p>
            </w:tc>
          </w:tr>
        </w:tbl>
        <w:p w14:paraId="2E83369E" w14:textId="77777777" w:rsidR="007E7DE9" w:rsidRDefault="007E7DE9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gnaNormal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02D"/>
    <w:rsid w:val="005F4DC4"/>
    <w:rsid w:val="00675A23"/>
    <w:rsid w:val="007E7DE9"/>
    <w:rsid w:val="008F602D"/>
    <w:rsid w:val="00A96C27"/>
    <w:rsid w:val="00BF206B"/>
    <w:rsid w:val="00D9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2E83368B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3276"/>
      <w:szCs w:val="3276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pPr>
      <w:tabs>
        <w:tab w:val="center" w:pos="4320"/>
        <w:tab w:val="right" w:pos="8640"/>
      </w:tabs>
    </w:pPr>
    <w:rPr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3276"/>
      <w:szCs w:val="3276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pPr>
      <w:tabs>
        <w:tab w:val="center" w:pos="4320"/>
        <w:tab w:val="right" w:pos="8640"/>
      </w:tabs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D95DAF0D45CE43B9D6B04D7AC21D00" ma:contentTypeVersion="1" ma:contentTypeDescription="Create a new document." ma:contentTypeScope="" ma:versionID="04798cb36668302b3ad995442f81413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c90abbdbc3d7fb3d6bc73664a374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DocAve xmlns="http://www.AvePoint.com/sharepoint2007/v5/contenttype/list" CTID="0x01010046BA669B23CC9A409343B41E0D23DC23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94A4F-7959-47AE-A8E0-D28B33F571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A508D55-897C-4D13-9722-CE84F1997D5D}">
  <ds:schemaRefs>
    <ds:schemaRef ds:uri="http://schemas.microsoft.com/office/2006/metadata/properties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A3343575-5A0B-41D3-9FEF-EB522B1E79E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DF3209-A654-49F3-B8BD-ECA3BDC59BA7}">
  <ds:schemaRefs>
    <ds:schemaRef ds:uri="http://www.AvePoint.com/sharepoint2007/v5/contenttype/list"/>
  </ds:schemaRefs>
</ds:datastoreItem>
</file>

<file path=customXml/itemProps5.xml><?xml version="1.0" encoding="utf-8"?>
<ds:datastoreItem xmlns:ds="http://schemas.openxmlformats.org/officeDocument/2006/customXml" ds:itemID="{489E89DA-8865-45AB-819B-1719EB6DC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Notification_cofinancement_Les%20Commencements.dotm</Template>
  <TotalTime>0</TotalTime>
  <Pages>2</Pages>
  <Words>512</Words>
  <Characters>2995</Characters>
  <Application>Microsoft Office Word</Application>
  <DocSecurity>0</DocSecurity>
  <Lines>119</Lines>
  <Paragraphs>68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SPF-FOD AE-BZ</Company>
  <LinksUpToDate>false</LinksUpToDate>
  <CharactersWithSpaces>3439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Kelleners P.</dc:creator>
  <cp:lastModifiedBy>Spronck Véronique - D3.1</cp:lastModifiedBy>
  <cp:revision>4</cp:revision>
  <cp:lastPrinted>2019-06-20T14:19:00Z</cp:lastPrinted>
  <dcterms:created xsi:type="dcterms:W3CDTF">2019-06-17T13:14:00Z</dcterms:created>
  <dcterms:modified xsi:type="dcterms:W3CDTF">2019-06-20T14:21:00Z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257bcadb-2b67-4dad-801d-f3d43f5bb2ff</vt:lpwstr>
  </property>
  <property fmtid="{D5CDD505-2E9C-101B-9397-08002B2CF9AE}" pid="3" name="ContentTypeId">
    <vt:lpwstr>0x01010035D95DAF0D45CE43B9D6B04D7AC21D00</vt:lpwstr>
  </property>
  <property fmtid="{D5CDD505-2E9C-101B-9397-08002B2CF9AE}" pid="4" name="BE_ForeignAffairsClassification">
    <vt:lpwstr>Non classifié - Niet geclassificeerd</vt:lpwstr>
  </property>
  <property fmtid="{D5CDD505-2E9C-101B-9397-08002B2CF9AE}" pid="5" name="BE_ForeignAffairsMarkering">
    <vt:lpwstr>Markering inactief - Marquage inactif</vt:lpwstr>
  </property>
</Properties>
</file>