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14:paraId="6AF2F686" w14:textId="77777777" w:rsidR="00CF40E1" w:rsidRPr="008E2A70" w:rsidRDefault="0028091E" w:rsidP="00B66599">
      <w:pPr>
        <w:sectPr w:rsidR="00CF40E1" w:rsidRPr="008E2A70" w:rsidSect="00CF40E1">
          <w:headerReference w:type="even" r:id="rId9"/>
          <w:headerReference w:type="default" r:id="rId10"/>
          <w:footerReference w:type="even" r:id="rId11"/>
          <w:footerReference w:type="default" r:id="rId12"/>
          <w:headerReference w:type="first" r:id="rId13"/>
          <w:footerReference w:type="first" r:id="rId14"/>
          <w:pgSz w:w="11906" w:h="16838"/>
          <w:pgMar w:top="1418" w:right="1531" w:bottom="1418" w:left="1871" w:header="709" w:footer="709" w:gutter="0"/>
          <w:pgNumType w:start="1"/>
          <w:cols w:space="708"/>
          <w:titlePg/>
          <w:docGrid w:linePitch="360"/>
        </w:sectPr>
      </w:pPr>
      <w:r w:rsidRPr="008E2A70">
        <w:rPr>
          <w:noProof/>
          <w:lang w:val="en-US"/>
        </w:rPr>
        <mc:AlternateContent>
          <mc:Choice Requires="wps">
            <w:drawing>
              <wp:anchor distT="0" distB="0" distL="114300" distR="114300" simplePos="0" relativeHeight="251657728" behindDoc="0" locked="1" layoutInCell="1" allowOverlap="1" wp14:anchorId="7310327C" wp14:editId="4F6DAFD0">
                <wp:simplePos x="0" y="0"/>
                <wp:positionH relativeFrom="column">
                  <wp:posOffset>-151765</wp:posOffset>
                </wp:positionH>
                <wp:positionV relativeFrom="page">
                  <wp:posOffset>3121660</wp:posOffset>
                </wp:positionV>
                <wp:extent cx="3579495" cy="4872355"/>
                <wp:effectExtent l="0" t="0" r="1905" b="444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9495" cy="4872355"/>
                        </a:xfrm>
                        <a:prstGeom prst="rect">
                          <a:avLst/>
                        </a:prstGeom>
                        <a:solidFill>
                          <a:sysClr val="window" lastClr="FFFFFF"/>
                        </a:solidFill>
                        <a:ln w="6350">
                          <a:noFill/>
                        </a:ln>
                        <a:effectLst/>
                      </wps:spPr>
                      <wps:txbx>
                        <w:txbxContent>
                          <w:p w14:paraId="5A72B9EF" w14:textId="77777777" w:rsidR="00BB2BAF" w:rsidRDefault="00BB2BAF" w:rsidP="004145B4">
                            <w:pPr>
                              <w:pStyle w:val="Titrecouverture"/>
                            </w:pPr>
                            <w:bookmarkStart w:id="1" w:name="_Toc507059767"/>
                            <w:bookmarkStart w:id="2" w:name="_Toc507060012"/>
                          </w:p>
                          <w:p w14:paraId="7E53F7C9" w14:textId="77777777" w:rsidR="00BB2BAF" w:rsidRDefault="00BB2BAF" w:rsidP="004145B4">
                            <w:pPr>
                              <w:pStyle w:val="Titrecouverture"/>
                            </w:pPr>
                          </w:p>
                          <w:p w14:paraId="5836DC25" w14:textId="77777777" w:rsidR="00BB2BAF" w:rsidRPr="00072A05" w:rsidRDefault="00BB2BAF" w:rsidP="004145B4">
                            <w:pPr>
                              <w:pStyle w:val="Titrecouverture"/>
                              <w:rPr>
                                <w:rFonts w:asciiTheme="minorHAnsi" w:hAnsiTheme="minorHAnsi" w:cstheme="minorHAnsi"/>
                              </w:rPr>
                            </w:pPr>
                          </w:p>
                          <w:bookmarkEnd w:id="1"/>
                          <w:bookmarkEnd w:id="2"/>
                          <w:p w14:paraId="4BA84B49" w14:textId="77777777" w:rsidR="00BB2BAF" w:rsidRPr="002A4763" w:rsidRDefault="00BB2BAF" w:rsidP="004145B4">
                            <w:pPr>
                              <w:pStyle w:val="Titrecouverture"/>
                              <w:rPr>
                                <w:rFonts w:asciiTheme="minorHAnsi" w:hAnsiTheme="minorHAnsi" w:cstheme="minorHAnsi"/>
                                <w:b/>
                                <w:sz w:val="44"/>
                                <w:szCs w:val="36"/>
                              </w:rPr>
                            </w:pPr>
                            <w:r w:rsidRPr="002A4763">
                              <w:rPr>
                                <w:rFonts w:asciiTheme="minorHAnsi" w:hAnsiTheme="minorHAnsi" w:cstheme="minorHAnsi"/>
                                <w:b/>
                                <w:sz w:val="44"/>
                                <w:szCs w:val="36"/>
                              </w:rPr>
                              <w:t>Country Programme</w:t>
                            </w:r>
                          </w:p>
                          <w:p w14:paraId="125D132D" w14:textId="77777777" w:rsidR="00BB2BAF" w:rsidRPr="002A4763" w:rsidRDefault="00BB2BAF" w:rsidP="004145B4">
                            <w:pPr>
                              <w:pStyle w:val="Titrecouverture"/>
                              <w:rPr>
                                <w:rFonts w:asciiTheme="minorHAnsi" w:hAnsiTheme="minorHAnsi" w:cstheme="minorHAnsi"/>
                                <w:b/>
                                <w:sz w:val="44"/>
                                <w:szCs w:val="36"/>
                              </w:rPr>
                            </w:pPr>
                            <w:r w:rsidRPr="002A4763">
                              <w:rPr>
                                <w:rFonts w:asciiTheme="minorHAnsi" w:hAnsiTheme="minorHAnsi" w:cstheme="minorHAnsi"/>
                                <w:b/>
                                <w:sz w:val="44"/>
                                <w:szCs w:val="36"/>
                              </w:rPr>
                              <w:t>RWANDA</w:t>
                            </w:r>
                          </w:p>
                          <w:p w14:paraId="17B56F28" w14:textId="77777777" w:rsidR="00BB2BAF" w:rsidRPr="002A4763" w:rsidRDefault="00BB2BAF" w:rsidP="004145B4">
                            <w:pPr>
                              <w:pStyle w:val="Titrecouverture"/>
                              <w:rPr>
                                <w:rFonts w:asciiTheme="minorHAnsi" w:hAnsiTheme="minorHAnsi" w:cstheme="minorHAnsi"/>
                                <w:b/>
                                <w:sz w:val="44"/>
                                <w:szCs w:val="36"/>
                              </w:rPr>
                            </w:pPr>
                            <w:r w:rsidRPr="002A4763">
                              <w:rPr>
                                <w:rFonts w:asciiTheme="minorHAnsi" w:hAnsiTheme="minorHAnsi" w:cstheme="minorHAnsi"/>
                                <w:b/>
                                <w:sz w:val="44"/>
                                <w:szCs w:val="36"/>
                              </w:rPr>
                              <w:t>2019-2024</w:t>
                            </w:r>
                          </w:p>
                          <w:p w14:paraId="267601C9" w14:textId="53EEA2E4" w:rsidR="00BB2BAF" w:rsidRPr="00072A05" w:rsidRDefault="00BB2BAF" w:rsidP="004145B4">
                            <w:pPr>
                              <w:pStyle w:val="Titrecouverture"/>
                              <w:rPr>
                                <w:rFonts w:asciiTheme="minorHAnsi" w:hAnsiTheme="minorHAnsi" w:cstheme="minorHAnsi"/>
                                <w:sz w:val="36"/>
                                <w:szCs w:val="36"/>
                              </w:rPr>
                            </w:pPr>
                          </w:p>
                          <w:p w14:paraId="182F54F6" w14:textId="77777777" w:rsidR="00BB2BAF" w:rsidRDefault="00BB2BAF" w:rsidP="004145B4">
                            <w:pPr>
                              <w:pStyle w:val="Titrecouverture"/>
                              <w:rPr>
                                <w:sz w:val="36"/>
                                <w:szCs w:val="36"/>
                              </w:rPr>
                            </w:pPr>
                          </w:p>
                          <w:p w14:paraId="6ADB2C25" w14:textId="77777777" w:rsidR="00BB2BAF" w:rsidRPr="00A06A1B" w:rsidRDefault="00BB2BAF" w:rsidP="004145B4">
                            <w:pPr>
                              <w:pStyle w:val="Titrecouverture"/>
                              <w:rPr>
                                <w:sz w:val="24"/>
                                <w:szCs w:val="24"/>
                              </w:rPr>
                            </w:pPr>
                            <w:bookmarkStart w:id="3" w:name="_Toc507059769"/>
                            <w:bookmarkStart w:id="4" w:name="_Toc507060014"/>
                          </w:p>
                          <w:p w14:paraId="75396BEB" w14:textId="77777777" w:rsidR="00BB2BAF" w:rsidRPr="00A06A1B" w:rsidRDefault="00BB2BAF" w:rsidP="004145B4">
                            <w:pPr>
                              <w:pStyle w:val="Titrecouverture"/>
                              <w:rPr>
                                <w:sz w:val="24"/>
                                <w:szCs w:val="24"/>
                              </w:rPr>
                            </w:pPr>
                          </w:p>
                          <w:p w14:paraId="36EE068A" w14:textId="77777777" w:rsidR="00BB2BAF" w:rsidRPr="00A06A1B" w:rsidRDefault="00BB2BAF" w:rsidP="004145B4">
                            <w:pPr>
                              <w:pStyle w:val="Titrecouverture"/>
                              <w:rPr>
                                <w:sz w:val="24"/>
                                <w:szCs w:val="24"/>
                              </w:rPr>
                            </w:pPr>
                          </w:p>
                          <w:p w14:paraId="647DB2D3" w14:textId="77777777" w:rsidR="00BB2BAF" w:rsidRPr="00A06A1B" w:rsidRDefault="00BB2BAF" w:rsidP="004145B4">
                            <w:pPr>
                              <w:pStyle w:val="Titrecouverture"/>
                              <w:rPr>
                                <w:sz w:val="24"/>
                                <w:szCs w:val="24"/>
                              </w:rPr>
                            </w:pPr>
                          </w:p>
                          <w:bookmarkEnd w:id="3"/>
                          <w:bookmarkEnd w:id="4"/>
                          <w:p w14:paraId="45422890" w14:textId="77777777" w:rsidR="00BB2BAF" w:rsidRPr="00A06A1B" w:rsidRDefault="00BB2BAF" w:rsidP="004145B4">
                            <w:pPr>
                              <w:pStyle w:val="Titrecouverture"/>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11.95pt;margin-top:245.8pt;width:281.85pt;height:383.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" fillcolor="window" stroked="f" strokeweight=".5pt">
                <v:path arrowok="t"/>
                <v:textbox>
                  <w:txbxContent>
                    <w:p w14:paraId="5A72B9EF" w14:textId="77777777" w:rsidR="00BB2BAF" w:rsidRDefault="00BB2BAF" w:rsidP="004145B4">
                      <w:pPr>
                        <w:pStyle w:val="Titrecouverture"/>
                      </w:pPr>
                      <w:bookmarkStart w:id="4" w:name="_Toc507059767"/>
                      <w:bookmarkStart w:id="5" w:name="_Toc507060012"/>
                    </w:p>
                    <w:p w14:paraId="7E53F7C9" w14:textId="77777777" w:rsidR="00BB2BAF" w:rsidRDefault="00BB2BAF" w:rsidP="004145B4">
                      <w:pPr>
                        <w:pStyle w:val="Titrecouverture"/>
                      </w:pPr>
                    </w:p>
                    <w:p w14:paraId="5836DC25" w14:textId="77777777" w:rsidR="00BB2BAF" w:rsidRPr="00072A05" w:rsidRDefault="00BB2BAF" w:rsidP="004145B4">
                      <w:pPr>
                        <w:pStyle w:val="Titrecouverture"/>
                        <w:rPr>
                          <w:rFonts w:asciiTheme="minorHAnsi" w:hAnsiTheme="minorHAnsi" w:cstheme="minorHAnsi"/>
                        </w:rPr>
                      </w:pPr>
                    </w:p>
                    <w:bookmarkEnd w:id="4"/>
                    <w:bookmarkEnd w:id="5"/>
                    <w:p w14:paraId="4BA84B49" w14:textId="77777777" w:rsidR="00BB2BAF" w:rsidRPr="002A4763" w:rsidRDefault="00BB2BAF" w:rsidP="004145B4">
                      <w:pPr>
                        <w:pStyle w:val="Titrecouverture"/>
                        <w:rPr>
                          <w:rFonts w:asciiTheme="minorHAnsi" w:hAnsiTheme="minorHAnsi" w:cstheme="minorHAnsi"/>
                          <w:b/>
                          <w:sz w:val="44"/>
                          <w:szCs w:val="36"/>
                        </w:rPr>
                      </w:pPr>
                      <w:r w:rsidRPr="002A4763">
                        <w:rPr>
                          <w:rFonts w:asciiTheme="minorHAnsi" w:hAnsiTheme="minorHAnsi" w:cstheme="minorHAnsi"/>
                          <w:b/>
                          <w:sz w:val="44"/>
                          <w:szCs w:val="36"/>
                        </w:rPr>
                        <w:t>Country Programme</w:t>
                      </w:r>
                    </w:p>
                    <w:p w14:paraId="125D132D" w14:textId="77777777" w:rsidR="00BB2BAF" w:rsidRPr="002A4763" w:rsidRDefault="00BB2BAF" w:rsidP="004145B4">
                      <w:pPr>
                        <w:pStyle w:val="Titrecouverture"/>
                        <w:rPr>
                          <w:rFonts w:asciiTheme="minorHAnsi" w:hAnsiTheme="minorHAnsi" w:cstheme="minorHAnsi"/>
                          <w:b/>
                          <w:sz w:val="44"/>
                          <w:szCs w:val="36"/>
                        </w:rPr>
                      </w:pPr>
                      <w:r w:rsidRPr="002A4763">
                        <w:rPr>
                          <w:rFonts w:asciiTheme="minorHAnsi" w:hAnsiTheme="minorHAnsi" w:cstheme="minorHAnsi"/>
                          <w:b/>
                          <w:sz w:val="44"/>
                          <w:szCs w:val="36"/>
                        </w:rPr>
                        <w:t>RWANDA</w:t>
                      </w:r>
                    </w:p>
                    <w:p w14:paraId="17B56F28" w14:textId="77777777" w:rsidR="00BB2BAF" w:rsidRPr="002A4763" w:rsidRDefault="00BB2BAF" w:rsidP="004145B4">
                      <w:pPr>
                        <w:pStyle w:val="Titrecouverture"/>
                        <w:rPr>
                          <w:rFonts w:asciiTheme="minorHAnsi" w:hAnsiTheme="minorHAnsi" w:cstheme="minorHAnsi"/>
                          <w:b/>
                          <w:sz w:val="44"/>
                          <w:szCs w:val="36"/>
                        </w:rPr>
                      </w:pPr>
                      <w:r w:rsidRPr="002A4763">
                        <w:rPr>
                          <w:rFonts w:asciiTheme="minorHAnsi" w:hAnsiTheme="minorHAnsi" w:cstheme="minorHAnsi"/>
                          <w:b/>
                          <w:sz w:val="44"/>
                          <w:szCs w:val="36"/>
                        </w:rPr>
                        <w:t>2019-2024</w:t>
                      </w:r>
                    </w:p>
                    <w:p w14:paraId="267601C9" w14:textId="53EEA2E4" w:rsidR="00BB2BAF" w:rsidRPr="00072A05" w:rsidRDefault="00BB2BAF" w:rsidP="004145B4">
                      <w:pPr>
                        <w:pStyle w:val="Titrecouverture"/>
                        <w:rPr>
                          <w:rFonts w:asciiTheme="minorHAnsi" w:hAnsiTheme="minorHAnsi" w:cstheme="minorHAnsi"/>
                          <w:sz w:val="36"/>
                          <w:szCs w:val="36"/>
                        </w:rPr>
                      </w:pPr>
                    </w:p>
                    <w:p w14:paraId="182F54F6" w14:textId="77777777" w:rsidR="00BB2BAF" w:rsidRDefault="00BB2BAF" w:rsidP="004145B4">
                      <w:pPr>
                        <w:pStyle w:val="Titrecouverture"/>
                        <w:rPr>
                          <w:sz w:val="36"/>
                          <w:szCs w:val="36"/>
                        </w:rPr>
                      </w:pPr>
                    </w:p>
                    <w:p w14:paraId="6ADB2C25" w14:textId="77777777" w:rsidR="00BB2BAF" w:rsidRPr="00A06A1B" w:rsidRDefault="00BB2BAF" w:rsidP="004145B4">
                      <w:pPr>
                        <w:pStyle w:val="Titrecouverture"/>
                        <w:rPr>
                          <w:sz w:val="24"/>
                          <w:szCs w:val="24"/>
                        </w:rPr>
                      </w:pPr>
                      <w:bookmarkStart w:id="6" w:name="_Toc507059769"/>
                      <w:bookmarkStart w:id="7" w:name="_Toc507060014"/>
                    </w:p>
                    <w:p w14:paraId="75396BEB" w14:textId="77777777" w:rsidR="00BB2BAF" w:rsidRPr="00A06A1B" w:rsidRDefault="00BB2BAF" w:rsidP="004145B4">
                      <w:pPr>
                        <w:pStyle w:val="Titrecouverture"/>
                        <w:rPr>
                          <w:sz w:val="24"/>
                          <w:szCs w:val="24"/>
                        </w:rPr>
                      </w:pPr>
                    </w:p>
                    <w:p w14:paraId="36EE068A" w14:textId="77777777" w:rsidR="00BB2BAF" w:rsidRPr="00A06A1B" w:rsidRDefault="00BB2BAF" w:rsidP="004145B4">
                      <w:pPr>
                        <w:pStyle w:val="Titrecouverture"/>
                        <w:rPr>
                          <w:sz w:val="24"/>
                          <w:szCs w:val="24"/>
                        </w:rPr>
                      </w:pPr>
                    </w:p>
                    <w:p w14:paraId="647DB2D3" w14:textId="77777777" w:rsidR="00BB2BAF" w:rsidRPr="00A06A1B" w:rsidRDefault="00BB2BAF" w:rsidP="004145B4">
                      <w:pPr>
                        <w:pStyle w:val="Titrecouverture"/>
                        <w:rPr>
                          <w:sz w:val="24"/>
                          <w:szCs w:val="24"/>
                        </w:rPr>
                      </w:pPr>
                    </w:p>
                    <w:bookmarkEnd w:id="6"/>
                    <w:bookmarkEnd w:id="7"/>
                    <w:p w14:paraId="45422890" w14:textId="77777777" w:rsidR="00BB2BAF" w:rsidRPr="00A06A1B" w:rsidRDefault="00BB2BAF" w:rsidP="004145B4">
                      <w:pPr>
                        <w:pStyle w:val="Titrecouverture"/>
                        <w:rPr>
                          <w:sz w:val="24"/>
                          <w:szCs w:val="24"/>
                        </w:rPr>
                      </w:pPr>
                    </w:p>
                  </w:txbxContent>
                </v:textbox>
                <w10:wrap anchory="page"/>
                <w10:anchorlock/>
              </v:shape>
            </w:pict>
          </mc:Fallback>
        </mc:AlternateContent>
      </w:r>
    </w:p>
    <w:bookmarkEnd w:id="0"/>
    <w:p w14:paraId="07BCDA52" w14:textId="61EABEC8" w:rsidR="00657BAC" w:rsidRPr="002A4763" w:rsidRDefault="002A4763" w:rsidP="002A4763">
      <w:pPr>
        <w:pStyle w:val="En-ttedetabledesmatires"/>
        <w:spacing w:before="0" w:line="240" w:lineRule="auto"/>
        <w:rPr>
          <w:rStyle w:val="Titre1Car"/>
          <w:rFonts w:asciiTheme="minorHAnsi" w:hAnsiTheme="minorHAnsi" w:cstheme="minorHAnsi"/>
        </w:rPr>
      </w:pPr>
      <w:r w:rsidRPr="002A4763">
        <w:rPr>
          <w:rStyle w:val="Titre1Car"/>
          <w:rFonts w:asciiTheme="minorHAnsi" w:hAnsiTheme="minorHAnsi" w:cstheme="minorHAnsi"/>
        </w:rPr>
        <w:lastRenderedPageBreak/>
        <w:t>Table of contents</w:t>
      </w:r>
    </w:p>
    <w:p w14:paraId="20CFE5D7" w14:textId="77777777" w:rsidR="002A4763" w:rsidRDefault="002A4763" w:rsidP="00657DDD">
      <w:pPr>
        <w:rPr>
          <w:rFonts w:asciiTheme="minorHAnsi" w:hAnsiTheme="minorHAnsi" w:cstheme="minorHAnsi"/>
          <w:sz w:val="22"/>
        </w:rPr>
      </w:pPr>
    </w:p>
    <w:p w14:paraId="37340684" w14:textId="5C2D7A64" w:rsidR="002A4763" w:rsidRPr="006009FC" w:rsidRDefault="002A4763" w:rsidP="006009FC">
      <w:pPr>
        <w:pStyle w:val="Titre1"/>
        <w:numPr>
          <w:ilvl w:val="0"/>
          <w:numId w:val="0"/>
        </w:numPr>
        <w:shd w:val="clear" w:color="auto" w:fill="FFFFFF" w:themeFill="background1"/>
        <w:rPr>
          <w:color w:val="000000" w:themeColor="text1"/>
        </w:rPr>
      </w:pPr>
      <w:r w:rsidRPr="006009FC">
        <w:rPr>
          <w:color w:val="000000" w:themeColor="text1"/>
        </w:rPr>
        <w:t xml:space="preserve">PART I : </w:t>
      </w:r>
      <w:r w:rsidR="000E08BE">
        <w:rPr>
          <w:color w:val="000000" w:themeColor="text1"/>
        </w:rPr>
        <w:tab/>
      </w:r>
      <w:r w:rsidRPr="006009FC">
        <w:rPr>
          <w:color w:val="000000" w:themeColor="text1"/>
        </w:rPr>
        <w:t>GENERAL PART</w:t>
      </w:r>
    </w:p>
    <w:p w14:paraId="05A5EDC7" w14:textId="57BD43BD" w:rsidR="002A4763" w:rsidRPr="006009FC" w:rsidRDefault="002A4763" w:rsidP="006009FC">
      <w:pPr>
        <w:pStyle w:val="Titre1"/>
        <w:numPr>
          <w:ilvl w:val="0"/>
          <w:numId w:val="0"/>
        </w:numPr>
        <w:shd w:val="clear" w:color="auto" w:fill="FFFFFF" w:themeFill="background1"/>
        <w:rPr>
          <w:color w:val="000000" w:themeColor="text1"/>
        </w:rPr>
      </w:pPr>
      <w:r w:rsidRPr="006009FC">
        <w:rPr>
          <w:color w:val="000000" w:themeColor="text1"/>
        </w:rPr>
        <w:t xml:space="preserve">PART II : </w:t>
      </w:r>
      <w:r w:rsidR="000E08BE">
        <w:rPr>
          <w:color w:val="000000" w:themeColor="text1"/>
        </w:rPr>
        <w:tab/>
      </w:r>
      <w:r w:rsidRPr="006009FC">
        <w:rPr>
          <w:color w:val="000000" w:themeColor="text1"/>
        </w:rPr>
        <w:t>HEALTH</w:t>
      </w:r>
    </w:p>
    <w:p w14:paraId="0DBFC48A" w14:textId="12DC9BB4" w:rsidR="002A4763" w:rsidRPr="000E08BE" w:rsidRDefault="002A4763" w:rsidP="006009FC">
      <w:pPr>
        <w:pStyle w:val="Titre1"/>
        <w:numPr>
          <w:ilvl w:val="0"/>
          <w:numId w:val="0"/>
        </w:numPr>
        <w:shd w:val="clear" w:color="auto" w:fill="FFFFFF" w:themeFill="background1"/>
        <w:rPr>
          <w:color w:val="000000" w:themeColor="text1"/>
        </w:rPr>
      </w:pPr>
      <w:r w:rsidRPr="000E08BE">
        <w:rPr>
          <w:color w:val="000000" w:themeColor="text1"/>
        </w:rPr>
        <w:t xml:space="preserve">PART III : </w:t>
      </w:r>
      <w:r w:rsidR="000E08BE" w:rsidRPr="000E08BE">
        <w:rPr>
          <w:color w:val="000000" w:themeColor="text1"/>
        </w:rPr>
        <w:tab/>
      </w:r>
      <w:r w:rsidRPr="000E08BE">
        <w:rPr>
          <w:color w:val="000000" w:themeColor="text1"/>
        </w:rPr>
        <w:t>AGRICULTURE</w:t>
      </w:r>
    </w:p>
    <w:p w14:paraId="35AFA258" w14:textId="344E0D67" w:rsidR="006009FC" w:rsidRPr="000E08BE" w:rsidRDefault="006009FC" w:rsidP="006009FC">
      <w:pPr>
        <w:pStyle w:val="Titre1"/>
        <w:numPr>
          <w:ilvl w:val="0"/>
          <w:numId w:val="0"/>
        </w:numPr>
        <w:shd w:val="clear" w:color="auto" w:fill="FFFFFF" w:themeFill="background1"/>
        <w:rPr>
          <w:color w:val="000000" w:themeColor="text1"/>
          <w:lang w:val="fr-BE"/>
        </w:rPr>
      </w:pPr>
      <w:r w:rsidRPr="000E08BE">
        <w:rPr>
          <w:color w:val="000000" w:themeColor="text1"/>
          <w:lang w:val="fr-BE"/>
        </w:rPr>
        <w:t xml:space="preserve">PART IV : </w:t>
      </w:r>
      <w:r w:rsidR="000E08BE">
        <w:rPr>
          <w:color w:val="000000" w:themeColor="text1"/>
          <w:lang w:val="fr-BE"/>
        </w:rPr>
        <w:tab/>
      </w:r>
      <w:r w:rsidRPr="000E08BE">
        <w:rPr>
          <w:color w:val="000000" w:themeColor="text1"/>
          <w:lang w:val="fr-BE"/>
        </w:rPr>
        <w:t>URBANISATION</w:t>
      </w:r>
    </w:p>
    <w:p w14:paraId="2DF3C936" w14:textId="3164E70F" w:rsidR="006009FC" w:rsidRPr="000E08BE" w:rsidRDefault="006009FC" w:rsidP="006009FC">
      <w:pPr>
        <w:pStyle w:val="Titre1"/>
        <w:numPr>
          <w:ilvl w:val="0"/>
          <w:numId w:val="0"/>
        </w:numPr>
        <w:shd w:val="clear" w:color="auto" w:fill="FFFFFF" w:themeFill="background1"/>
        <w:rPr>
          <w:color w:val="000000" w:themeColor="text1"/>
          <w:lang w:val="fr-BE"/>
        </w:rPr>
      </w:pPr>
      <w:r w:rsidRPr="000E08BE">
        <w:rPr>
          <w:color w:val="000000" w:themeColor="text1"/>
          <w:lang w:val="fr-BE"/>
        </w:rPr>
        <w:t xml:space="preserve">PART V : </w:t>
      </w:r>
      <w:r w:rsidR="000E08BE" w:rsidRPr="000E08BE">
        <w:rPr>
          <w:color w:val="000000" w:themeColor="text1"/>
          <w:lang w:val="fr-BE"/>
        </w:rPr>
        <w:tab/>
      </w:r>
      <w:r w:rsidRPr="000E08BE">
        <w:rPr>
          <w:color w:val="000000" w:themeColor="text1"/>
          <w:lang w:val="fr-BE"/>
        </w:rPr>
        <w:t>PFM</w:t>
      </w:r>
    </w:p>
    <w:p w14:paraId="104E6638" w14:textId="0700FE99" w:rsidR="006009FC" w:rsidRPr="000E08BE" w:rsidRDefault="006009FC" w:rsidP="006009FC">
      <w:pPr>
        <w:pStyle w:val="Titre1"/>
        <w:numPr>
          <w:ilvl w:val="0"/>
          <w:numId w:val="0"/>
        </w:numPr>
        <w:shd w:val="clear" w:color="auto" w:fill="FFFFFF" w:themeFill="background1"/>
        <w:rPr>
          <w:color w:val="000000" w:themeColor="text1"/>
          <w:lang w:val="fr-BE"/>
        </w:rPr>
      </w:pPr>
      <w:r w:rsidRPr="000E08BE">
        <w:rPr>
          <w:color w:val="000000" w:themeColor="text1"/>
          <w:lang w:val="fr-BE"/>
        </w:rPr>
        <w:t xml:space="preserve">PART VI : </w:t>
      </w:r>
      <w:r w:rsidR="000E08BE">
        <w:rPr>
          <w:color w:val="000000" w:themeColor="text1"/>
          <w:lang w:val="fr-BE"/>
        </w:rPr>
        <w:tab/>
      </w:r>
      <w:r w:rsidRPr="000E08BE">
        <w:rPr>
          <w:color w:val="000000" w:themeColor="text1"/>
          <w:lang w:val="fr-BE"/>
        </w:rPr>
        <w:t>FRAME</w:t>
      </w:r>
    </w:p>
    <w:sectPr w:rsidR="006009FC" w:rsidRPr="000E08BE" w:rsidSect="008457B4">
      <w:headerReference w:type="first" r:id="rId15"/>
      <w:footerReference w:type="first" r:id="rId16"/>
      <w:pgSz w:w="11906" w:h="16838" w:code="9"/>
      <w:pgMar w:top="851" w:right="992"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89BE0D" w14:textId="77777777" w:rsidR="002831FC" w:rsidRDefault="002831FC" w:rsidP="00C913B3">
      <w:pPr>
        <w:spacing w:after="0" w:line="240" w:lineRule="auto"/>
      </w:pPr>
      <w:r>
        <w:separator/>
      </w:r>
    </w:p>
  </w:endnote>
  <w:endnote w:type="continuationSeparator" w:id="0">
    <w:p w14:paraId="3EB4FEC9" w14:textId="77777777" w:rsidR="002831FC" w:rsidRDefault="002831FC" w:rsidP="00C91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old">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01087D" w14:textId="77777777" w:rsidR="00503278" w:rsidRDefault="00503278">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cstheme="minorHAnsi"/>
      </w:rPr>
      <w:id w:val="-1076130936"/>
      <w:docPartObj>
        <w:docPartGallery w:val="Page Numbers (Bottom of Page)"/>
        <w:docPartUnique/>
      </w:docPartObj>
    </w:sdtPr>
    <w:sdtEndPr>
      <w:rPr>
        <w:i/>
        <w:noProof/>
        <w:sz w:val="16"/>
        <w:szCs w:val="16"/>
      </w:rPr>
    </w:sdtEndPr>
    <w:sdtContent>
      <w:p w14:paraId="1EE83EFA" w14:textId="17B8D472" w:rsidR="00BB2BAF" w:rsidRPr="00E26598" w:rsidRDefault="00BB2BAF" w:rsidP="009403B7">
        <w:pPr>
          <w:pStyle w:val="Pieddepage"/>
          <w:tabs>
            <w:tab w:val="clear" w:pos="4536"/>
            <w:tab w:val="clear" w:pos="9072"/>
            <w:tab w:val="right" w:pos="9356"/>
          </w:tabs>
          <w:rPr>
            <w:rFonts w:asciiTheme="minorHAnsi" w:hAnsiTheme="minorHAnsi" w:cstheme="minorHAnsi"/>
            <w:i/>
            <w:sz w:val="16"/>
            <w:szCs w:val="16"/>
          </w:rPr>
        </w:pPr>
        <w:r w:rsidRPr="00E26598">
          <w:rPr>
            <w:rFonts w:asciiTheme="minorHAnsi" w:hAnsiTheme="minorHAnsi" w:cstheme="minorHAnsi"/>
            <w:i/>
            <w:sz w:val="16"/>
            <w:szCs w:val="16"/>
          </w:rPr>
          <w:t xml:space="preserve">Country Programme </w:t>
        </w:r>
        <w:r w:rsidR="00503278">
          <w:rPr>
            <w:rFonts w:asciiTheme="minorHAnsi" w:hAnsiTheme="minorHAnsi" w:cstheme="minorHAnsi"/>
            <w:i/>
            <w:sz w:val="16"/>
            <w:szCs w:val="16"/>
          </w:rPr>
          <w:t>Cover</w:t>
        </w:r>
        <w:r w:rsidRPr="00E26598">
          <w:rPr>
            <w:rFonts w:asciiTheme="minorHAnsi" w:hAnsiTheme="minorHAnsi" w:cstheme="minorHAnsi"/>
            <w:i/>
            <w:sz w:val="16"/>
            <w:szCs w:val="16"/>
          </w:rPr>
          <w:t xml:space="preserve"> – Enabel Rwanda 2019-2024</w:t>
        </w:r>
        <w:r w:rsidRPr="00E26598">
          <w:rPr>
            <w:rFonts w:asciiTheme="minorHAnsi" w:hAnsiTheme="minorHAnsi" w:cstheme="minorHAnsi"/>
            <w:i/>
            <w:sz w:val="16"/>
            <w:szCs w:val="16"/>
          </w:rPr>
          <w:tab/>
        </w:r>
        <w:r w:rsidRPr="00E26598">
          <w:rPr>
            <w:rFonts w:asciiTheme="minorHAnsi" w:hAnsiTheme="minorHAnsi" w:cstheme="minorHAnsi"/>
            <w:i/>
            <w:sz w:val="16"/>
            <w:szCs w:val="16"/>
          </w:rPr>
          <w:tab/>
          <w:t xml:space="preserve">Page | </w:t>
        </w:r>
        <w:r w:rsidRPr="00E26598">
          <w:rPr>
            <w:rFonts w:asciiTheme="minorHAnsi" w:hAnsiTheme="minorHAnsi" w:cstheme="minorHAnsi"/>
            <w:i/>
            <w:sz w:val="16"/>
            <w:szCs w:val="16"/>
          </w:rPr>
          <w:fldChar w:fldCharType="begin"/>
        </w:r>
        <w:r w:rsidRPr="00E26598">
          <w:rPr>
            <w:rFonts w:asciiTheme="minorHAnsi" w:hAnsiTheme="minorHAnsi" w:cstheme="minorHAnsi"/>
            <w:i/>
            <w:sz w:val="16"/>
            <w:szCs w:val="16"/>
          </w:rPr>
          <w:instrText xml:space="preserve"> PAGE   \* MERGEFORMAT </w:instrText>
        </w:r>
        <w:r w:rsidRPr="00E26598">
          <w:rPr>
            <w:rFonts w:asciiTheme="minorHAnsi" w:hAnsiTheme="minorHAnsi" w:cstheme="minorHAnsi"/>
            <w:i/>
            <w:sz w:val="16"/>
            <w:szCs w:val="16"/>
          </w:rPr>
          <w:fldChar w:fldCharType="separate"/>
        </w:r>
        <w:r w:rsidR="006D4A7B">
          <w:rPr>
            <w:rFonts w:asciiTheme="minorHAnsi" w:hAnsiTheme="minorHAnsi" w:cstheme="minorHAnsi"/>
            <w:i/>
            <w:noProof/>
            <w:sz w:val="16"/>
            <w:szCs w:val="16"/>
          </w:rPr>
          <w:t>2</w:t>
        </w:r>
        <w:r w:rsidRPr="00E26598">
          <w:rPr>
            <w:rFonts w:asciiTheme="minorHAnsi" w:hAnsiTheme="minorHAnsi" w:cstheme="minorHAnsi"/>
            <w:i/>
            <w:noProof/>
            <w:sz w:val="16"/>
            <w:szCs w:val="16"/>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361AE4" w14:textId="03A43EAC" w:rsidR="00BB2BAF" w:rsidRPr="00FB14CD" w:rsidRDefault="00BB2BAF">
    <w:pPr>
      <w:pStyle w:val="Pieddepage"/>
      <w:jc w:val="right"/>
      <w:rPr>
        <w:i/>
      </w:rPr>
    </w:pPr>
    <w:r w:rsidRPr="00FB14CD">
      <w:rPr>
        <w:i/>
        <w:noProof/>
        <w:lang w:val="en-US"/>
      </w:rPr>
      <mc:AlternateContent>
        <mc:Choice Requires="wps">
          <w:drawing>
            <wp:anchor distT="45720" distB="45720" distL="114300" distR="114300" simplePos="0" relativeHeight="251658240" behindDoc="1" locked="0" layoutInCell="1" allowOverlap="1" wp14:anchorId="72C43700" wp14:editId="6C7EE060">
              <wp:simplePos x="0" y="0"/>
              <wp:positionH relativeFrom="margin">
                <wp:posOffset>84455</wp:posOffset>
              </wp:positionH>
              <wp:positionV relativeFrom="page">
                <wp:posOffset>9829800</wp:posOffset>
              </wp:positionV>
              <wp:extent cx="5006340" cy="594360"/>
              <wp:effectExtent l="0" t="0" r="3810" b="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6340" cy="594360"/>
                      </a:xfrm>
                      <a:prstGeom prst="rect">
                        <a:avLst/>
                      </a:prstGeom>
                      <a:solidFill>
                        <a:srgbClr val="FFFFFF"/>
                      </a:solidFill>
                      <a:ln w="9525">
                        <a:noFill/>
                        <a:miter lim="800000"/>
                        <a:headEnd/>
                        <a:tailEnd/>
                      </a:ln>
                    </wps:spPr>
                    <wps:txbx>
                      <w:txbxContent>
                        <w:p w14:paraId="3C69B87C" w14:textId="77777777" w:rsidR="00BB2BAF" w:rsidRPr="00126C92" w:rsidRDefault="00BB2BAF" w:rsidP="008367A0">
                          <w:pPr>
                            <w:pStyle w:val="Basdepage"/>
                          </w:pPr>
                          <w:r w:rsidRPr="00126C92">
                            <w:t xml:space="preserve">Enabel </w:t>
                          </w:r>
                          <w:r w:rsidRPr="00126C92">
                            <w:rPr>
                              <w:color w:val="EC0308"/>
                            </w:rPr>
                            <w:t xml:space="preserve">• </w:t>
                          </w:r>
                          <w:r w:rsidRPr="00126C92">
                            <w:t xml:space="preserve">Agence belge de développement </w:t>
                          </w:r>
                          <w:r w:rsidRPr="00126C92">
                            <w:rPr>
                              <w:color w:val="EC0308"/>
                            </w:rPr>
                            <w:t xml:space="preserve">• </w:t>
                          </w:r>
                          <w:r w:rsidRPr="00126C92">
                            <w:t>Société anonyme de droit public à finalité sociale</w:t>
                          </w:r>
                        </w:p>
                        <w:p w14:paraId="3ED74E74" w14:textId="77777777" w:rsidR="00BB2BAF" w:rsidRPr="00126C92" w:rsidRDefault="00BB2BAF" w:rsidP="008367A0">
                          <w:pPr>
                            <w:pStyle w:val="Basdepage"/>
                          </w:pPr>
                          <w:r w:rsidRPr="00126C92">
                            <w:t xml:space="preserve">Rue </w:t>
                          </w:r>
                          <w:r w:rsidRPr="008367A0">
                            <w:t>Haute</w:t>
                          </w:r>
                          <w:r w:rsidRPr="00126C92">
                            <w:t xml:space="preserve"> 147 </w:t>
                          </w:r>
                          <w:r w:rsidRPr="00126C92">
                            <w:rPr>
                              <w:color w:val="EC0308"/>
                            </w:rPr>
                            <w:t xml:space="preserve">• </w:t>
                          </w:r>
                          <w:r w:rsidRPr="00126C92">
                            <w:t xml:space="preserve">1000 Bruxelles </w:t>
                          </w:r>
                          <w:r w:rsidRPr="00126C92">
                            <w:rPr>
                              <w:color w:val="EC0308"/>
                            </w:rPr>
                            <w:t xml:space="preserve">• </w:t>
                          </w:r>
                          <w:r w:rsidRPr="00126C92">
                            <w:t xml:space="preserve">T +32 (0)2 505 37 00 </w:t>
                          </w:r>
                          <w:r w:rsidRPr="00126C92">
                            <w:rPr>
                              <w:color w:val="EC0308"/>
                            </w:rPr>
                            <w:t xml:space="preserve">• </w:t>
                          </w:r>
                          <w:r w:rsidRPr="00126C92">
                            <w:t>enabel.be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3" o:spid="_x0000_s1027" type="#_x0000_t202" style="position:absolute;left:0;text-align:left;margin-left:6.65pt;margin-top:774pt;width:394.2pt;height:46.8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" stroked="f">
              <v:textbox>
                <w:txbxContent>
                  <w:p w14:paraId="3C69B87C" w14:textId="77777777" w:rsidR="00BB2BAF" w:rsidRPr="00126C92" w:rsidRDefault="00BB2BAF" w:rsidP="008367A0">
                    <w:pPr>
                      <w:pStyle w:val="Basdepage"/>
                    </w:pPr>
                    <w:r w:rsidRPr="00126C92">
                      <w:t xml:space="preserve">Enabel </w:t>
                    </w:r>
                    <w:r w:rsidRPr="00126C92">
                      <w:rPr>
                        <w:color w:val="EC0308"/>
                      </w:rPr>
                      <w:t xml:space="preserve">• </w:t>
                    </w:r>
                    <w:r w:rsidRPr="00126C92">
                      <w:t xml:space="preserve">Agence belge de développement </w:t>
                    </w:r>
                    <w:r w:rsidRPr="00126C92">
                      <w:rPr>
                        <w:color w:val="EC0308"/>
                      </w:rPr>
                      <w:t xml:space="preserve">• </w:t>
                    </w:r>
                    <w:r w:rsidRPr="00126C92">
                      <w:t>Société anonyme de droit public à finalité sociale</w:t>
                    </w:r>
                  </w:p>
                  <w:p w14:paraId="3ED74E74" w14:textId="77777777" w:rsidR="00BB2BAF" w:rsidRPr="00126C92" w:rsidRDefault="00BB2BAF" w:rsidP="008367A0">
                    <w:pPr>
                      <w:pStyle w:val="Basdepage"/>
                    </w:pPr>
                    <w:r w:rsidRPr="00126C92">
                      <w:t xml:space="preserve">Rue </w:t>
                    </w:r>
                    <w:r w:rsidRPr="008367A0">
                      <w:t>Haute</w:t>
                    </w:r>
                    <w:r w:rsidRPr="00126C92">
                      <w:t xml:space="preserve"> 147 </w:t>
                    </w:r>
                    <w:r w:rsidRPr="00126C92">
                      <w:rPr>
                        <w:color w:val="EC0308"/>
                      </w:rPr>
                      <w:t xml:space="preserve">• </w:t>
                    </w:r>
                    <w:r w:rsidRPr="00126C92">
                      <w:t xml:space="preserve">1000 Bruxelles </w:t>
                    </w:r>
                    <w:r w:rsidRPr="00126C92">
                      <w:rPr>
                        <w:color w:val="EC0308"/>
                      </w:rPr>
                      <w:t xml:space="preserve">• </w:t>
                    </w:r>
                    <w:r w:rsidRPr="00126C92">
                      <w:t xml:space="preserve">T +32 (0)2 505 37 00 </w:t>
                    </w:r>
                    <w:r w:rsidRPr="00126C92">
                      <w:rPr>
                        <w:color w:val="EC0308"/>
                      </w:rPr>
                      <w:t xml:space="preserve">• </w:t>
                    </w:r>
                    <w:r w:rsidRPr="00126C92">
                      <w:t>enabel.be</w:t>
                    </w:r>
                  </w:p>
                </w:txbxContent>
              </v:textbox>
              <w10:wrap anchorx="margin" anchory="page"/>
            </v:shape>
          </w:pict>
        </mc:Fallback>
      </mc:AlternateContent>
    </w:r>
    <w:r w:rsidRPr="00FB14CD">
      <w:rPr>
        <w:i/>
      </w:rPr>
      <w:fldChar w:fldCharType="begin"/>
    </w:r>
    <w:r w:rsidRPr="00FB14CD">
      <w:rPr>
        <w:i/>
      </w:rPr>
      <w:instrText>PAGE   \* MERGEFORMAT</w:instrText>
    </w:r>
    <w:r w:rsidRPr="00FB14CD">
      <w:rPr>
        <w:i/>
      </w:rPr>
      <w:fldChar w:fldCharType="separate"/>
    </w:r>
    <w:r w:rsidR="006D4A7B" w:rsidRPr="006D4A7B">
      <w:rPr>
        <w:i/>
        <w:noProof/>
        <w:lang w:val="fr-FR"/>
      </w:rPr>
      <w:t>1</w:t>
    </w:r>
    <w:r w:rsidRPr="00FB14CD">
      <w:rPr>
        <w:i/>
      </w:rPr>
      <w:fldChar w:fldCharType="end"/>
    </w:r>
  </w:p>
  <w:p w14:paraId="2FB27BFD" w14:textId="77777777" w:rsidR="00BB2BAF" w:rsidRPr="00FB14CD" w:rsidRDefault="00BB2BAF">
    <w:pPr>
      <w:pStyle w:val="Pieddepage"/>
      <w:rPr>
        <w:i/>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41B880" w14:textId="77777777" w:rsidR="00BB2BAF" w:rsidRPr="00A51AB4" w:rsidRDefault="00BB2BAF" w:rsidP="00FD187E">
    <w:pPr>
      <w:pStyle w:val="Pieddepage"/>
      <w:tabs>
        <w:tab w:val="clear" w:pos="4536"/>
        <w:tab w:val="clear" w:pos="9072"/>
        <w:tab w:val="right" w:pos="14175"/>
      </w:tabs>
      <w:rPr>
        <w:i/>
        <w:color w:val="767171" w:themeColor="background2" w:themeShade="80"/>
        <w:sz w:val="18"/>
        <w:szCs w:val="18"/>
      </w:rPr>
    </w:pPr>
    <w:r w:rsidRPr="00A51AB4">
      <w:rPr>
        <w:i/>
        <w:color w:val="767171" w:themeColor="background2" w:themeShade="80"/>
        <w:sz w:val="18"/>
        <w:szCs w:val="18"/>
      </w:rPr>
      <w:t>Country Strategy Enabel Rwanda</w:t>
    </w:r>
    <w:r>
      <w:rPr>
        <w:i/>
        <w:color w:val="767171" w:themeColor="background2" w:themeShade="80"/>
        <w:sz w:val="18"/>
        <w:szCs w:val="18"/>
      </w:rPr>
      <w:t xml:space="preserve"> – 2019-2023</w:t>
    </w:r>
    <w:r w:rsidRPr="00A51AB4">
      <w:rPr>
        <w:i/>
        <w:color w:val="767171" w:themeColor="background2" w:themeShade="80"/>
        <w:sz w:val="18"/>
        <w:szCs w:val="18"/>
      </w:rPr>
      <w:tab/>
    </w:r>
    <w:r w:rsidRPr="00A51AB4">
      <w:rPr>
        <w:i/>
        <w:color w:val="767171" w:themeColor="background2" w:themeShade="80"/>
        <w:sz w:val="18"/>
        <w:szCs w:val="18"/>
      </w:rPr>
      <w:fldChar w:fldCharType="begin"/>
    </w:r>
    <w:r w:rsidRPr="00A51AB4">
      <w:rPr>
        <w:i/>
        <w:color w:val="767171" w:themeColor="background2" w:themeShade="80"/>
        <w:sz w:val="18"/>
        <w:szCs w:val="18"/>
      </w:rPr>
      <w:instrText xml:space="preserve"> PAGE   \* MERGEFORMAT </w:instrText>
    </w:r>
    <w:r w:rsidRPr="00A51AB4">
      <w:rPr>
        <w:i/>
        <w:color w:val="767171" w:themeColor="background2" w:themeShade="80"/>
        <w:sz w:val="18"/>
        <w:szCs w:val="18"/>
      </w:rPr>
      <w:fldChar w:fldCharType="separate"/>
    </w:r>
    <w:r>
      <w:rPr>
        <w:i/>
        <w:noProof/>
        <w:color w:val="767171" w:themeColor="background2" w:themeShade="80"/>
        <w:sz w:val="18"/>
        <w:szCs w:val="18"/>
      </w:rPr>
      <w:t>77</w:t>
    </w:r>
    <w:r w:rsidRPr="00A51AB4">
      <w:rPr>
        <w:i/>
        <w:noProof/>
        <w:color w:val="767171" w:themeColor="background2" w:themeShade="80"/>
        <w:sz w:val="18"/>
        <w:szCs w:val="18"/>
      </w:rPr>
      <w:fldChar w:fldCharType="end"/>
    </w:r>
  </w:p>
  <w:p w14:paraId="3C4FFF36" w14:textId="77777777" w:rsidR="00BB2BAF" w:rsidRPr="00A54053" w:rsidRDefault="00BB2BAF" w:rsidP="00B15E26">
    <w:pPr>
      <w:pStyle w:val="Pieddepage"/>
      <w:rPr>
        <w:rFonts w:asciiTheme="minorHAnsi" w:hAnsiTheme="minorHAnsi" w:cstheme="minorHAnsi"/>
        <w:lang w:val="fr-FR"/>
      </w:rPr>
    </w:pPr>
    <w:r w:rsidRPr="00A54053">
      <w:rPr>
        <w:rFonts w:asciiTheme="minorHAnsi" w:hAnsiTheme="minorHAnsi" w:cstheme="minorHAnsi"/>
        <w:lang w:val="fr-FR"/>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24D9A7" w14:textId="77777777" w:rsidR="002831FC" w:rsidRDefault="002831FC" w:rsidP="00C913B3">
      <w:pPr>
        <w:spacing w:after="0" w:line="240" w:lineRule="auto"/>
      </w:pPr>
      <w:r>
        <w:separator/>
      </w:r>
    </w:p>
  </w:footnote>
  <w:footnote w:type="continuationSeparator" w:id="0">
    <w:p w14:paraId="1E8ADF49" w14:textId="77777777" w:rsidR="002831FC" w:rsidRDefault="002831FC" w:rsidP="00C913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A6D4BC" w14:textId="77777777" w:rsidR="00503278" w:rsidRDefault="00503278">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AB7FE" w14:textId="77777777" w:rsidR="00BB2BAF" w:rsidRPr="00FB14CD" w:rsidRDefault="00BB2BAF" w:rsidP="0034799E">
    <w:pPr>
      <w:pStyle w:val="En-tte"/>
      <w:tabs>
        <w:tab w:val="clear" w:pos="4536"/>
        <w:tab w:val="clear" w:pos="9072"/>
        <w:tab w:val="left" w:pos="6216"/>
      </w:tabs>
      <w:rPr>
        <w:i/>
        <w:sz w:val="16"/>
        <w:szCs w:val="16"/>
      </w:rPr>
    </w:pPr>
    <w:r w:rsidRPr="00FB14CD">
      <w:rPr>
        <w:i/>
        <w:sz w:val="16"/>
        <w:szCs w:val="16"/>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52B245" w14:textId="77777777" w:rsidR="00BB2BAF" w:rsidRPr="00FB14CD" w:rsidRDefault="00BB2BAF" w:rsidP="0034799E">
    <w:pPr>
      <w:pStyle w:val="En-tte"/>
      <w:tabs>
        <w:tab w:val="clear" w:pos="4536"/>
        <w:tab w:val="clear" w:pos="9072"/>
        <w:tab w:val="left" w:pos="1620"/>
      </w:tabs>
      <w:rPr>
        <w:i/>
      </w:rPr>
    </w:pPr>
    <w:r w:rsidRPr="00FB14CD">
      <w:rPr>
        <w:i/>
        <w:noProof/>
        <w:lang w:val="en-US"/>
      </w:rPr>
      <w:drawing>
        <wp:anchor distT="36576" distB="59055" distL="163068" distR="161925" simplePos="0" relativeHeight="251657216" behindDoc="0" locked="1" layoutInCell="1" allowOverlap="1" wp14:anchorId="3586A8D7" wp14:editId="72AC16A4">
          <wp:simplePos x="0" y="0"/>
          <wp:positionH relativeFrom="page">
            <wp:align>center</wp:align>
          </wp:positionH>
          <wp:positionV relativeFrom="page">
            <wp:posOffset>6731</wp:posOffset>
          </wp:positionV>
          <wp:extent cx="7542022" cy="10670794"/>
          <wp:effectExtent l="57150" t="38100" r="59055" b="73660"/>
          <wp:wrapNone/>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a:extLst>
                      <a:ext uri="{28A0092B-C50C-407E-A947-70E740481C1C}">
                        <a14:useLocalDpi xmlns:a14="http://schemas.microsoft.com/office/drawing/2010/main" val="0"/>
                      </a:ext>
                    </a:extLst>
                  </a:blip>
                  <a:stretch>
                    <a:fillRect/>
                  </a:stretch>
                </pic:blipFill>
                <pic:spPr>
                  <a:xfrm>
                    <a:off x="0" y="0"/>
                    <a:ext cx="7542022" cy="10670794"/>
                  </a:xfrm>
                  <a:prstGeom prst="rect">
                    <a:avLst/>
                  </a:prstGeom>
                  <a:effectLst>
                    <a:outerShdw blurRad="50800" dist="12700" dir="540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Pr="00FB14CD">
      <w:rPr>
        <w:i/>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AC5660" w14:textId="77777777" w:rsidR="00BB2BAF" w:rsidRDefault="00BB2BAF" w:rsidP="0034799E">
    <w:pPr>
      <w:pStyle w:val="En-tte"/>
      <w:tabs>
        <w:tab w:val="clear" w:pos="4536"/>
        <w:tab w:val="clear" w:pos="9072"/>
        <w:tab w:val="left" w:pos="162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BDCA8676"/>
    <w:lvl w:ilvl="0">
      <w:start w:val="1"/>
      <w:numFmt w:val="bullet"/>
      <w:pStyle w:val="Listepuces2"/>
      <w:lvlText w:val=""/>
      <w:lvlJc w:val="left"/>
      <w:pPr>
        <w:tabs>
          <w:tab w:val="num" w:pos="643"/>
        </w:tabs>
        <w:ind w:left="643" w:hanging="360"/>
      </w:pPr>
      <w:rPr>
        <w:rFonts w:ascii="Symbol" w:hAnsi="Symbol" w:hint="default"/>
      </w:rPr>
    </w:lvl>
  </w:abstractNum>
  <w:abstractNum w:abstractNumId="1">
    <w:nsid w:val="151F6B48"/>
    <w:multiLevelType w:val="hybridMultilevel"/>
    <w:tmpl w:val="CA0A5C82"/>
    <w:lvl w:ilvl="0" w:tplc="767A92B8">
      <w:start w:val="16"/>
      <w:numFmt w:val="bullet"/>
      <w:lvlText w:val="-"/>
      <w:lvlJc w:val="left"/>
      <w:pPr>
        <w:ind w:left="720" w:hanging="360"/>
      </w:pPr>
      <w:rPr>
        <w:rFonts w:ascii="Georgia" w:eastAsia="Calibri" w:hAnsi="Georgia"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1A1954B4"/>
    <w:multiLevelType w:val="hybridMultilevel"/>
    <w:tmpl w:val="AA3E9CB0"/>
    <w:lvl w:ilvl="0" w:tplc="767A92B8">
      <w:start w:val="16"/>
      <w:numFmt w:val="bullet"/>
      <w:lvlText w:val="-"/>
      <w:lvlJc w:val="left"/>
      <w:pPr>
        <w:ind w:left="720" w:hanging="360"/>
      </w:pPr>
      <w:rPr>
        <w:rFonts w:ascii="Georgia" w:eastAsia="Calibri" w:hAnsi="Georgia"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1B541CC2"/>
    <w:multiLevelType w:val="multilevel"/>
    <w:tmpl w:val="A106124E"/>
    <w:lvl w:ilvl="0">
      <w:start w:val="1"/>
      <w:numFmt w:val="decimal"/>
      <w:pStyle w:val="Titre1"/>
      <w:lvlText w:val="%1"/>
      <w:lvlJc w:val="left"/>
      <w:pPr>
        <w:ind w:left="432" w:hanging="432"/>
      </w:pPr>
      <w:rPr>
        <w:rFonts w:hint="default"/>
      </w:rPr>
    </w:lvl>
    <w:lvl w:ilvl="1">
      <w:start w:val="1"/>
      <w:numFmt w:val="decimal"/>
      <w:pStyle w:val="Titre2"/>
      <w:lvlText w:val="%1.%2"/>
      <w:lvlJc w:val="left"/>
      <w:pPr>
        <w:ind w:left="859" w:hanging="576"/>
      </w:pPr>
      <w:rPr>
        <w:rFonts w:hint="default"/>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4">
    <w:nsid w:val="2C76783F"/>
    <w:multiLevelType w:val="hybridMultilevel"/>
    <w:tmpl w:val="160894F2"/>
    <w:lvl w:ilvl="0" w:tplc="4A0058C6">
      <w:numFmt w:val="bullet"/>
      <w:lvlText w:val="-"/>
      <w:lvlJc w:val="left"/>
      <w:pPr>
        <w:ind w:left="720" w:hanging="360"/>
      </w:pPr>
      <w:rPr>
        <w:rFonts w:ascii="Georgia" w:eastAsia="Calibri" w:hAnsi="Georgia"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31C17C87"/>
    <w:multiLevelType w:val="hybridMultilevel"/>
    <w:tmpl w:val="2F66C17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6">
    <w:nsid w:val="34125A7D"/>
    <w:multiLevelType w:val="hybridMultilevel"/>
    <w:tmpl w:val="804A181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nsid w:val="376011B0"/>
    <w:multiLevelType w:val="hybridMultilevel"/>
    <w:tmpl w:val="93967812"/>
    <w:lvl w:ilvl="0" w:tplc="767A92B8">
      <w:start w:val="16"/>
      <w:numFmt w:val="bullet"/>
      <w:lvlText w:val="-"/>
      <w:lvlJc w:val="left"/>
      <w:pPr>
        <w:ind w:left="720" w:hanging="360"/>
      </w:pPr>
      <w:rPr>
        <w:rFonts w:ascii="Georgia" w:eastAsia="Calibri" w:hAnsi="Georgia"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3D552315"/>
    <w:multiLevelType w:val="hybridMultilevel"/>
    <w:tmpl w:val="26FAA9B0"/>
    <w:lvl w:ilvl="0" w:tplc="767A92B8">
      <w:start w:val="16"/>
      <w:numFmt w:val="bullet"/>
      <w:lvlText w:val="-"/>
      <w:lvlJc w:val="left"/>
      <w:pPr>
        <w:ind w:left="720" w:hanging="360"/>
      </w:pPr>
      <w:rPr>
        <w:rFonts w:ascii="Georgia" w:eastAsia="Calibri" w:hAnsi="Georgia"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41E36B3B"/>
    <w:multiLevelType w:val="hybridMultilevel"/>
    <w:tmpl w:val="777EBBC8"/>
    <w:lvl w:ilvl="0" w:tplc="BECC0F3A">
      <w:start w:val="1"/>
      <w:numFmt w:val="bullet"/>
      <w:lvlText w:val=""/>
      <w:lvlJc w:val="left"/>
      <w:pPr>
        <w:ind w:left="360" w:hanging="360"/>
      </w:pPr>
      <w:rPr>
        <w:rFonts w:ascii="Symbol" w:hAnsi="Symbol" w:hint="default"/>
      </w:rPr>
    </w:lvl>
    <w:lvl w:ilvl="1" w:tplc="7938FA18">
      <w:start w:val="1"/>
      <w:numFmt w:val="bullet"/>
      <w:pStyle w:val="BTCBulletslis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50E5EFB"/>
    <w:multiLevelType w:val="hybridMultilevel"/>
    <w:tmpl w:val="9E489AB8"/>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1">
    <w:nsid w:val="6222739F"/>
    <w:multiLevelType w:val="hybridMultilevel"/>
    <w:tmpl w:val="CCCE9D6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630A417A"/>
    <w:multiLevelType w:val="hybridMultilevel"/>
    <w:tmpl w:val="3D789986"/>
    <w:lvl w:ilvl="0" w:tplc="D94851E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689F5634"/>
    <w:multiLevelType w:val="hybridMultilevel"/>
    <w:tmpl w:val="841CC4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3">
      <w:start w:val="1"/>
      <w:numFmt w:val="bullet"/>
      <w:lvlText w:val="o"/>
      <w:lvlJc w:val="left"/>
      <w:pPr>
        <w:ind w:left="2880" w:hanging="360"/>
      </w:pPr>
      <w:rPr>
        <w:rFonts w:ascii="Courier New" w:hAnsi="Courier New" w:cs="Courier New"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69C616A3"/>
    <w:multiLevelType w:val="multilevel"/>
    <w:tmpl w:val="7E121AA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Titre"/>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6F8B7463"/>
    <w:multiLevelType w:val="hybridMultilevel"/>
    <w:tmpl w:val="CF72E08C"/>
    <w:lvl w:ilvl="0" w:tplc="FD6C9DDE">
      <w:numFmt w:val="bullet"/>
      <w:lvlText w:val="-"/>
      <w:lvlJc w:val="left"/>
      <w:pPr>
        <w:ind w:left="720" w:hanging="360"/>
      </w:pPr>
      <w:rPr>
        <w:rFonts w:ascii="Georgia" w:eastAsia="Calibri" w:hAnsi="Georgia"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736961AF"/>
    <w:multiLevelType w:val="multilevel"/>
    <w:tmpl w:val="8A044098"/>
    <w:lvl w:ilvl="0">
      <w:start w:val="1"/>
      <w:numFmt w:val="decimal"/>
      <w:lvlText w:val="%1"/>
      <w:lvlJc w:val="left"/>
      <w:pPr>
        <w:ind w:left="432" w:hanging="432"/>
      </w:pPr>
      <w:rPr>
        <w:rFonts w:ascii="Georgia" w:eastAsia="Calibri" w:hAnsi="Georgia" w:cs="Times New Roman" w:hint="default"/>
        <w:color w:val="0563C1"/>
        <w:sz w:val="20"/>
        <w:u w:val="single"/>
      </w:rPr>
    </w:lvl>
    <w:lvl w:ilvl="1">
      <w:start w:val="3"/>
      <w:numFmt w:val="decimal"/>
      <w:lvlText w:val="%1.%2"/>
      <w:lvlJc w:val="left"/>
      <w:pPr>
        <w:ind w:left="537" w:hanging="432"/>
      </w:pPr>
      <w:rPr>
        <w:rFonts w:ascii="Georgia" w:eastAsia="Calibri" w:hAnsi="Georgia" w:cs="Times New Roman" w:hint="default"/>
        <w:color w:val="0563C1"/>
        <w:sz w:val="20"/>
        <w:u w:val="single"/>
      </w:rPr>
    </w:lvl>
    <w:lvl w:ilvl="2">
      <w:start w:val="4"/>
      <w:numFmt w:val="decimal"/>
      <w:lvlText w:val="%1.%2.%3"/>
      <w:lvlJc w:val="left"/>
      <w:pPr>
        <w:ind w:left="930" w:hanging="720"/>
      </w:pPr>
      <w:rPr>
        <w:rFonts w:ascii="Georgia" w:eastAsia="Calibri" w:hAnsi="Georgia" w:cs="Times New Roman" w:hint="default"/>
        <w:color w:val="0563C1"/>
        <w:sz w:val="20"/>
        <w:u w:val="single"/>
      </w:rPr>
    </w:lvl>
    <w:lvl w:ilvl="3">
      <w:start w:val="1"/>
      <w:numFmt w:val="decimal"/>
      <w:lvlText w:val="%1.%2.%3.%4"/>
      <w:lvlJc w:val="left"/>
      <w:pPr>
        <w:ind w:left="1035" w:hanging="720"/>
      </w:pPr>
      <w:rPr>
        <w:rFonts w:ascii="Georgia" w:eastAsia="Calibri" w:hAnsi="Georgia" w:cs="Times New Roman" w:hint="default"/>
        <w:color w:val="0563C1"/>
        <w:sz w:val="20"/>
        <w:u w:val="single"/>
      </w:rPr>
    </w:lvl>
    <w:lvl w:ilvl="4">
      <w:start w:val="1"/>
      <w:numFmt w:val="decimal"/>
      <w:lvlText w:val="%1.%2.%3.%4.%5"/>
      <w:lvlJc w:val="left"/>
      <w:pPr>
        <w:ind w:left="1500" w:hanging="1080"/>
      </w:pPr>
      <w:rPr>
        <w:rFonts w:ascii="Georgia" w:eastAsia="Calibri" w:hAnsi="Georgia" w:cs="Times New Roman" w:hint="default"/>
        <w:color w:val="0563C1"/>
        <w:sz w:val="20"/>
        <w:u w:val="single"/>
      </w:rPr>
    </w:lvl>
    <w:lvl w:ilvl="5">
      <w:start w:val="1"/>
      <w:numFmt w:val="decimal"/>
      <w:lvlText w:val="%1.%2.%3.%4.%5.%6"/>
      <w:lvlJc w:val="left"/>
      <w:pPr>
        <w:ind w:left="1605" w:hanging="1080"/>
      </w:pPr>
      <w:rPr>
        <w:rFonts w:ascii="Georgia" w:eastAsia="Calibri" w:hAnsi="Georgia" w:cs="Times New Roman" w:hint="default"/>
        <w:color w:val="0563C1"/>
        <w:sz w:val="20"/>
        <w:u w:val="single"/>
      </w:rPr>
    </w:lvl>
    <w:lvl w:ilvl="6">
      <w:start w:val="1"/>
      <w:numFmt w:val="decimal"/>
      <w:lvlText w:val="%1.%2.%3.%4.%5.%6.%7"/>
      <w:lvlJc w:val="left"/>
      <w:pPr>
        <w:ind w:left="2070" w:hanging="1440"/>
      </w:pPr>
      <w:rPr>
        <w:rFonts w:ascii="Georgia" w:eastAsia="Calibri" w:hAnsi="Georgia" w:cs="Times New Roman" w:hint="default"/>
        <w:color w:val="0563C1"/>
        <w:sz w:val="20"/>
        <w:u w:val="single"/>
      </w:rPr>
    </w:lvl>
    <w:lvl w:ilvl="7">
      <w:start w:val="1"/>
      <w:numFmt w:val="decimal"/>
      <w:lvlText w:val="%1.%2.%3.%4.%5.%6.%7.%8"/>
      <w:lvlJc w:val="left"/>
      <w:pPr>
        <w:ind w:left="2175" w:hanging="1440"/>
      </w:pPr>
      <w:rPr>
        <w:rFonts w:ascii="Georgia" w:eastAsia="Calibri" w:hAnsi="Georgia" w:cs="Times New Roman" w:hint="default"/>
        <w:color w:val="0563C1"/>
        <w:sz w:val="20"/>
        <w:u w:val="single"/>
      </w:rPr>
    </w:lvl>
    <w:lvl w:ilvl="8">
      <w:start w:val="1"/>
      <w:numFmt w:val="decimal"/>
      <w:lvlText w:val="%1.%2.%3.%4.%5.%6.%7.%8.%9"/>
      <w:lvlJc w:val="left"/>
      <w:pPr>
        <w:ind w:left="2640" w:hanging="1800"/>
      </w:pPr>
      <w:rPr>
        <w:rFonts w:ascii="Georgia" w:eastAsia="Calibri" w:hAnsi="Georgia" w:cs="Times New Roman" w:hint="default"/>
        <w:color w:val="0563C1"/>
        <w:sz w:val="20"/>
        <w:u w:val="single"/>
      </w:rPr>
    </w:lvl>
  </w:abstractNum>
  <w:abstractNum w:abstractNumId="17">
    <w:nsid w:val="74357812"/>
    <w:multiLevelType w:val="hybridMultilevel"/>
    <w:tmpl w:val="12189442"/>
    <w:lvl w:ilvl="0" w:tplc="767A92B8">
      <w:start w:val="16"/>
      <w:numFmt w:val="bullet"/>
      <w:lvlText w:val="-"/>
      <w:lvlJc w:val="left"/>
      <w:pPr>
        <w:ind w:left="720" w:hanging="360"/>
      </w:pPr>
      <w:rPr>
        <w:rFonts w:ascii="Georgia" w:eastAsia="Calibri" w:hAnsi="Georgia"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795045DF"/>
    <w:multiLevelType w:val="hybridMultilevel"/>
    <w:tmpl w:val="6C4AF2A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0"/>
  </w:num>
  <w:num w:numId="4">
    <w:abstractNumId w:val="9"/>
  </w:num>
  <w:num w:numId="5">
    <w:abstractNumId w:val="17"/>
  </w:num>
  <w:num w:numId="6">
    <w:abstractNumId w:val="15"/>
  </w:num>
  <w:num w:numId="7">
    <w:abstractNumId w:val="4"/>
  </w:num>
  <w:num w:numId="8">
    <w:abstractNumId w:val="5"/>
  </w:num>
  <w:num w:numId="9">
    <w:abstractNumId w:val="11"/>
  </w:num>
  <w:num w:numId="10">
    <w:abstractNumId w:val="10"/>
  </w:num>
  <w:num w:numId="11">
    <w:abstractNumId w:val="18"/>
  </w:num>
  <w:num w:numId="12">
    <w:abstractNumId w:val="13"/>
  </w:num>
  <w:num w:numId="13">
    <w:abstractNumId w:val="8"/>
  </w:num>
  <w:num w:numId="14">
    <w:abstractNumId w:val="2"/>
  </w:num>
  <w:num w:numId="15">
    <w:abstractNumId w:val="7"/>
  </w:num>
  <w:num w:numId="16">
    <w:abstractNumId w:val="1"/>
  </w:num>
  <w:num w:numId="17">
    <w:abstractNumId w:val="6"/>
  </w:num>
  <w:num w:numId="18">
    <w:abstractNumId w:val="12"/>
  </w:num>
  <w:num w:numId="19">
    <w:abstractNumId w:val="16"/>
  </w:num>
  <w:num w:numId="20">
    <w:abstractNumId w:val="3"/>
  </w:num>
  <w:num w:numId="21">
    <w:abstractNumId w:val="3"/>
  </w:num>
  <w:num w:numId="22">
    <w:abstractNumId w:val="3"/>
  </w:num>
  <w:num w:numId="23">
    <w:abstractNumId w:val="3"/>
  </w:num>
  <w:num w:numId="24">
    <w:abstractNumId w:val="3"/>
  </w:num>
  <w:num w:numId="25">
    <w:abstractNumId w:val="3"/>
  </w:num>
  <w:num w:numId="26">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E339535A-BB3A-453C-B2B6-19C62AC9659F}"/>
    <w:docVar w:name="dgnword-eventsink" w:val="156231696"/>
  </w:docVars>
  <w:rsids>
    <w:rsidRoot w:val="00D53F9D"/>
    <w:rsid w:val="000000FA"/>
    <w:rsid w:val="00000A33"/>
    <w:rsid w:val="00003340"/>
    <w:rsid w:val="00011A6C"/>
    <w:rsid w:val="00013F43"/>
    <w:rsid w:val="0001411A"/>
    <w:rsid w:val="00014295"/>
    <w:rsid w:val="000146C9"/>
    <w:rsid w:val="000146D3"/>
    <w:rsid w:val="00014D9E"/>
    <w:rsid w:val="00015ABF"/>
    <w:rsid w:val="00015D1B"/>
    <w:rsid w:val="0002058F"/>
    <w:rsid w:val="00020B7D"/>
    <w:rsid w:val="0002587C"/>
    <w:rsid w:val="00031E02"/>
    <w:rsid w:val="000329C6"/>
    <w:rsid w:val="00032F64"/>
    <w:rsid w:val="000330EB"/>
    <w:rsid w:val="000348E0"/>
    <w:rsid w:val="00034DA0"/>
    <w:rsid w:val="000377C6"/>
    <w:rsid w:val="00037856"/>
    <w:rsid w:val="00040C00"/>
    <w:rsid w:val="00042264"/>
    <w:rsid w:val="00042554"/>
    <w:rsid w:val="0004680F"/>
    <w:rsid w:val="00047EB4"/>
    <w:rsid w:val="00050F81"/>
    <w:rsid w:val="00053532"/>
    <w:rsid w:val="00055812"/>
    <w:rsid w:val="00055B71"/>
    <w:rsid w:val="000578BA"/>
    <w:rsid w:val="00057991"/>
    <w:rsid w:val="00062DB5"/>
    <w:rsid w:val="000635A3"/>
    <w:rsid w:val="00070F19"/>
    <w:rsid w:val="00072A05"/>
    <w:rsid w:val="000733FC"/>
    <w:rsid w:val="000753B2"/>
    <w:rsid w:val="00075C28"/>
    <w:rsid w:val="0007744C"/>
    <w:rsid w:val="000836DD"/>
    <w:rsid w:val="00084041"/>
    <w:rsid w:val="000851C4"/>
    <w:rsid w:val="0008556F"/>
    <w:rsid w:val="00085BE5"/>
    <w:rsid w:val="00085D92"/>
    <w:rsid w:val="00086D2F"/>
    <w:rsid w:val="0008765B"/>
    <w:rsid w:val="00090C26"/>
    <w:rsid w:val="000915F7"/>
    <w:rsid w:val="00091AD8"/>
    <w:rsid w:val="00093C82"/>
    <w:rsid w:val="00096355"/>
    <w:rsid w:val="00096B53"/>
    <w:rsid w:val="000A1853"/>
    <w:rsid w:val="000A1BB4"/>
    <w:rsid w:val="000A2C66"/>
    <w:rsid w:val="000A4B35"/>
    <w:rsid w:val="000A5016"/>
    <w:rsid w:val="000A5049"/>
    <w:rsid w:val="000A597C"/>
    <w:rsid w:val="000A6F3F"/>
    <w:rsid w:val="000B0EA5"/>
    <w:rsid w:val="000B5D79"/>
    <w:rsid w:val="000C14CC"/>
    <w:rsid w:val="000C2155"/>
    <w:rsid w:val="000C50C9"/>
    <w:rsid w:val="000C7915"/>
    <w:rsid w:val="000C7927"/>
    <w:rsid w:val="000C7A09"/>
    <w:rsid w:val="000D0639"/>
    <w:rsid w:val="000D1814"/>
    <w:rsid w:val="000D1B41"/>
    <w:rsid w:val="000D2792"/>
    <w:rsid w:val="000D2F1A"/>
    <w:rsid w:val="000D30B6"/>
    <w:rsid w:val="000D4199"/>
    <w:rsid w:val="000D4789"/>
    <w:rsid w:val="000D4DC1"/>
    <w:rsid w:val="000D6B94"/>
    <w:rsid w:val="000D70A1"/>
    <w:rsid w:val="000E0242"/>
    <w:rsid w:val="000E0623"/>
    <w:rsid w:val="000E08BE"/>
    <w:rsid w:val="000E1065"/>
    <w:rsid w:val="000E1DE3"/>
    <w:rsid w:val="000E333F"/>
    <w:rsid w:val="000E36AD"/>
    <w:rsid w:val="000E3E2C"/>
    <w:rsid w:val="000E4424"/>
    <w:rsid w:val="000E4650"/>
    <w:rsid w:val="000E73DE"/>
    <w:rsid w:val="000F214B"/>
    <w:rsid w:val="000F271E"/>
    <w:rsid w:val="000F517C"/>
    <w:rsid w:val="000F6068"/>
    <w:rsid w:val="000F7E59"/>
    <w:rsid w:val="00102C5B"/>
    <w:rsid w:val="001035A6"/>
    <w:rsid w:val="00103BCA"/>
    <w:rsid w:val="00103FC2"/>
    <w:rsid w:val="00106267"/>
    <w:rsid w:val="00107362"/>
    <w:rsid w:val="00110D5E"/>
    <w:rsid w:val="00111B10"/>
    <w:rsid w:val="001130DE"/>
    <w:rsid w:val="001143D3"/>
    <w:rsid w:val="00121402"/>
    <w:rsid w:val="001249AA"/>
    <w:rsid w:val="00130A7D"/>
    <w:rsid w:val="001337CD"/>
    <w:rsid w:val="00134F00"/>
    <w:rsid w:val="00134FD6"/>
    <w:rsid w:val="0013597E"/>
    <w:rsid w:val="0013767F"/>
    <w:rsid w:val="00137C91"/>
    <w:rsid w:val="001418D6"/>
    <w:rsid w:val="0014290F"/>
    <w:rsid w:val="00142CDF"/>
    <w:rsid w:val="00145D93"/>
    <w:rsid w:val="00153BE7"/>
    <w:rsid w:val="0015476D"/>
    <w:rsid w:val="00154860"/>
    <w:rsid w:val="0015597C"/>
    <w:rsid w:val="00160262"/>
    <w:rsid w:val="00160338"/>
    <w:rsid w:val="001632B0"/>
    <w:rsid w:val="001649EF"/>
    <w:rsid w:val="00165860"/>
    <w:rsid w:val="00165B89"/>
    <w:rsid w:val="00166F64"/>
    <w:rsid w:val="00172563"/>
    <w:rsid w:val="00174387"/>
    <w:rsid w:val="00175C19"/>
    <w:rsid w:val="00176084"/>
    <w:rsid w:val="00176B41"/>
    <w:rsid w:val="00177152"/>
    <w:rsid w:val="00177B82"/>
    <w:rsid w:val="00180948"/>
    <w:rsid w:val="00180CEE"/>
    <w:rsid w:val="00180EB1"/>
    <w:rsid w:val="001812E3"/>
    <w:rsid w:val="00181FF7"/>
    <w:rsid w:val="00182325"/>
    <w:rsid w:val="001847A2"/>
    <w:rsid w:val="00184E2A"/>
    <w:rsid w:val="00184F9E"/>
    <w:rsid w:val="00185E59"/>
    <w:rsid w:val="00186A9E"/>
    <w:rsid w:val="001916D3"/>
    <w:rsid w:val="00192E26"/>
    <w:rsid w:val="00193F4F"/>
    <w:rsid w:val="00194970"/>
    <w:rsid w:val="00195035"/>
    <w:rsid w:val="00195C09"/>
    <w:rsid w:val="001962A8"/>
    <w:rsid w:val="00196949"/>
    <w:rsid w:val="00196CE8"/>
    <w:rsid w:val="001973EF"/>
    <w:rsid w:val="001A097C"/>
    <w:rsid w:val="001A0AC7"/>
    <w:rsid w:val="001A22DC"/>
    <w:rsid w:val="001A3C91"/>
    <w:rsid w:val="001A3D25"/>
    <w:rsid w:val="001A5197"/>
    <w:rsid w:val="001A5A3B"/>
    <w:rsid w:val="001A63A9"/>
    <w:rsid w:val="001B443C"/>
    <w:rsid w:val="001B4FB0"/>
    <w:rsid w:val="001B54FD"/>
    <w:rsid w:val="001B57E9"/>
    <w:rsid w:val="001B6643"/>
    <w:rsid w:val="001B7D27"/>
    <w:rsid w:val="001C0A40"/>
    <w:rsid w:val="001C1680"/>
    <w:rsid w:val="001C2978"/>
    <w:rsid w:val="001C2A52"/>
    <w:rsid w:val="001C2B0D"/>
    <w:rsid w:val="001D21B8"/>
    <w:rsid w:val="001D2BE6"/>
    <w:rsid w:val="001D2FC6"/>
    <w:rsid w:val="001D3FD5"/>
    <w:rsid w:val="001D4E8B"/>
    <w:rsid w:val="001D5859"/>
    <w:rsid w:val="001D6FD0"/>
    <w:rsid w:val="001E15E0"/>
    <w:rsid w:val="001E1CBF"/>
    <w:rsid w:val="001E35E4"/>
    <w:rsid w:val="001E47DA"/>
    <w:rsid w:val="001E6583"/>
    <w:rsid w:val="001F0691"/>
    <w:rsid w:val="001F09A3"/>
    <w:rsid w:val="001F19B4"/>
    <w:rsid w:val="001F4472"/>
    <w:rsid w:val="001F447F"/>
    <w:rsid w:val="001F4772"/>
    <w:rsid w:val="001F5C53"/>
    <w:rsid w:val="001F64B5"/>
    <w:rsid w:val="001F6624"/>
    <w:rsid w:val="001F6960"/>
    <w:rsid w:val="001F7F44"/>
    <w:rsid w:val="0020176D"/>
    <w:rsid w:val="00203FF6"/>
    <w:rsid w:val="002045B5"/>
    <w:rsid w:val="002050E2"/>
    <w:rsid w:val="00205893"/>
    <w:rsid w:val="00205F93"/>
    <w:rsid w:val="002063E6"/>
    <w:rsid w:val="00210F9F"/>
    <w:rsid w:val="00212368"/>
    <w:rsid w:val="0021254C"/>
    <w:rsid w:val="002125B3"/>
    <w:rsid w:val="002126DC"/>
    <w:rsid w:val="002135D4"/>
    <w:rsid w:val="00213EAC"/>
    <w:rsid w:val="00214624"/>
    <w:rsid w:val="00215DD3"/>
    <w:rsid w:val="00216877"/>
    <w:rsid w:val="00221166"/>
    <w:rsid w:val="002212F4"/>
    <w:rsid w:val="00221AD0"/>
    <w:rsid w:val="00222417"/>
    <w:rsid w:val="002232F3"/>
    <w:rsid w:val="00223753"/>
    <w:rsid w:val="0022527B"/>
    <w:rsid w:val="002268F9"/>
    <w:rsid w:val="00233F34"/>
    <w:rsid w:val="0023592C"/>
    <w:rsid w:val="00235DBC"/>
    <w:rsid w:val="00237065"/>
    <w:rsid w:val="002403F7"/>
    <w:rsid w:val="00243751"/>
    <w:rsid w:val="00243A56"/>
    <w:rsid w:val="00244BD2"/>
    <w:rsid w:val="0024587F"/>
    <w:rsid w:val="0024637B"/>
    <w:rsid w:val="00246695"/>
    <w:rsid w:val="00247643"/>
    <w:rsid w:val="00251977"/>
    <w:rsid w:val="00251991"/>
    <w:rsid w:val="00251E02"/>
    <w:rsid w:val="002528A5"/>
    <w:rsid w:val="00253D51"/>
    <w:rsid w:val="00253F2C"/>
    <w:rsid w:val="00255C36"/>
    <w:rsid w:val="0025607A"/>
    <w:rsid w:val="00260B3D"/>
    <w:rsid w:val="00261A70"/>
    <w:rsid w:val="002626A8"/>
    <w:rsid w:val="002659C7"/>
    <w:rsid w:val="00265AD0"/>
    <w:rsid w:val="002661A8"/>
    <w:rsid w:val="00266B66"/>
    <w:rsid w:val="002706DF"/>
    <w:rsid w:val="00270A1D"/>
    <w:rsid w:val="00271CBE"/>
    <w:rsid w:val="00271F31"/>
    <w:rsid w:val="002724AC"/>
    <w:rsid w:val="002742A5"/>
    <w:rsid w:val="002752D6"/>
    <w:rsid w:val="0027647F"/>
    <w:rsid w:val="00276DF1"/>
    <w:rsid w:val="0028091E"/>
    <w:rsid w:val="00281A71"/>
    <w:rsid w:val="00282284"/>
    <w:rsid w:val="002824A2"/>
    <w:rsid w:val="002831FC"/>
    <w:rsid w:val="00283F2B"/>
    <w:rsid w:val="00286C12"/>
    <w:rsid w:val="00291083"/>
    <w:rsid w:val="00293591"/>
    <w:rsid w:val="00297B34"/>
    <w:rsid w:val="00297B78"/>
    <w:rsid w:val="002A0A0C"/>
    <w:rsid w:val="002A1E84"/>
    <w:rsid w:val="002A200C"/>
    <w:rsid w:val="002A3C59"/>
    <w:rsid w:val="002A3C75"/>
    <w:rsid w:val="002A3F17"/>
    <w:rsid w:val="002A3F63"/>
    <w:rsid w:val="002A4737"/>
    <w:rsid w:val="002A4763"/>
    <w:rsid w:val="002A6C6B"/>
    <w:rsid w:val="002A718B"/>
    <w:rsid w:val="002B3DE3"/>
    <w:rsid w:val="002B63E4"/>
    <w:rsid w:val="002B7D2C"/>
    <w:rsid w:val="002B7D5A"/>
    <w:rsid w:val="002C4003"/>
    <w:rsid w:val="002C5F48"/>
    <w:rsid w:val="002C6518"/>
    <w:rsid w:val="002C6CE9"/>
    <w:rsid w:val="002C7D22"/>
    <w:rsid w:val="002D0CFC"/>
    <w:rsid w:val="002D2581"/>
    <w:rsid w:val="002D57AA"/>
    <w:rsid w:val="002D5AA7"/>
    <w:rsid w:val="002D5BA6"/>
    <w:rsid w:val="002E241C"/>
    <w:rsid w:val="002E31EB"/>
    <w:rsid w:val="002E50AB"/>
    <w:rsid w:val="002E6AB3"/>
    <w:rsid w:val="002E6B72"/>
    <w:rsid w:val="002E6FB9"/>
    <w:rsid w:val="002E77E3"/>
    <w:rsid w:val="002F0C0D"/>
    <w:rsid w:val="002F274A"/>
    <w:rsid w:val="002F358C"/>
    <w:rsid w:val="002F37A8"/>
    <w:rsid w:val="002F5107"/>
    <w:rsid w:val="002F69F1"/>
    <w:rsid w:val="002F780B"/>
    <w:rsid w:val="00300BE6"/>
    <w:rsid w:val="00302BD5"/>
    <w:rsid w:val="0030494E"/>
    <w:rsid w:val="003055A7"/>
    <w:rsid w:val="00305D4C"/>
    <w:rsid w:val="00306015"/>
    <w:rsid w:val="00306A12"/>
    <w:rsid w:val="0030735F"/>
    <w:rsid w:val="00311422"/>
    <w:rsid w:val="003138FF"/>
    <w:rsid w:val="00313C69"/>
    <w:rsid w:val="00315014"/>
    <w:rsid w:val="003155B5"/>
    <w:rsid w:val="00315FD2"/>
    <w:rsid w:val="003165D3"/>
    <w:rsid w:val="003173FE"/>
    <w:rsid w:val="003178EB"/>
    <w:rsid w:val="00321DDA"/>
    <w:rsid w:val="00322836"/>
    <w:rsid w:val="00322C2C"/>
    <w:rsid w:val="00322EAB"/>
    <w:rsid w:val="00322F66"/>
    <w:rsid w:val="00324046"/>
    <w:rsid w:val="0032526F"/>
    <w:rsid w:val="00325557"/>
    <w:rsid w:val="00326A6D"/>
    <w:rsid w:val="00327B79"/>
    <w:rsid w:val="00327DA4"/>
    <w:rsid w:val="00330163"/>
    <w:rsid w:val="0033093A"/>
    <w:rsid w:val="00330BDE"/>
    <w:rsid w:val="00330FCA"/>
    <w:rsid w:val="00331172"/>
    <w:rsid w:val="00333AA9"/>
    <w:rsid w:val="00337E47"/>
    <w:rsid w:val="00346857"/>
    <w:rsid w:val="0034799E"/>
    <w:rsid w:val="00351F25"/>
    <w:rsid w:val="00352120"/>
    <w:rsid w:val="00352DF8"/>
    <w:rsid w:val="00354AEC"/>
    <w:rsid w:val="00355099"/>
    <w:rsid w:val="00355B1D"/>
    <w:rsid w:val="00360AB0"/>
    <w:rsid w:val="0036235B"/>
    <w:rsid w:val="00362D44"/>
    <w:rsid w:val="00363F16"/>
    <w:rsid w:val="003654BE"/>
    <w:rsid w:val="003664E0"/>
    <w:rsid w:val="00367799"/>
    <w:rsid w:val="00370835"/>
    <w:rsid w:val="0037433C"/>
    <w:rsid w:val="00374B31"/>
    <w:rsid w:val="003803AC"/>
    <w:rsid w:val="003803E1"/>
    <w:rsid w:val="00382E91"/>
    <w:rsid w:val="0038399A"/>
    <w:rsid w:val="00383B7E"/>
    <w:rsid w:val="00384B26"/>
    <w:rsid w:val="00386AAB"/>
    <w:rsid w:val="00390F04"/>
    <w:rsid w:val="003914E7"/>
    <w:rsid w:val="00392334"/>
    <w:rsid w:val="00392B21"/>
    <w:rsid w:val="00392D7B"/>
    <w:rsid w:val="00392DD6"/>
    <w:rsid w:val="0039414D"/>
    <w:rsid w:val="003947A9"/>
    <w:rsid w:val="00394AF7"/>
    <w:rsid w:val="00397A31"/>
    <w:rsid w:val="003A307A"/>
    <w:rsid w:val="003A36FC"/>
    <w:rsid w:val="003A3EB1"/>
    <w:rsid w:val="003B0144"/>
    <w:rsid w:val="003B4A89"/>
    <w:rsid w:val="003B570E"/>
    <w:rsid w:val="003B6D6E"/>
    <w:rsid w:val="003B76DA"/>
    <w:rsid w:val="003B7803"/>
    <w:rsid w:val="003C06CD"/>
    <w:rsid w:val="003C0B14"/>
    <w:rsid w:val="003C0E3E"/>
    <w:rsid w:val="003C0F40"/>
    <w:rsid w:val="003C1947"/>
    <w:rsid w:val="003C2184"/>
    <w:rsid w:val="003C2F59"/>
    <w:rsid w:val="003D0392"/>
    <w:rsid w:val="003D2079"/>
    <w:rsid w:val="003D4DD9"/>
    <w:rsid w:val="003D5B6C"/>
    <w:rsid w:val="003D674C"/>
    <w:rsid w:val="003D7064"/>
    <w:rsid w:val="003D7DD9"/>
    <w:rsid w:val="003E2EC8"/>
    <w:rsid w:val="003E2F32"/>
    <w:rsid w:val="003E3418"/>
    <w:rsid w:val="003E37D0"/>
    <w:rsid w:val="003E4673"/>
    <w:rsid w:val="003E48FC"/>
    <w:rsid w:val="003E5590"/>
    <w:rsid w:val="003E6859"/>
    <w:rsid w:val="003F228C"/>
    <w:rsid w:val="003F26C5"/>
    <w:rsid w:val="003F38BC"/>
    <w:rsid w:val="003F3FD8"/>
    <w:rsid w:val="003F5ADC"/>
    <w:rsid w:val="003F7E23"/>
    <w:rsid w:val="004010BA"/>
    <w:rsid w:val="00401416"/>
    <w:rsid w:val="00413425"/>
    <w:rsid w:val="004145B4"/>
    <w:rsid w:val="0041532B"/>
    <w:rsid w:val="00424244"/>
    <w:rsid w:val="00425605"/>
    <w:rsid w:val="00433547"/>
    <w:rsid w:val="00437CDE"/>
    <w:rsid w:val="00440454"/>
    <w:rsid w:val="004405D3"/>
    <w:rsid w:val="004437AB"/>
    <w:rsid w:val="00445F59"/>
    <w:rsid w:val="004463AF"/>
    <w:rsid w:val="0045000F"/>
    <w:rsid w:val="004513C7"/>
    <w:rsid w:val="00451FCF"/>
    <w:rsid w:val="0045463E"/>
    <w:rsid w:val="00454A3C"/>
    <w:rsid w:val="00454CB5"/>
    <w:rsid w:val="00455E17"/>
    <w:rsid w:val="00462198"/>
    <w:rsid w:val="00462646"/>
    <w:rsid w:val="00463EAB"/>
    <w:rsid w:val="00464D61"/>
    <w:rsid w:val="004660BD"/>
    <w:rsid w:val="00466AEC"/>
    <w:rsid w:val="0046721F"/>
    <w:rsid w:val="00470768"/>
    <w:rsid w:val="00470DC5"/>
    <w:rsid w:val="00471985"/>
    <w:rsid w:val="00471D2B"/>
    <w:rsid w:val="00473011"/>
    <w:rsid w:val="00473072"/>
    <w:rsid w:val="004754CB"/>
    <w:rsid w:val="004755AC"/>
    <w:rsid w:val="00475817"/>
    <w:rsid w:val="00475EAB"/>
    <w:rsid w:val="00476D16"/>
    <w:rsid w:val="00480333"/>
    <w:rsid w:val="004828B2"/>
    <w:rsid w:val="00482AB5"/>
    <w:rsid w:val="00483C2B"/>
    <w:rsid w:val="004908F1"/>
    <w:rsid w:val="00490999"/>
    <w:rsid w:val="00493835"/>
    <w:rsid w:val="00493C58"/>
    <w:rsid w:val="00495502"/>
    <w:rsid w:val="00496C6A"/>
    <w:rsid w:val="004A0422"/>
    <w:rsid w:val="004A09E4"/>
    <w:rsid w:val="004A0A36"/>
    <w:rsid w:val="004A16C6"/>
    <w:rsid w:val="004A3428"/>
    <w:rsid w:val="004A3E19"/>
    <w:rsid w:val="004A4CE5"/>
    <w:rsid w:val="004B23ED"/>
    <w:rsid w:val="004B2FD0"/>
    <w:rsid w:val="004B3C66"/>
    <w:rsid w:val="004B5180"/>
    <w:rsid w:val="004B637B"/>
    <w:rsid w:val="004B68B7"/>
    <w:rsid w:val="004C0294"/>
    <w:rsid w:val="004C0618"/>
    <w:rsid w:val="004C160F"/>
    <w:rsid w:val="004C1ED0"/>
    <w:rsid w:val="004C209F"/>
    <w:rsid w:val="004C37C0"/>
    <w:rsid w:val="004C412E"/>
    <w:rsid w:val="004C4141"/>
    <w:rsid w:val="004C5A76"/>
    <w:rsid w:val="004C6ECA"/>
    <w:rsid w:val="004C709F"/>
    <w:rsid w:val="004C79A2"/>
    <w:rsid w:val="004C7DCF"/>
    <w:rsid w:val="004C7F95"/>
    <w:rsid w:val="004D0794"/>
    <w:rsid w:val="004D0B03"/>
    <w:rsid w:val="004D0B64"/>
    <w:rsid w:val="004D201F"/>
    <w:rsid w:val="004D4181"/>
    <w:rsid w:val="004D52B2"/>
    <w:rsid w:val="004D6067"/>
    <w:rsid w:val="004E1297"/>
    <w:rsid w:val="004E3677"/>
    <w:rsid w:val="004E3A45"/>
    <w:rsid w:val="004E4D22"/>
    <w:rsid w:val="004E591F"/>
    <w:rsid w:val="004F07ED"/>
    <w:rsid w:val="004F327F"/>
    <w:rsid w:val="004F341E"/>
    <w:rsid w:val="004F45F2"/>
    <w:rsid w:val="004F7CF2"/>
    <w:rsid w:val="00500CD0"/>
    <w:rsid w:val="00501556"/>
    <w:rsid w:val="005018E7"/>
    <w:rsid w:val="00503278"/>
    <w:rsid w:val="00503294"/>
    <w:rsid w:val="005034FC"/>
    <w:rsid w:val="00503D7C"/>
    <w:rsid w:val="00504D49"/>
    <w:rsid w:val="005051CA"/>
    <w:rsid w:val="005110F3"/>
    <w:rsid w:val="005111F7"/>
    <w:rsid w:val="0051177F"/>
    <w:rsid w:val="00511E84"/>
    <w:rsid w:val="00514625"/>
    <w:rsid w:val="00514E4E"/>
    <w:rsid w:val="00516279"/>
    <w:rsid w:val="0051644F"/>
    <w:rsid w:val="00524FE0"/>
    <w:rsid w:val="0052583C"/>
    <w:rsid w:val="0052591D"/>
    <w:rsid w:val="00526099"/>
    <w:rsid w:val="005264F4"/>
    <w:rsid w:val="0053045A"/>
    <w:rsid w:val="00530D48"/>
    <w:rsid w:val="00531D2D"/>
    <w:rsid w:val="00532AC5"/>
    <w:rsid w:val="00533FC3"/>
    <w:rsid w:val="00534CDD"/>
    <w:rsid w:val="00535B1A"/>
    <w:rsid w:val="00536931"/>
    <w:rsid w:val="00536C49"/>
    <w:rsid w:val="00536E80"/>
    <w:rsid w:val="00542153"/>
    <w:rsid w:val="00542268"/>
    <w:rsid w:val="00542E04"/>
    <w:rsid w:val="00543D9E"/>
    <w:rsid w:val="005441CA"/>
    <w:rsid w:val="0054496A"/>
    <w:rsid w:val="00544E09"/>
    <w:rsid w:val="00545D9F"/>
    <w:rsid w:val="0054605E"/>
    <w:rsid w:val="00547094"/>
    <w:rsid w:val="0055149F"/>
    <w:rsid w:val="00552B3D"/>
    <w:rsid w:val="00553A46"/>
    <w:rsid w:val="005544EF"/>
    <w:rsid w:val="0055496F"/>
    <w:rsid w:val="005564A0"/>
    <w:rsid w:val="00557219"/>
    <w:rsid w:val="00557818"/>
    <w:rsid w:val="00560AED"/>
    <w:rsid w:val="00561B80"/>
    <w:rsid w:val="00561FCC"/>
    <w:rsid w:val="005625F9"/>
    <w:rsid w:val="005626C8"/>
    <w:rsid w:val="00565D74"/>
    <w:rsid w:val="00567816"/>
    <w:rsid w:val="00571EF3"/>
    <w:rsid w:val="0057243F"/>
    <w:rsid w:val="00573991"/>
    <w:rsid w:val="00575E7F"/>
    <w:rsid w:val="005804C7"/>
    <w:rsid w:val="005821FF"/>
    <w:rsid w:val="00584E4B"/>
    <w:rsid w:val="005874FC"/>
    <w:rsid w:val="00590A9C"/>
    <w:rsid w:val="00591462"/>
    <w:rsid w:val="00595067"/>
    <w:rsid w:val="005959AD"/>
    <w:rsid w:val="005975EE"/>
    <w:rsid w:val="0059776B"/>
    <w:rsid w:val="00597EB5"/>
    <w:rsid w:val="005A24A3"/>
    <w:rsid w:val="005A5524"/>
    <w:rsid w:val="005A5BCE"/>
    <w:rsid w:val="005A78FE"/>
    <w:rsid w:val="005B1783"/>
    <w:rsid w:val="005B5BAC"/>
    <w:rsid w:val="005B6E18"/>
    <w:rsid w:val="005C0299"/>
    <w:rsid w:val="005C11F8"/>
    <w:rsid w:val="005C2443"/>
    <w:rsid w:val="005C652D"/>
    <w:rsid w:val="005C7078"/>
    <w:rsid w:val="005C792B"/>
    <w:rsid w:val="005C7C19"/>
    <w:rsid w:val="005D080C"/>
    <w:rsid w:val="005D1C02"/>
    <w:rsid w:val="005D32EE"/>
    <w:rsid w:val="005D5BFE"/>
    <w:rsid w:val="005D70A0"/>
    <w:rsid w:val="005E2762"/>
    <w:rsid w:val="005E4B22"/>
    <w:rsid w:val="005F4706"/>
    <w:rsid w:val="005F497B"/>
    <w:rsid w:val="005F5A7E"/>
    <w:rsid w:val="005F7219"/>
    <w:rsid w:val="006009FC"/>
    <w:rsid w:val="00600DA7"/>
    <w:rsid w:val="00601B03"/>
    <w:rsid w:val="0060412E"/>
    <w:rsid w:val="0060601D"/>
    <w:rsid w:val="0060604C"/>
    <w:rsid w:val="00606A57"/>
    <w:rsid w:val="00607AA7"/>
    <w:rsid w:val="0061190D"/>
    <w:rsid w:val="00613594"/>
    <w:rsid w:val="006144E3"/>
    <w:rsid w:val="006166B1"/>
    <w:rsid w:val="00616AFA"/>
    <w:rsid w:val="0062142D"/>
    <w:rsid w:val="00622022"/>
    <w:rsid w:val="00624F93"/>
    <w:rsid w:val="00626C11"/>
    <w:rsid w:val="006272A9"/>
    <w:rsid w:val="0063250E"/>
    <w:rsid w:val="0063280B"/>
    <w:rsid w:val="00632EAC"/>
    <w:rsid w:val="00635749"/>
    <w:rsid w:val="00636131"/>
    <w:rsid w:val="006377C3"/>
    <w:rsid w:val="00641D49"/>
    <w:rsid w:val="00642811"/>
    <w:rsid w:val="00642817"/>
    <w:rsid w:val="0064430D"/>
    <w:rsid w:val="00645A0F"/>
    <w:rsid w:val="00646315"/>
    <w:rsid w:val="0064646F"/>
    <w:rsid w:val="00646683"/>
    <w:rsid w:val="00647278"/>
    <w:rsid w:val="00647ECB"/>
    <w:rsid w:val="00651CE1"/>
    <w:rsid w:val="006528C6"/>
    <w:rsid w:val="00654422"/>
    <w:rsid w:val="00656F21"/>
    <w:rsid w:val="00657195"/>
    <w:rsid w:val="006579B7"/>
    <w:rsid w:val="00657BAC"/>
    <w:rsid w:val="00657DDD"/>
    <w:rsid w:val="00662309"/>
    <w:rsid w:val="00663251"/>
    <w:rsid w:val="00665096"/>
    <w:rsid w:val="0066636D"/>
    <w:rsid w:val="0066672E"/>
    <w:rsid w:val="006676F1"/>
    <w:rsid w:val="006677C8"/>
    <w:rsid w:val="0067508B"/>
    <w:rsid w:val="00680117"/>
    <w:rsid w:val="006808D2"/>
    <w:rsid w:val="006813AC"/>
    <w:rsid w:val="00681955"/>
    <w:rsid w:val="00682BA1"/>
    <w:rsid w:val="00682D21"/>
    <w:rsid w:val="00687E1B"/>
    <w:rsid w:val="00694D3E"/>
    <w:rsid w:val="006A032D"/>
    <w:rsid w:val="006A6524"/>
    <w:rsid w:val="006A6A3B"/>
    <w:rsid w:val="006A6EB4"/>
    <w:rsid w:val="006A7058"/>
    <w:rsid w:val="006A791B"/>
    <w:rsid w:val="006B1EA4"/>
    <w:rsid w:val="006B500D"/>
    <w:rsid w:val="006B6255"/>
    <w:rsid w:val="006B6519"/>
    <w:rsid w:val="006C3738"/>
    <w:rsid w:val="006C3E3A"/>
    <w:rsid w:val="006C4070"/>
    <w:rsid w:val="006D0374"/>
    <w:rsid w:val="006D06F2"/>
    <w:rsid w:val="006D4A7B"/>
    <w:rsid w:val="006D4DE2"/>
    <w:rsid w:val="006D5430"/>
    <w:rsid w:val="006D6DB6"/>
    <w:rsid w:val="006D6E2F"/>
    <w:rsid w:val="006D6F82"/>
    <w:rsid w:val="006E0389"/>
    <w:rsid w:val="006E1FF4"/>
    <w:rsid w:val="006E2829"/>
    <w:rsid w:val="006E36FC"/>
    <w:rsid w:val="006E5D09"/>
    <w:rsid w:val="006E5D91"/>
    <w:rsid w:val="006E5E11"/>
    <w:rsid w:val="006E6324"/>
    <w:rsid w:val="006F231B"/>
    <w:rsid w:val="006F4F17"/>
    <w:rsid w:val="006F61F4"/>
    <w:rsid w:val="006F64A1"/>
    <w:rsid w:val="006F66D0"/>
    <w:rsid w:val="006F7B59"/>
    <w:rsid w:val="0070353A"/>
    <w:rsid w:val="00704963"/>
    <w:rsid w:val="007051F5"/>
    <w:rsid w:val="00705AE1"/>
    <w:rsid w:val="007066A6"/>
    <w:rsid w:val="00707F6F"/>
    <w:rsid w:val="00710A1C"/>
    <w:rsid w:val="00713FC5"/>
    <w:rsid w:val="00715AE9"/>
    <w:rsid w:val="00715E8A"/>
    <w:rsid w:val="007172E0"/>
    <w:rsid w:val="007203E7"/>
    <w:rsid w:val="00721884"/>
    <w:rsid w:val="0072360D"/>
    <w:rsid w:val="007242DF"/>
    <w:rsid w:val="0072697C"/>
    <w:rsid w:val="00731531"/>
    <w:rsid w:val="00731EDE"/>
    <w:rsid w:val="00733CC4"/>
    <w:rsid w:val="0073409E"/>
    <w:rsid w:val="0073419A"/>
    <w:rsid w:val="0073496F"/>
    <w:rsid w:val="00734A6C"/>
    <w:rsid w:val="00734F69"/>
    <w:rsid w:val="00740F6C"/>
    <w:rsid w:val="007452E9"/>
    <w:rsid w:val="00745B8C"/>
    <w:rsid w:val="00750A43"/>
    <w:rsid w:val="00752F05"/>
    <w:rsid w:val="007532E1"/>
    <w:rsid w:val="007536C6"/>
    <w:rsid w:val="007555DF"/>
    <w:rsid w:val="00755AB9"/>
    <w:rsid w:val="00762425"/>
    <w:rsid w:val="007625E4"/>
    <w:rsid w:val="007635F1"/>
    <w:rsid w:val="00764072"/>
    <w:rsid w:val="0076461B"/>
    <w:rsid w:val="00764668"/>
    <w:rsid w:val="007662D4"/>
    <w:rsid w:val="007673D8"/>
    <w:rsid w:val="0077036E"/>
    <w:rsid w:val="00772718"/>
    <w:rsid w:val="0077314C"/>
    <w:rsid w:val="007749A0"/>
    <w:rsid w:val="007760F0"/>
    <w:rsid w:val="007809FD"/>
    <w:rsid w:val="007815F5"/>
    <w:rsid w:val="00783896"/>
    <w:rsid w:val="00784D24"/>
    <w:rsid w:val="00790D13"/>
    <w:rsid w:val="00790F86"/>
    <w:rsid w:val="00792957"/>
    <w:rsid w:val="00795949"/>
    <w:rsid w:val="007961EC"/>
    <w:rsid w:val="00797073"/>
    <w:rsid w:val="007A0309"/>
    <w:rsid w:val="007A15BC"/>
    <w:rsid w:val="007A2EB1"/>
    <w:rsid w:val="007A3149"/>
    <w:rsid w:val="007A3A3A"/>
    <w:rsid w:val="007A4576"/>
    <w:rsid w:val="007A692D"/>
    <w:rsid w:val="007A6CBA"/>
    <w:rsid w:val="007B186A"/>
    <w:rsid w:val="007B3D1D"/>
    <w:rsid w:val="007B4105"/>
    <w:rsid w:val="007B65AA"/>
    <w:rsid w:val="007C01E4"/>
    <w:rsid w:val="007C0E16"/>
    <w:rsid w:val="007C23E4"/>
    <w:rsid w:val="007C2D9B"/>
    <w:rsid w:val="007C52FA"/>
    <w:rsid w:val="007C5AE1"/>
    <w:rsid w:val="007C6255"/>
    <w:rsid w:val="007C7609"/>
    <w:rsid w:val="007D20A4"/>
    <w:rsid w:val="007D2B12"/>
    <w:rsid w:val="007D3470"/>
    <w:rsid w:val="007D4E0F"/>
    <w:rsid w:val="007D640B"/>
    <w:rsid w:val="007D766A"/>
    <w:rsid w:val="007D7FA5"/>
    <w:rsid w:val="007E078B"/>
    <w:rsid w:val="007E0AC6"/>
    <w:rsid w:val="007E2C9A"/>
    <w:rsid w:val="007E4E28"/>
    <w:rsid w:val="007E5186"/>
    <w:rsid w:val="007E650D"/>
    <w:rsid w:val="007E7344"/>
    <w:rsid w:val="007F1715"/>
    <w:rsid w:val="007F1CEC"/>
    <w:rsid w:val="007F205E"/>
    <w:rsid w:val="007F3C9C"/>
    <w:rsid w:val="007F4077"/>
    <w:rsid w:val="007F453F"/>
    <w:rsid w:val="007F4B5A"/>
    <w:rsid w:val="007F52C4"/>
    <w:rsid w:val="007F6501"/>
    <w:rsid w:val="007F67AF"/>
    <w:rsid w:val="007F6E55"/>
    <w:rsid w:val="007F6F10"/>
    <w:rsid w:val="00800FB5"/>
    <w:rsid w:val="0080279B"/>
    <w:rsid w:val="008027E9"/>
    <w:rsid w:val="0080343C"/>
    <w:rsid w:val="00803A94"/>
    <w:rsid w:val="008064C6"/>
    <w:rsid w:val="00806613"/>
    <w:rsid w:val="008071FE"/>
    <w:rsid w:val="00807AFB"/>
    <w:rsid w:val="00807F5E"/>
    <w:rsid w:val="00813034"/>
    <w:rsid w:val="00813B88"/>
    <w:rsid w:val="00816DAB"/>
    <w:rsid w:val="00821779"/>
    <w:rsid w:val="00822185"/>
    <w:rsid w:val="008254F7"/>
    <w:rsid w:val="00825FCF"/>
    <w:rsid w:val="00826814"/>
    <w:rsid w:val="00826C26"/>
    <w:rsid w:val="0082747F"/>
    <w:rsid w:val="00830BAC"/>
    <w:rsid w:val="00831753"/>
    <w:rsid w:val="0083209A"/>
    <w:rsid w:val="008335A4"/>
    <w:rsid w:val="00834AEA"/>
    <w:rsid w:val="008367A0"/>
    <w:rsid w:val="00836E6C"/>
    <w:rsid w:val="00837286"/>
    <w:rsid w:val="00837F87"/>
    <w:rsid w:val="00843B37"/>
    <w:rsid w:val="008457B4"/>
    <w:rsid w:val="00846304"/>
    <w:rsid w:val="00846FB1"/>
    <w:rsid w:val="00852EE5"/>
    <w:rsid w:val="00854408"/>
    <w:rsid w:val="0085476E"/>
    <w:rsid w:val="00856A0C"/>
    <w:rsid w:val="00860090"/>
    <w:rsid w:val="00860693"/>
    <w:rsid w:val="008609B3"/>
    <w:rsid w:val="00861C1A"/>
    <w:rsid w:val="00863A6D"/>
    <w:rsid w:val="00863EF8"/>
    <w:rsid w:val="00865B73"/>
    <w:rsid w:val="00865EF3"/>
    <w:rsid w:val="008679D8"/>
    <w:rsid w:val="00870006"/>
    <w:rsid w:val="00870252"/>
    <w:rsid w:val="00870C5F"/>
    <w:rsid w:val="00871AA3"/>
    <w:rsid w:val="0087422F"/>
    <w:rsid w:val="00874B20"/>
    <w:rsid w:val="0087556B"/>
    <w:rsid w:val="00876EE3"/>
    <w:rsid w:val="00877398"/>
    <w:rsid w:val="00881E7A"/>
    <w:rsid w:val="00882198"/>
    <w:rsid w:val="00882C63"/>
    <w:rsid w:val="00884B45"/>
    <w:rsid w:val="008854A5"/>
    <w:rsid w:val="0088612A"/>
    <w:rsid w:val="008874A8"/>
    <w:rsid w:val="0088789F"/>
    <w:rsid w:val="00887E76"/>
    <w:rsid w:val="00891C27"/>
    <w:rsid w:val="00893F70"/>
    <w:rsid w:val="008954D3"/>
    <w:rsid w:val="00896F2F"/>
    <w:rsid w:val="0089753C"/>
    <w:rsid w:val="008A0E58"/>
    <w:rsid w:val="008A1FA5"/>
    <w:rsid w:val="008A3101"/>
    <w:rsid w:val="008A39BC"/>
    <w:rsid w:val="008A6ECE"/>
    <w:rsid w:val="008A7D8D"/>
    <w:rsid w:val="008B076D"/>
    <w:rsid w:val="008B1B6F"/>
    <w:rsid w:val="008B2143"/>
    <w:rsid w:val="008B3123"/>
    <w:rsid w:val="008B38EA"/>
    <w:rsid w:val="008B3F0D"/>
    <w:rsid w:val="008B45C0"/>
    <w:rsid w:val="008B677C"/>
    <w:rsid w:val="008B6AF6"/>
    <w:rsid w:val="008C17DE"/>
    <w:rsid w:val="008C24E8"/>
    <w:rsid w:val="008C2A01"/>
    <w:rsid w:val="008C43A4"/>
    <w:rsid w:val="008C5E07"/>
    <w:rsid w:val="008C7C0D"/>
    <w:rsid w:val="008D0132"/>
    <w:rsid w:val="008D0343"/>
    <w:rsid w:val="008D2AE1"/>
    <w:rsid w:val="008D3706"/>
    <w:rsid w:val="008D4126"/>
    <w:rsid w:val="008D4E3F"/>
    <w:rsid w:val="008E1B1C"/>
    <w:rsid w:val="008E2A70"/>
    <w:rsid w:val="008E2BFB"/>
    <w:rsid w:val="008E50A2"/>
    <w:rsid w:val="008E7397"/>
    <w:rsid w:val="008E7E40"/>
    <w:rsid w:val="008F078F"/>
    <w:rsid w:val="008F0836"/>
    <w:rsid w:val="008F0DB3"/>
    <w:rsid w:val="008F1B0D"/>
    <w:rsid w:val="008F4769"/>
    <w:rsid w:val="008F4FD5"/>
    <w:rsid w:val="008F5886"/>
    <w:rsid w:val="008F6F49"/>
    <w:rsid w:val="008F7185"/>
    <w:rsid w:val="008F72CA"/>
    <w:rsid w:val="008F7376"/>
    <w:rsid w:val="009026EE"/>
    <w:rsid w:val="00905D2D"/>
    <w:rsid w:val="00906866"/>
    <w:rsid w:val="00910124"/>
    <w:rsid w:val="00911572"/>
    <w:rsid w:val="00915243"/>
    <w:rsid w:val="00916476"/>
    <w:rsid w:val="00920B80"/>
    <w:rsid w:val="0092102E"/>
    <w:rsid w:val="00921701"/>
    <w:rsid w:val="00921C87"/>
    <w:rsid w:val="00921DB4"/>
    <w:rsid w:val="00925134"/>
    <w:rsid w:val="00930BA1"/>
    <w:rsid w:val="009313C3"/>
    <w:rsid w:val="009334D0"/>
    <w:rsid w:val="00933EFC"/>
    <w:rsid w:val="00934069"/>
    <w:rsid w:val="00934345"/>
    <w:rsid w:val="00934D21"/>
    <w:rsid w:val="00935D58"/>
    <w:rsid w:val="00935FB2"/>
    <w:rsid w:val="00936071"/>
    <w:rsid w:val="00937E7E"/>
    <w:rsid w:val="00937F32"/>
    <w:rsid w:val="009403B7"/>
    <w:rsid w:val="00942C6E"/>
    <w:rsid w:val="00942EC8"/>
    <w:rsid w:val="00944A78"/>
    <w:rsid w:val="0094660C"/>
    <w:rsid w:val="00946E77"/>
    <w:rsid w:val="0094731B"/>
    <w:rsid w:val="00950253"/>
    <w:rsid w:val="00950C7A"/>
    <w:rsid w:val="00950CE5"/>
    <w:rsid w:val="00952268"/>
    <w:rsid w:val="009550F1"/>
    <w:rsid w:val="00957DC9"/>
    <w:rsid w:val="00957F7B"/>
    <w:rsid w:val="00962194"/>
    <w:rsid w:val="00962D21"/>
    <w:rsid w:val="0096473A"/>
    <w:rsid w:val="00964801"/>
    <w:rsid w:val="00973444"/>
    <w:rsid w:val="00977D4C"/>
    <w:rsid w:val="00980021"/>
    <w:rsid w:val="00982CD8"/>
    <w:rsid w:val="0098459A"/>
    <w:rsid w:val="00984EF2"/>
    <w:rsid w:val="009852CA"/>
    <w:rsid w:val="009852D9"/>
    <w:rsid w:val="0098560F"/>
    <w:rsid w:val="009866EC"/>
    <w:rsid w:val="0098672F"/>
    <w:rsid w:val="009876B5"/>
    <w:rsid w:val="0098771F"/>
    <w:rsid w:val="00987F00"/>
    <w:rsid w:val="0099151D"/>
    <w:rsid w:val="00991798"/>
    <w:rsid w:val="009925C4"/>
    <w:rsid w:val="00994347"/>
    <w:rsid w:val="0099661F"/>
    <w:rsid w:val="00997F69"/>
    <w:rsid w:val="009A0DC1"/>
    <w:rsid w:val="009A2867"/>
    <w:rsid w:val="009A39ED"/>
    <w:rsid w:val="009A42B5"/>
    <w:rsid w:val="009A5920"/>
    <w:rsid w:val="009A5AFF"/>
    <w:rsid w:val="009B365F"/>
    <w:rsid w:val="009B41D7"/>
    <w:rsid w:val="009B5045"/>
    <w:rsid w:val="009B649B"/>
    <w:rsid w:val="009B6A1B"/>
    <w:rsid w:val="009B6FE6"/>
    <w:rsid w:val="009B73C3"/>
    <w:rsid w:val="009B770D"/>
    <w:rsid w:val="009C26A5"/>
    <w:rsid w:val="009C77E0"/>
    <w:rsid w:val="009D0D3D"/>
    <w:rsid w:val="009D1D67"/>
    <w:rsid w:val="009D2F3D"/>
    <w:rsid w:val="009D58BE"/>
    <w:rsid w:val="009D5EFC"/>
    <w:rsid w:val="009E00DB"/>
    <w:rsid w:val="009E0346"/>
    <w:rsid w:val="009E4220"/>
    <w:rsid w:val="009E49AE"/>
    <w:rsid w:val="009E5794"/>
    <w:rsid w:val="009E612F"/>
    <w:rsid w:val="009E6975"/>
    <w:rsid w:val="009E7299"/>
    <w:rsid w:val="009F07EB"/>
    <w:rsid w:val="009F23B7"/>
    <w:rsid w:val="009F389C"/>
    <w:rsid w:val="009F4FB4"/>
    <w:rsid w:val="009F515A"/>
    <w:rsid w:val="009F5C07"/>
    <w:rsid w:val="009F7C42"/>
    <w:rsid w:val="00A002C5"/>
    <w:rsid w:val="00A0115C"/>
    <w:rsid w:val="00A0346F"/>
    <w:rsid w:val="00A049CE"/>
    <w:rsid w:val="00A04E33"/>
    <w:rsid w:val="00A04EE8"/>
    <w:rsid w:val="00A0645C"/>
    <w:rsid w:val="00A06A1B"/>
    <w:rsid w:val="00A06BA7"/>
    <w:rsid w:val="00A07221"/>
    <w:rsid w:val="00A07911"/>
    <w:rsid w:val="00A07D12"/>
    <w:rsid w:val="00A1178A"/>
    <w:rsid w:val="00A14B63"/>
    <w:rsid w:val="00A14D53"/>
    <w:rsid w:val="00A15107"/>
    <w:rsid w:val="00A160F1"/>
    <w:rsid w:val="00A1671C"/>
    <w:rsid w:val="00A17792"/>
    <w:rsid w:val="00A20074"/>
    <w:rsid w:val="00A20192"/>
    <w:rsid w:val="00A20A3A"/>
    <w:rsid w:val="00A20B58"/>
    <w:rsid w:val="00A23752"/>
    <w:rsid w:val="00A25FDE"/>
    <w:rsid w:val="00A277BB"/>
    <w:rsid w:val="00A30584"/>
    <w:rsid w:val="00A3096F"/>
    <w:rsid w:val="00A3347D"/>
    <w:rsid w:val="00A354B1"/>
    <w:rsid w:val="00A379B8"/>
    <w:rsid w:val="00A407EE"/>
    <w:rsid w:val="00A409B9"/>
    <w:rsid w:val="00A422B4"/>
    <w:rsid w:val="00A42E3E"/>
    <w:rsid w:val="00A4374D"/>
    <w:rsid w:val="00A447D3"/>
    <w:rsid w:val="00A465E2"/>
    <w:rsid w:val="00A51AB4"/>
    <w:rsid w:val="00A533CE"/>
    <w:rsid w:val="00A53988"/>
    <w:rsid w:val="00A54053"/>
    <w:rsid w:val="00A565FC"/>
    <w:rsid w:val="00A62066"/>
    <w:rsid w:val="00A62F08"/>
    <w:rsid w:val="00A63720"/>
    <w:rsid w:val="00A64840"/>
    <w:rsid w:val="00A64FED"/>
    <w:rsid w:val="00A65D6A"/>
    <w:rsid w:val="00A65F4B"/>
    <w:rsid w:val="00A7086D"/>
    <w:rsid w:val="00A71369"/>
    <w:rsid w:val="00A75C01"/>
    <w:rsid w:val="00A8098F"/>
    <w:rsid w:val="00A8133B"/>
    <w:rsid w:val="00A827C1"/>
    <w:rsid w:val="00A83993"/>
    <w:rsid w:val="00A854DC"/>
    <w:rsid w:val="00A87563"/>
    <w:rsid w:val="00A87F73"/>
    <w:rsid w:val="00A93DEE"/>
    <w:rsid w:val="00A97CA6"/>
    <w:rsid w:val="00AA2287"/>
    <w:rsid w:val="00AA3932"/>
    <w:rsid w:val="00AA44A9"/>
    <w:rsid w:val="00AA4C86"/>
    <w:rsid w:val="00AA556A"/>
    <w:rsid w:val="00AA74E5"/>
    <w:rsid w:val="00AB01E5"/>
    <w:rsid w:val="00AB12B7"/>
    <w:rsid w:val="00AB1DAB"/>
    <w:rsid w:val="00AB3241"/>
    <w:rsid w:val="00AB7F42"/>
    <w:rsid w:val="00AC0EE7"/>
    <w:rsid w:val="00AC148C"/>
    <w:rsid w:val="00AC19AB"/>
    <w:rsid w:val="00AC399A"/>
    <w:rsid w:val="00AC4E60"/>
    <w:rsid w:val="00AC7499"/>
    <w:rsid w:val="00AC750B"/>
    <w:rsid w:val="00AD2189"/>
    <w:rsid w:val="00AD311D"/>
    <w:rsid w:val="00AD415D"/>
    <w:rsid w:val="00AD47F5"/>
    <w:rsid w:val="00AD5B5D"/>
    <w:rsid w:val="00AD7610"/>
    <w:rsid w:val="00AE13E2"/>
    <w:rsid w:val="00AE2D22"/>
    <w:rsid w:val="00AE36C1"/>
    <w:rsid w:val="00AE5CDC"/>
    <w:rsid w:val="00AE5E08"/>
    <w:rsid w:val="00AE6A1F"/>
    <w:rsid w:val="00AE6E52"/>
    <w:rsid w:val="00AE727A"/>
    <w:rsid w:val="00AF2136"/>
    <w:rsid w:val="00AF56A7"/>
    <w:rsid w:val="00AF572B"/>
    <w:rsid w:val="00AF5983"/>
    <w:rsid w:val="00AF5A8A"/>
    <w:rsid w:val="00B032F2"/>
    <w:rsid w:val="00B03F8E"/>
    <w:rsid w:val="00B040A3"/>
    <w:rsid w:val="00B040C1"/>
    <w:rsid w:val="00B04450"/>
    <w:rsid w:val="00B058DA"/>
    <w:rsid w:val="00B06787"/>
    <w:rsid w:val="00B10628"/>
    <w:rsid w:val="00B1074B"/>
    <w:rsid w:val="00B1199F"/>
    <w:rsid w:val="00B11CC4"/>
    <w:rsid w:val="00B12915"/>
    <w:rsid w:val="00B133AC"/>
    <w:rsid w:val="00B13869"/>
    <w:rsid w:val="00B14B12"/>
    <w:rsid w:val="00B14B1D"/>
    <w:rsid w:val="00B15E26"/>
    <w:rsid w:val="00B165F8"/>
    <w:rsid w:val="00B21C66"/>
    <w:rsid w:val="00B24BAE"/>
    <w:rsid w:val="00B24F54"/>
    <w:rsid w:val="00B32399"/>
    <w:rsid w:val="00B3269D"/>
    <w:rsid w:val="00B35967"/>
    <w:rsid w:val="00B35CCE"/>
    <w:rsid w:val="00B36B63"/>
    <w:rsid w:val="00B40956"/>
    <w:rsid w:val="00B40BA7"/>
    <w:rsid w:val="00B40EA6"/>
    <w:rsid w:val="00B40FD7"/>
    <w:rsid w:val="00B4136A"/>
    <w:rsid w:val="00B41B89"/>
    <w:rsid w:val="00B434A1"/>
    <w:rsid w:val="00B4466A"/>
    <w:rsid w:val="00B45C30"/>
    <w:rsid w:val="00B45DBA"/>
    <w:rsid w:val="00B46068"/>
    <w:rsid w:val="00B47F9D"/>
    <w:rsid w:val="00B50D8C"/>
    <w:rsid w:val="00B513B3"/>
    <w:rsid w:val="00B51689"/>
    <w:rsid w:val="00B5584E"/>
    <w:rsid w:val="00B55977"/>
    <w:rsid w:val="00B56A2F"/>
    <w:rsid w:val="00B56BC4"/>
    <w:rsid w:val="00B570BB"/>
    <w:rsid w:val="00B57AE5"/>
    <w:rsid w:val="00B631F6"/>
    <w:rsid w:val="00B63E09"/>
    <w:rsid w:val="00B63EF4"/>
    <w:rsid w:val="00B64CF6"/>
    <w:rsid w:val="00B6581B"/>
    <w:rsid w:val="00B66599"/>
    <w:rsid w:val="00B67E71"/>
    <w:rsid w:val="00B7082C"/>
    <w:rsid w:val="00B71B3E"/>
    <w:rsid w:val="00B71CC4"/>
    <w:rsid w:val="00B721D4"/>
    <w:rsid w:val="00B73DF4"/>
    <w:rsid w:val="00B75F2B"/>
    <w:rsid w:val="00B80D03"/>
    <w:rsid w:val="00B81AA4"/>
    <w:rsid w:val="00B8610E"/>
    <w:rsid w:val="00B8648F"/>
    <w:rsid w:val="00B87C44"/>
    <w:rsid w:val="00B90354"/>
    <w:rsid w:val="00B9061F"/>
    <w:rsid w:val="00B90D8C"/>
    <w:rsid w:val="00B91E15"/>
    <w:rsid w:val="00B92886"/>
    <w:rsid w:val="00B93A63"/>
    <w:rsid w:val="00B93E87"/>
    <w:rsid w:val="00B964F9"/>
    <w:rsid w:val="00B969A2"/>
    <w:rsid w:val="00BA0F4E"/>
    <w:rsid w:val="00BA1AE2"/>
    <w:rsid w:val="00BA58AB"/>
    <w:rsid w:val="00BB0ADB"/>
    <w:rsid w:val="00BB21E2"/>
    <w:rsid w:val="00BB2BAF"/>
    <w:rsid w:val="00BB4A0C"/>
    <w:rsid w:val="00BB66AD"/>
    <w:rsid w:val="00BB7268"/>
    <w:rsid w:val="00BC0189"/>
    <w:rsid w:val="00BC2096"/>
    <w:rsid w:val="00BC42C6"/>
    <w:rsid w:val="00BC65D7"/>
    <w:rsid w:val="00BC69AE"/>
    <w:rsid w:val="00BC7290"/>
    <w:rsid w:val="00BD2096"/>
    <w:rsid w:val="00BD5131"/>
    <w:rsid w:val="00BD6652"/>
    <w:rsid w:val="00BD74FE"/>
    <w:rsid w:val="00BE03AC"/>
    <w:rsid w:val="00BE19BB"/>
    <w:rsid w:val="00BE37D4"/>
    <w:rsid w:val="00BE3AC2"/>
    <w:rsid w:val="00BE4F37"/>
    <w:rsid w:val="00BE7C20"/>
    <w:rsid w:val="00BF10DA"/>
    <w:rsid w:val="00BF3F48"/>
    <w:rsid w:val="00BF73E1"/>
    <w:rsid w:val="00C000E7"/>
    <w:rsid w:val="00C0087C"/>
    <w:rsid w:val="00C00FF8"/>
    <w:rsid w:val="00C0149C"/>
    <w:rsid w:val="00C017B9"/>
    <w:rsid w:val="00C048D9"/>
    <w:rsid w:val="00C05291"/>
    <w:rsid w:val="00C06E0D"/>
    <w:rsid w:val="00C0711C"/>
    <w:rsid w:val="00C077D9"/>
    <w:rsid w:val="00C07D44"/>
    <w:rsid w:val="00C1460C"/>
    <w:rsid w:val="00C14B63"/>
    <w:rsid w:val="00C14C13"/>
    <w:rsid w:val="00C172C2"/>
    <w:rsid w:val="00C17CAC"/>
    <w:rsid w:val="00C20B78"/>
    <w:rsid w:val="00C2393C"/>
    <w:rsid w:val="00C25390"/>
    <w:rsid w:val="00C30232"/>
    <w:rsid w:val="00C318D3"/>
    <w:rsid w:val="00C3202C"/>
    <w:rsid w:val="00C33378"/>
    <w:rsid w:val="00C35728"/>
    <w:rsid w:val="00C36F22"/>
    <w:rsid w:val="00C41900"/>
    <w:rsid w:val="00C42D00"/>
    <w:rsid w:val="00C45D4B"/>
    <w:rsid w:val="00C45EFE"/>
    <w:rsid w:val="00C47231"/>
    <w:rsid w:val="00C47D64"/>
    <w:rsid w:val="00C51DBD"/>
    <w:rsid w:val="00C5336C"/>
    <w:rsid w:val="00C55819"/>
    <w:rsid w:val="00C56292"/>
    <w:rsid w:val="00C569C0"/>
    <w:rsid w:val="00C56A1B"/>
    <w:rsid w:val="00C573D2"/>
    <w:rsid w:val="00C63AB2"/>
    <w:rsid w:val="00C66892"/>
    <w:rsid w:val="00C72D78"/>
    <w:rsid w:val="00C72DF1"/>
    <w:rsid w:val="00C75636"/>
    <w:rsid w:val="00C75B4F"/>
    <w:rsid w:val="00C7704D"/>
    <w:rsid w:val="00C77198"/>
    <w:rsid w:val="00C771E5"/>
    <w:rsid w:val="00C77C2B"/>
    <w:rsid w:val="00C8037B"/>
    <w:rsid w:val="00C82A00"/>
    <w:rsid w:val="00C82FA6"/>
    <w:rsid w:val="00C857C0"/>
    <w:rsid w:val="00C85BDE"/>
    <w:rsid w:val="00C863AB"/>
    <w:rsid w:val="00C86514"/>
    <w:rsid w:val="00C913B3"/>
    <w:rsid w:val="00C94B22"/>
    <w:rsid w:val="00CA307E"/>
    <w:rsid w:val="00CA37FA"/>
    <w:rsid w:val="00CA4ADD"/>
    <w:rsid w:val="00CA71EE"/>
    <w:rsid w:val="00CA7331"/>
    <w:rsid w:val="00CA7A0A"/>
    <w:rsid w:val="00CB0011"/>
    <w:rsid w:val="00CB224E"/>
    <w:rsid w:val="00CB257D"/>
    <w:rsid w:val="00CB2ADB"/>
    <w:rsid w:val="00CC11E0"/>
    <w:rsid w:val="00CC159E"/>
    <w:rsid w:val="00CC1946"/>
    <w:rsid w:val="00CC231D"/>
    <w:rsid w:val="00CC2601"/>
    <w:rsid w:val="00CC299D"/>
    <w:rsid w:val="00CC33DB"/>
    <w:rsid w:val="00CC4874"/>
    <w:rsid w:val="00CC626F"/>
    <w:rsid w:val="00CC6C99"/>
    <w:rsid w:val="00CC7717"/>
    <w:rsid w:val="00CC7E88"/>
    <w:rsid w:val="00CD2430"/>
    <w:rsid w:val="00CD2FB1"/>
    <w:rsid w:val="00CD3CEF"/>
    <w:rsid w:val="00CD45BA"/>
    <w:rsid w:val="00CD5A5F"/>
    <w:rsid w:val="00CD7754"/>
    <w:rsid w:val="00CE033F"/>
    <w:rsid w:val="00CE1343"/>
    <w:rsid w:val="00CE1369"/>
    <w:rsid w:val="00CE1724"/>
    <w:rsid w:val="00CE2221"/>
    <w:rsid w:val="00CE2C2C"/>
    <w:rsid w:val="00CE31FF"/>
    <w:rsid w:val="00CE426E"/>
    <w:rsid w:val="00CE6F68"/>
    <w:rsid w:val="00CE7883"/>
    <w:rsid w:val="00CE7C4D"/>
    <w:rsid w:val="00CF0222"/>
    <w:rsid w:val="00CF089F"/>
    <w:rsid w:val="00CF0D64"/>
    <w:rsid w:val="00CF14F3"/>
    <w:rsid w:val="00CF1C6F"/>
    <w:rsid w:val="00CF2335"/>
    <w:rsid w:val="00CF3451"/>
    <w:rsid w:val="00CF3657"/>
    <w:rsid w:val="00CF40E1"/>
    <w:rsid w:val="00CF49FE"/>
    <w:rsid w:val="00CF5BAF"/>
    <w:rsid w:val="00CF62E6"/>
    <w:rsid w:val="00CF7884"/>
    <w:rsid w:val="00CF7B1F"/>
    <w:rsid w:val="00CF7C26"/>
    <w:rsid w:val="00D00AD4"/>
    <w:rsid w:val="00D02D7A"/>
    <w:rsid w:val="00D04789"/>
    <w:rsid w:val="00D06112"/>
    <w:rsid w:val="00D11DD9"/>
    <w:rsid w:val="00D12959"/>
    <w:rsid w:val="00D131E7"/>
    <w:rsid w:val="00D14EE4"/>
    <w:rsid w:val="00D15DD2"/>
    <w:rsid w:val="00D16819"/>
    <w:rsid w:val="00D17BFC"/>
    <w:rsid w:val="00D218F3"/>
    <w:rsid w:val="00D22B32"/>
    <w:rsid w:val="00D238D9"/>
    <w:rsid w:val="00D25CC2"/>
    <w:rsid w:val="00D26578"/>
    <w:rsid w:val="00D2766A"/>
    <w:rsid w:val="00D30DB9"/>
    <w:rsid w:val="00D31C48"/>
    <w:rsid w:val="00D3387A"/>
    <w:rsid w:val="00D35E8D"/>
    <w:rsid w:val="00D376EC"/>
    <w:rsid w:val="00D41346"/>
    <w:rsid w:val="00D41E24"/>
    <w:rsid w:val="00D43643"/>
    <w:rsid w:val="00D44A3B"/>
    <w:rsid w:val="00D50A6E"/>
    <w:rsid w:val="00D51EA7"/>
    <w:rsid w:val="00D52DCD"/>
    <w:rsid w:val="00D53A9D"/>
    <w:rsid w:val="00D53F9D"/>
    <w:rsid w:val="00D544B2"/>
    <w:rsid w:val="00D5475A"/>
    <w:rsid w:val="00D55773"/>
    <w:rsid w:val="00D641F3"/>
    <w:rsid w:val="00D644DA"/>
    <w:rsid w:val="00D652E1"/>
    <w:rsid w:val="00D6578E"/>
    <w:rsid w:val="00D666EF"/>
    <w:rsid w:val="00D669CC"/>
    <w:rsid w:val="00D71303"/>
    <w:rsid w:val="00D72175"/>
    <w:rsid w:val="00D72C80"/>
    <w:rsid w:val="00D7415E"/>
    <w:rsid w:val="00D746CE"/>
    <w:rsid w:val="00D75730"/>
    <w:rsid w:val="00D75996"/>
    <w:rsid w:val="00D76315"/>
    <w:rsid w:val="00D77299"/>
    <w:rsid w:val="00D77D0B"/>
    <w:rsid w:val="00D80D6E"/>
    <w:rsid w:val="00D81451"/>
    <w:rsid w:val="00D82D7B"/>
    <w:rsid w:val="00D83720"/>
    <w:rsid w:val="00D8667E"/>
    <w:rsid w:val="00D9136D"/>
    <w:rsid w:val="00D913B2"/>
    <w:rsid w:val="00D923E4"/>
    <w:rsid w:val="00D92560"/>
    <w:rsid w:val="00DA02A6"/>
    <w:rsid w:val="00DA0A8A"/>
    <w:rsid w:val="00DA11B4"/>
    <w:rsid w:val="00DA3C78"/>
    <w:rsid w:val="00DA552B"/>
    <w:rsid w:val="00DA5899"/>
    <w:rsid w:val="00DA757B"/>
    <w:rsid w:val="00DA7779"/>
    <w:rsid w:val="00DA7FFC"/>
    <w:rsid w:val="00DB00F2"/>
    <w:rsid w:val="00DB42BC"/>
    <w:rsid w:val="00DB5F28"/>
    <w:rsid w:val="00DB6CDE"/>
    <w:rsid w:val="00DC1553"/>
    <w:rsid w:val="00DC35F9"/>
    <w:rsid w:val="00DC5B1E"/>
    <w:rsid w:val="00DC5E9C"/>
    <w:rsid w:val="00DC7B65"/>
    <w:rsid w:val="00DD039C"/>
    <w:rsid w:val="00DD1B6D"/>
    <w:rsid w:val="00DD1C62"/>
    <w:rsid w:val="00DD248D"/>
    <w:rsid w:val="00DD33CD"/>
    <w:rsid w:val="00DD517A"/>
    <w:rsid w:val="00DD6890"/>
    <w:rsid w:val="00DD7A3B"/>
    <w:rsid w:val="00DD7EBC"/>
    <w:rsid w:val="00DE1FE3"/>
    <w:rsid w:val="00DE44C8"/>
    <w:rsid w:val="00DE7DAA"/>
    <w:rsid w:val="00DF04E0"/>
    <w:rsid w:val="00DF11EF"/>
    <w:rsid w:val="00DF1F28"/>
    <w:rsid w:val="00DF40CC"/>
    <w:rsid w:val="00DF4554"/>
    <w:rsid w:val="00DF567E"/>
    <w:rsid w:val="00DF5CBA"/>
    <w:rsid w:val="00DF5E0D"/>
    <w:rsid w:val="00E00BCE"/>
    <w:rsid w:val="00E01C9B"/>
    <w:rsid w:val="00E02066"/>
    <w:rsid w:val="00E057C0"/>
    <w:rsid w:val="00E10FA4"/>
    <w:rsid w:val="00E167A1"/>
    <w:rsid w:val="00E169F8"/>
    <w:rsid w:val="00E17A82"/>
    <w:rsid w:val="00E20764"/>
    <w:rsid w:val="00E21225"/>
    <w:rsid w:val="00E26598"/>
    <w:rsid w:val="00E270C3"/>
    <w:rsid w:val="00E31BA1"/>
    <w:rsid w:val="00E33E52"/>
    <w:rsid w:val="00E35F5D"/>
    <w:rsid w:val="00E410FD"/>
    <w:rsid w:val="00E41238"/>
    <w:rsid w:val="00E413C8"/>
    <w:rsid w:val="00E417BB"/>
    <w:rsid w:val="00E41E2D"/>
    <w:rsid w:val="00E425BA"/>
    <w:rsid w:val="00E451B0"/>
    <w:rsid w:val="00E4650D"/>
    <w:rsid w:val="00E555DB"/>
    <w:rsid w:val="00E5592F"/>
    <w:rsid w:val="00E573CC"/>
    <w:rsid w:val="00E62AC9"/>
    <w:rsid w:val="00E6356C"/>
    <w:rsid w:val="00E65025"/>
    <w:rsid w:val="00E66A7C"/>
    <w:rsid w:val="00E7022B"/>
    <w:rsid w:val="00E70378"/>
    <w:rsid w:val="00E705FE"/>
    <w:rsid w:val="00E71B4B"/>
    <w:rsid w:val="00E73497"/>
    <w:rsid w:val="00E737B3"/>
    <w:rsid w:val="00E75AC9"/>
    <w:rsid w:val="00E80CAB"/>
    <w:rsid w:val="00E8116E"/>
    <w:rsid w:val="00E8181C"/>
    <w:rsid w:val="00E81D74"/>
    <w:rsid w:val="00E82BEA"/>
    <w:rsid w:val="00E84F98"/>
    <w:rsid w:val="00E85889"/>
    <w:rsid w:val="00E86B11"/>
    <w:rsid w:val="00E87D91"/>
    <w:rsid w:val="00E90F60"/>
    <w:rsid w:val="00E9163E"/>
    <w:rsid w:val="00E91BA0"/>
    <w:rsid w:val="00E92EE2"/>
    <w:rsid w:val="00E94F00"/>
    <w:rsid w:val="00E96765"/>
    <w:rsid w:val="00E96A1E"/>
    <w:rsid w:val="00EA042D"/>
    <w:rsid w:val="00EA067F"/>
    <w:rsid w:val="00EA0ADA"/>
    <w:rsid w:val="00EA6C7E"/>
    <w:rsid w:val="00EB1AA1"/>
    <w:rsid w:val="00EB2510"/>
    <w:rsid w:val="00EB3BF1"/>
    <w:rsid w:val="00EB5581"/>
    <w:rsid w:val="00EB6CC8"/>
    <w:rsid w:val="00EB72C1"/>
    <w:rsid w:val="00EC037B"/>
    <w:rsid w:val="00EC103B"/>
    <w:rsid w:val="00EC18C3"/>
    <w:rsid w:val="00EC1F0A"/>
    <w:rsid w:val="00EC40F8"/>
    <w:rsid w:val="00EC46A1"/>
    <w:rsid w:val="00EC4A2C"/>
    <w:rsid w:val="00EC4E7A"/>
    <w:rsid w:val="00EC5234"/>
    <w:rsid w:val="00EC679D"/>
    <w:rsid w:val="00EC69E6"/>
    <w:rsid w:val="00EC76A9"/>
    <w:rsid w:val="00ED249B"/>
    <w:rsid w:val="00ED6E54"/>
    <w:rsid w:val="00ED738A"/>
    <w:rsid w:val="00EE03A0"/>
    <w:rsid w:val="00EE0D43"/>
    <w:rsid w:val="00EE1587"/>
    <w:rsid w:val="00EE29E2"/>
    <w:rsid w:val="00EE468D"/>
    <w:rsid w:val="00EE5B04"/>
    <w:rsid w:val="00EE5DAB"/>
    <w:rsid w:val="00EE6196"/>
    <w:rsid w:val="00EF2884"/>
    <w:rsid w:val="00EF3CDD"/>
    <w:rsid w:val="00EF3F6E"/>
    <w:rsid w:val="00EF5709"/>
    <w:rsid w:val="00EF57C4"/>
    <w:rsid w:val="00EF7A3D"/>
    <w:rsid w:val="00EF7B01"/>
    <w:rsid w:val="00F023A4"/>
    <w:rsid w:val="00F04881"/>
    <w:rsid w:val="00F04C24"/>
    <w:rsid w:val="00F05ABA"/>
    <w:rsid w:val="00F05B45"/>
    <w:rsid w:val="00F07FD9"/>
    <w:rsid w:val="00F12173"/>
    <w:rsid w:val="00F14941"/>
    <w:rsid w:val="00F2064C"/>
    <w:rsid w:val="00F217F9"/>
    <w:rsid w:val="00F230FA"/>
    <w:rsid w:val="00F23C85"/>
    <w:rsid w:val="00F25B62"/>
    <w:rsid w:val="00F26534"/>
    <w:rsid w:val="00F30294"/>
    <w:rsid w:val="00F315C1"/>
    <w:rsid w:val="00F32E43"/>
    <w:rsid w:val="00F331D4"/>
    <w:rsid w:val="00F35264"/>
    <w:rsid w:val="00F3539C"/>
    <w:rsid w:val="00F35AE0"/>
    <w:rsid w:val="00F3631A"/>
    <w:rsid w:val="00F36D6E"/>
    <w:rsid w:val="00F37928"/>
    <w:rsid w:val="00F466C8"/>
    <w:rsid w:val="00F473EF"/>
    <w:rsid w:val="00F47772"/>
    <w:rsid w:val="00F47C27"/>
    <w:rsid w:val="00F51AA8"/>
    <w:rsid w:val="00F52236"/>
    <w:rsid w:val="00F56053"/>
    <w:rsid w:val="00F57A15"/>
    <w:rsid w:val="00F61F7F"/>
    <w:rsid w:val="00F63B16"/>
    <w:rsid w:val="00F6587A"/>
    <w:rsid w:val="00F66446"/>
    <w:rsid w:val="00F67314"/>
    <w:rsid w:val="00F71A96"/>
    <w:rsid w:val="00F72018"/>
    <w:rsid w:val="00F727B5"/>
    <w:rsid w:val="00F73AAF"/>
    <w:rsid w:val="00F807DA"/>
    <w:rsid w:val="00F8149C"/>
    <w:rsid w:val="00F81DBE"/>
    <w:rsid w:val="00F82116"/>
    <w:rsid w:val="00F82D8C"/>
    <w:rsid w:val="00F85C53"/>
    <w:rsid w:val="00F85D6F"/>
    <w:rsid w:val="00F91E6A"/>
    <w:rsid w:val="00F92069"/>
    <w:rsid w:val="00F932B5"/>
    <w:rsid w:val="00F94432"/>
    <w:rsid w:val="00F96D74"/>
    <w:rsid w:val="00F9704F"/>
    <w:rsid w:val="00F97C43"/>
    <w:rsid w:val="00FA303D"/>
    <w:rsid w:val="00FA39BA"/>
    <w:rsid w:val="00FA4738"/>
    <w:rsid w:val="00FA4F84"/>
    <w:rsid w:val="00FA5C1C"/>
    <w:rsid w:val="00FA61FA"/>
    <w:rsid w:val="00FA71FC"/>
    <w:rsid w:val="00FB054A"/>
    <w:rsid w:val="00FB05F2"/>
    <w:rsid w:val="00FB14CD"/>
    <w:rsid w:val="00FB1AAD"/>
    <w:rsid w:val="00FB3139"/>
    <w:rsid w:val="00FB321B"/>
    <w:rsid w:val="00FB3D8E"/>
    <w:rsid w:val="00FB54A2"/>
    <w:rsid w:val="00FB57DD"/>
    <w:rsid w:val="00FB7760"/>
    <w:rsid w:val="00FC250F"/>
    <w:rsid w:val="00FC2718"/>
    <w:rsid w:val="00FC3D38"/>
    <w:rsid w:val="00FC49F2"/>
    <w:rsid w:val="00FC5823"/>
    <w:rsid w:val="00FC5A5D"/>
    <w:rsid w:val="00FC5E97"/>
    <w:rsid w:val="00FC6257"/>
    <w:rsid w:val="00FC650F"/>
    <w:rsid w:val="00FC6D07"/>
    <w:rsid w:val="00FC7A06"/>
    <w:rsid w:val="00FD0E98"/>
    <w:rsid w:val="00FD14E4"/>
    <w:rsid w:val="00FD187E"/>
    <w:rsid w:val="00FD3FE0"/>
    <w:rsid w:val="00FD486D"/>
    <w:rsid w:val="00FD4982"/>
    <w:rsid w:val="00FD4D56"/>
    <w:rsid w:val="00FD549B"/>
    <w:rsid w:val="00FD5C44"/>
    <w:rsid w:val="00FD703E"/>
    <w:rsid w:val="00FE0B7E"/>
    <w:rsid w:val="00FE1D6D"/>
    <w:rsid w:val="00FE236A"/>
    <w:rsid w:val="00FE552B"/>
    <w:rsid w:val="00FE7DAD"/>
    <w:rsid w:val="00FF3A03"/>
    <w:rsid w:val="00FF6AEA"/>
    <w:rsid w:val="00FF784F"/>
    <w:rsid w:val="6285362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EF7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lsdException w:name="heading 6" w:uiPriority="1" w:qFormat="1"/>
    <w:lsdException w:name="heading 7" w:uiPriority="1" w:qFormat="1"/>
    <w:lsdException w:name="heading 8" w:uiPriority="1" w:qFormat="1"/>
    <w:lsdException w:name="heading 9" w:uiPriority="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1035A6"/>
    <w:pPr>
      <w:spacing w:after="160" w:line="276" w:lineRule="auto"/>
      <w:jc w:val="both"/>
    </w:pPr>
    <w:rPr>
      <w:rFonts w:ascii="Georgia" w:hAnsi="Georgia"/>
      <w:color w:val="595959" w:themeColor="text1" w:themeTint="A6"/>
      <w:szCs w:val="22"/>
      <w:lang w:val="en-GB" w:eastAsia="en-US"/>
    </w:rPr>
  </w:style>
  <w:style w:type="paragraph" w:styleId="Titre1">
    <w:name w:val="heading 1"/>
    <w:basedOn w:val="Normal"/>
    <w:next w:val="Normal"/>
    <w:link w:val="Titre1Car"/>
    <w:uiPriority w:val="1"/>
    <w:qFormat/>
    <w:rsid w:val="00AC148C"/>
    <w:pPr>
      <w:numPr>
        <w:numId w:val="2"/>
      </w:numPr>
      <w:shd w:val="clear" w:color="auto" w:fill="D81A1C"/>
      <w:autoSpaceDE w:val="0"/>
      <w:autoSpaceDN w:val="0"/>
      <w:adjustRightInd w:val="0"/>
      <w:spacing w:before="240" w:after="240"/>
      <w:outlineLvl w:val="0"/>
    </w:pPr>
    <w:rPr>
      <w:rFonts w:ascii="Calibri" w:hAnsi="Calibri" w:cs="Calibri"/>
      <w:b/>
      <w:color w:val="FFFFFF"/>
      <w:sz w:val="32"/>
      <w:szCs w:val="32"/>
    </w:rPr>
  </w:style>
  <w:style w:type="paragraph" w:styleId="Titre2">
    <w:name w:val="heading 2"/>
    <w:basedOn w:val="Normal"/>
    <w:next w:val="Normal"/>
    <w:link w:val="Titre2Car"/>
    <w:uiPriority w:val="9"/>
    <w:unhideWhenUsed/>
    <w:qFormat/>
    <w:rsid w:val="000753B2"/>
    <w:pPr>
      <w:keepNext/>
      <w:keepLines/>
      <w:numPr>
        <w:ilvl w:val="1"/>
        <w:numId w:val="2"/>
      </w:numPr>
      <w:spacing w:before="120" w:after="120" w:line="240" w:lineRule="auto"/>
      <w:outlineLvl w:val="1"/>
    </w:pPr>
    <w:rPr>
      <w:rFonts w:ascii="Calibri" w:eastAsia="Times New Roman" w:hAnsi="Calibri"/>
      <w:b/>
      <w:color w:val="D81A1A"/>
      <w:sz w:val="28"/>
      <w:szCs w:val="26"/>
    </w:rPr>
  </w:style>
  <w:style w:type="paragraph" w:styleId="Titre3">
    <w:name w:val="heading 3"/>
    <w:basedOn w:val="Paragraphedeliste"/>
    <w:next w:val="Normal"/>
    <w:link w:val="Titre3Car"/>
    <w:uiPriority w:val="9"/>
    <w:unhideWhenUsed/>
    <w:qFormat/>
    <w:rsid w:val="005D080C"/>
    <w:pPr>
      <w:numPr>
        <w:ilvl w:val="2"/>
        <w:numId w:val="2"/>
      </w:numPr>
      <w:autoSpaceDE w:val="0"/>
      <w:autoSpaceDN w:val="0"/>
      <w:adjustRightInd w:val="0"/>
      <w:spacing w:before="60" w:after="60" w:line="240" w:lineRule="auto"/>
      <w:outlineLvl w:val="2"/>
    </w:pPr>
    <w:rPr>
      <w:rFonts w:ascii="Calibri" w:hAnsi="Calibri" w:cs="Calibri-Bold"/>
      <w:b/>
      <w:bCs/>
      <w:sz w:val="24"/>
      <w:szCs w:val="24"/>
      <w:lang w:val="en-US"/>
    </w:rPr>
  </w:style>
  <w:style w:type="paragraph" w:styleId="Titre4">
    <w:name w:val="heading 4"/>
    <w:basedOn w:val="Normal"/>
    <w:next w:val="Normal"/>
    <w:link w:val="Titre4Car"/>
    <w:uiPriority w:val="9"/>
    <w:unhideWhenUsed/>
    <w:qFormat/>
    <w:rsid w:val="005D080C"/>
    <w:pPr>
      <w:keepNext/>
      <w:keepLines/>
      <w:numPr>
        <w:ilvl w:val="3"/>
        <w:numId w:val="2"/>
      </w:numPr>
      <w:spacing w:before="60" w:after="60"/>
      <w:outlineLvl w:val="3"/>
    </w:pPr>
    <w:rPr>
      <w:rFonts w:ascii="Calibri" w:eastAsia="Times New Roman" w:hAnsi="Calibri"/>
      <w:b/>
      <w:iCs/>
    </w:rPr>
  </w:style>
  <w:style w:type="paragraph" w:styleId="Titre5">
    <w:name w:val="heading 5"/>
    <w:basedOn w:val="Normal"/>
    <w:next w:val="Normal"/>
    <w:link w:val="Titre5Car"/>
    <w:uiPriority w:val="9"/>
    <w:unhideWhenUsed/>
    <w:rsid w:val="00C45EFE"/>
    <w:pPr>
      <w:keepNext/>
      <w:keepLines/>
      <w:numPr>
        <w:ilvl w:val="4"/>
        <w:numId w:val="2"/>
      </w:numPr>
      <w:spacing w:before="40" w:after="0"/>
      <w:outlineLvl w:val="4"/>
    </w:pPr>
    <w:rPr>
      <w:rFonts w:ascii="Calibri Light" w:eastAsia="Times New Roman" w:hAnsi="Calibri Light"/>
      <w:color w:val="2E74B5"/>
    </w:rPr>
  </w:style>
  <w:style w:type="paragraph" w:styleId="Titre6">
    <w:name w:val="heading 6"/>
    <w:basedOn w:val="Normal"/>
    <w:next w:val="Normal"/>
    <w:link w:val="Titre6Car"/>
    <w:uiPriority w:val="1"/>
    <w:unhideWhenUsed/>
    <w:qFormat/>
    <w:rsid w:val="00C45EFE"/>
    <w:pPr>
      <w:keepNext/>
      <w:keepLines/>
      <w:numPr>
        <w:ilvl w:val="5"/>
        <w:numId w:val="2"/>
      </w:numPr>
      <w:spacing w:before="40" w:after="0"/>
      <w:outlineLvl w:val="5"/>
    </w:pPr>
    <w:rPr>
      <w:rFonts w:ascii="Calibri Light" w:eastAsia="Times New Roman" w:hAnsi="Calibri Light"/>
      <w:color w:val="1F4D78"/>
    </w:rPr>
  </w:style>
  <w:style w:type="paragraph" w:styleId="Titre7">
    <w:name w:val="heading 7"/>
    <w:basedOn w:val="Normal"/>
    <w:next w:val="Normal"/>
    <w:link w:val="Titre7Car"/>
    <w:uiPriority w:val="1"/>
    <w:semiHidden/>
    <w:unhideWhenUsed/>
    <w:qFormat/>
    <w:rsid w:val="00C45EFE"/>
    <w:pPr>
      <w:keepNext/>
      <w:keepLines/>
      <w:numPr>
        <w:ilvl w:val="6"/>
        <w:numId w:val="2"/>
      </w:numPr>
      <w:spacing w:before="40" w:after="0"/>
      <w:outlineLvl w:val="6"/>
    </w:pPr>
    <w:rPr>
      <w:rFonts w:ascii="Calibri Light" w:eastAsia="Times New Roman" w:hAnsi="Calibri Light"/>
      <w:i/>
      <w:iCs/>
      <w:color w:val="1F4D78"/>
    </w:rPr>
  </w:style>
  <w:style w:type="paragraph" w:styleId="Titre8">
    <w:name w:val="heading 8"/>
    <w:basedOn w:val="Normal"/>
    <w:next w:val="Normal"/>
    <w:link w:val="Titre8Car"/>
    <w:uiPriority w:val="1"/>
    <w:semiHidden/>
    <w:unhideWhenUsed/>
    <w:qFormat/>
    <w:rsid w:val="00C45EFE"/>
    <w:pPr>
      <w:keepNext/>
      <w:keepLines/>
      <w:numPr>
        <w:ilvl w:val="7"/>
        <w:numId w:val="2"/>
      </w:numPr>
      <w:spacing w:before="40" w:after="0"/>
      <w:outlineLvl w:val="7"/>
    </w:pPr>
    <w:rPr>
      <w:rFonts w:ascii="Calibri Light" w:eastAsia="Times New Roman" w:hAnsi="Calibri Light"/>
      <w:color w:val="272727"/>
      <w:szCs w:val="21"/>
    </w:rPr>
  </w:style>
  <w:style w:type="paragraph" w:styleId="Titre9">
    <w:name w:val="heading 9"/>
    <w:basedOn w:val="Normal"/>
    <w:next w:val="Normal"/>
    <w:link w:val="Titre9Car"/>
    <w:uiPriority w:val="1"/>
    <w:semiHidden/>
    <w:unhideWhenUsed/>
    <w:qFormat/>
    <w:rsid w:val="00C45EFE"/>
    <w:pPr>
      <w:keepNext/>
      <w:keepLines/>
      <w:numPr>
        <w:ilvl w:val="8"/>
        <w:numId w:val="2"/>
      </w:numPr>
      <w:spacing w:before="40" w:after="0"/>
      <w:outlineLvl w:val="8"/>
    </w:pPr>
    <w:rPr>
      <w:rFonts w:ascii="Calibri Light" w:eastAsia="Times New Roman" w:hAnsi="Calibri Light"/>
      <w:i/>
      <w:iCs/>
      <w:color w:val="272727"/>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couverture">
    <w:name w:val="Titre couverture"/>
    <w:basedOn w:val="Normal"/>
    <w:link w:val="TitrecouvertureCar"/>
    <w:qFormat/>
    <w:rsid w:val="004145B4"/>
    <w:rPr>
      <w:rFonts w:ascii="Calibri" w:hAnsi="Calibri"/>
      <w:sz w:val="32"/>
    </w:rPr>
  </w:style>
  <w:style w:type="character" w:styleId="Textedelespacerserv">
    <w:name w:val="Placeholder Text"/>
    <w:uiPriority w:val="99"/>
    <w:semiHidden/>
    <w:rsid w:val="003664E0"/>
    <w:rPr>
      <w:color w:val="808080"/>
    </w:rPr>
  </w:style>
  <w:style w:type="character" w:customStyle="1" w:styleId="TitrecouvertureCar">
    <w:name w:val="Titre couverture Car"/>
    <w:link w:val="Titrecouverture"/>
    <w:rsid w:val="004145B4"/>
    <w:rPr>
      <w:rFonts w:ascii="Calibri" w:hAnsi="Calibri"/>
      <w:color w:val="262626"/>
      <w:sz w:val="32"/>
    </w:rPr>
  </w:style>
  <w:style w:type="character" w:customStyle="1" w:styleId="Titre1Car">
    <w:name w:val="Titre 1 Car"/>
    <w:link w:val="Titre1"/>
    <w:uiPriority w:val="1"/>
    <w:rsid w:val="00AC148C"/>
    <w:rPr>
      <w:rFonts w:cs="Calibri"/>
      <w:b/>
      <w:color w:val="FFFFFF"/>
      <w:sz w:val="32"/>
      <w:szCs w:val="32"/>
      <w:shd w:val="clear" w:color="auto" w:fill="D81A1C"/>
      <w:lang w:val="en-GB" w:eastAsia="en-US"/>
    </w:rPr>
  </w:style>
  <w:style w:type="character" w:customStyle="1" w:styleId="Titre2Car">
    <w:name w:val="Titre 2 Car"/>
    <w:link w:val="Titre2"/>
    <w:uiPriority w:val="9"/>
    <w:rsid w:val="000753B2"/>
    <w:rPr>
      <w:rFonts w:eastAsia="Times New Roman"/>
      <w:b/>
      <w:color w:val="D81A1A"/>
      <w:sz w:val="28"/>
      <w:szCs w:val="26"/>
      <w:lang w:val="en-GB" w:eastAsia="en-US"/>
    </w:rPr>
  </w:style>
  <w:style w:type="character" w:customStyle="1" w:styleId="Titre3Car">
    <w:name w:val="Titre 3 Car"/>
    <w:link w:val="Titre3"/>
    <w:uiPriority w:val="9"/>
    <w:rsid w:val="005D080C"/>
    <w:rPr>
      <w:rFonts w:cs="Calibri-Bold"/>
      <w:b/>
      <w:bCs/>
      <w:color w:val="595959" w:themeColor="text1" w:themeTint="A6"/>
      <w:sz w:val="24"/>
      <w:szCs w:val="24"/>
      <w:lang w:val="en-US" w:eastAsia="en-US"/>
    </w:rPr>
  </w:style>
  <w:style w:type="paragraph" w:styleId="Titre">
    <w:name w:val="Title"/>
    <w:aliases w:val="Titre4"/>
    <w:basedOn w:val="Paragraphedeliste"/>
    <w:next w:val="Normal"/>
    <w:link w:val="TitreCar"/>
    <w:uiPriority w:val="10"/>
    <w:rsid w:val="00A379B8"/>
    <w:pPr>
      <w:numPr>
        <w:ilvl w:val="3"/>
        <w:numId w:val="1"/>
      </w:numPr>
      <w:autoSpaceDE w:val="0"/>
      <w:autoSpaceDN w:val="0"/>
      <w:adjustRightInd w:val="0"/>
      <w:spacing w:before="60" w:after="60" w:line="240" w:lineRule="auto"/>
      <w:ind w:left="1077" w:hanging="1077"/>
    </w:pPr>
    <w:rPr>
      <w:rFonts w:ascii="Calibri" w:hAnsi="Calibri" w:cs="Calibri-Bold"/>
      <w:b/>
      <w:bCs/>
      <w:color w:val="333333"/>
      <w:szCs w:val="21"/>
    </w:rPr>
  </w:style>
  <w:style w:type="character" w:customStyle="1" w:styleId="TitreCar">
    <w:name w:val="Titre Car"/>
    <w:aliases w:val="Titre4 Car"/>
    <w:link w:val="Titre"/>
    <w:uiPriority w:val="10"/>
    <w:rsid w:val="00A379B8"/>
    <w:rPr>
      <w:rFonts w:cs="Calibri-Bold"/>
      <w:b/>
      <w:bCs/>
      <w:color w:val="333333"/>
      <w:szCs w:val="21"/>
      <w:lang w:val="en-GB" w:eastAsia="en-US"/>
    </w:rPr>
  </w:style>
  <w:style w:type="paragraph" w:customStyle="1" w:styleId="Basdepage">
    <w:name w:val="Bas de page"/>
    <w:basedOn w:val="Normal"/>
    <w:link w:val="BasdepageCar"/>
    <w:qFormat/>
    <w:rsid w:val="008367A0"/>
    <w:pPr>
      <w:keepNext/>
      <w:keepLines/>
      <w:spacing w:after="0"/>
      <w:outlineLvl w:val="0"/>
    </w:pPr>
    <w:rPr>
      <w:rFonts w:ascii="Calibri" w:eastAsia="Times New Roman" w:hAnsi="Calibri"/>
      <w:sz w:val="18"/>
      <w:szCs w:val="24"/>
      <w:lang w:val="fr-FR"/>
    </w:rPr>
  </w:style>
  <w:style w:type="character" w:customStyle="1" w:styleId="BasdepageCar">
    <w:name w:val="Bas de page Car"/>
    <w:link w:val="Basdepage"/>
    <w:rsid w:val="008367A0"/>
    <w:rPr>
      <w:rFonts w:ascii="Calibri" w:eastAsia="Times New Roman" w:hAnsi="Calibri" w:cs="Times New Roman"/>
      <w:color w:val="262626"/>
      <w:sz w:val="18"/>
      <w:szCs w:val="24"/>
      <w:lang w:val="fr-FR"/>
    </w:rPr>
  </w:style>
  <w:style w:type="paragraph" w:styleId="En-tte">
    <w:name w:val="header"/>
    <w:basedOn w:val="Normal"/>
    <w:link w:val="En-tteCar"/>
    <w:uiPriority w:val="99"/>
    <w:unhideWhenUsed/>
    <w:rsid w:val="00C913B3"/>
    <w:pPr>
      <w:tabs>
        <w:tab w:val="center" w:pos="4536"/>
        <w:tab w:val="right" w:pos="9072"/>
      </w:tabs>
      <w:spacing w:after="0" w:line="240" w:lineRule="auto"/>
    </w:pPr>
  </w:style>
  <w:style w:type="character" w:customStyle="1" w:styleId="En-tteCar">
    <w:name w:val="En-tête Car"/>
    <w:basedOn w:val="Policepardfaut"/>
    <w:link w:val="En-tte"/>
    <w:uiPriority w:val="99"/>
    <w:rsid w:val="00C913B3"/>
  </w:style>
  <w:style w:type="paragraph" w:styleId="Pieddepage">
    <w:name w:val="footer"/>
    <w:basedOn w:val="Normal"/>
    <w:link w:val="PieddepageCar"/>
    <w:uiPriority w:val="99"/>
    <w:unhideWhenUsed/>
    <w:rsid w:val="00C913B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913B3"/>
  </w:style>
  <w:style w:type="character" w:styleId="Lienhypertexte">
    <w:name w:val="Hyperlink"/>
    <w:uiPriority w:val="99"/>
    <w:unhideWhenUsed/>
    <w:rsid w:val="00C913B3"/>
    <w:rPr>
      <w:color w:val="0563C1"/>
      <w:u w:val="single"/>
    </w:rPr>
  </w:style>
  <w:style w:type="paragraph" w:styleId="Paragraphedeliste">
    <w:name w:val="List Paragraph"/>
    <w:aliases w:val="Numbered list,Paragraphe de liste (sdt),Paragraphe de liste du rapport,List ParagraphCxSpLast,List ParagraphCxSpLastCxSpLast,List ParagraphCxSpLastCxSpLastCxSpLast,References,inspringtekst,Bullet Points,Farbige Liste - Akzent 11,séga"/>
    <w:basedOn w:val="Normal"/>
    <w:link w:val="ParagraphedelisteCar"/>
    <w:uiPriority w:val="34"/>
    <w:qFormat/>
    <w:rsid w:val="00AB1DAB"/>
    <w:pPr>
      <w:ind w:left="720"/>
      <w:contextualSpacing/>
    </w:pPr>
  </w:style>
  <w:style w:type="character" w:customStyle="1" w:styleId="Titre4Car">
    <w:name w:val="Titre 4 Car"/>
    <w:link w:val="Titre4"/>
    <w:uiPriority w:val="9"/>
    <w:rsid w:val="005D080C"/>
    <w:rPr>
      <w:rFonts w:eastAsia="Times New Roman"/>
      <w:b/>
      <w:iCs/>
      <w:color w:val="595959" w:themeColor="text1" w:themeTint="A6"/>
      <w:szCs w:val="22"/>
      <w:lang w:val="en-GB" w:eastAsia="en-US"/>
    </w:rPr>
  </w:style>
  <w:style w:type="paragraph" w:styleId="Sous-titre">
    <w:name w:val="Subtitle"/>
    <w:basedOn w:val="Titrecouverture"/>
    <w:next w:val="Normal"/>
    <w:link w:val="Sous-titreCar"/>
    <w:uiPriority w:val="11"/>
    <w:qFormat/>
    <w:rsid w:val="004145B4"/>
  </w:style>
  <w:style w:type="character" w:customStyle="1" w:styleId="Sous-titreCar">
    <w:name w:val="Sous-titre Car"/>
    <w:link w:val="Sous-titre"/>
    <w:uiPriority w:val="11"/>
    <w:rsid w:val="004145B4"/>
    <w:rPr>
      <w:rFonts w:ascii="Calibri" w:hAnsi="Calibri"/>
      <w:color w:val="262626"/>
      <w:sz w:val="32"/>
    </w:rPr>
  </w:style>
  <w:style w:type="paragraph" w:styleId="TM1">
    <w:name w:val="toc 1"/>
    <w:basedOn w:val="Normal"/>
    <w:next w:val="Normal"/>
    <w:autoRedefine/>
    <w:uiPriority w:val="39"/>
    <w:unhideWhenUsed/>
    <w:qFormat/>
    <w:rsid w:val="00935D58"/>
    <w:pPr>
      <w:tabs>
        <w:tab w:val="left" w:pos="426"/>
        <w:tab w:val="right" w:leader="dot" w:pos="8931"/>
      </w:tabs>
      <w:spacing w:before="240" w:after="240"/>
    </w:pPr>
    <w:rPr>
      <w:rFonts w:ascii="Calibri" w:hAnsi="Calibri"/>
      <w:b/>
      <w:i/>
      <w:noProof/>
    </w:rPr>
  </w:style>
  <w:style w:type="paragraph" w:styleId="TM2">
    <w:name w:val="toc 2"/>
    <w:basedOn w:val="Normal"/>
    <w:next w:val="Normal"/>
    <w:autoRedefine/>
    <w:uiPriority w:val="39"/>
    <w:unhideWhenUsed/>
    <w:qFormat/>
    <w:rsid w:val="006D6E2F"/>
    <w:pPr>
      <w:tabs>
        <w:tab w:val="left" w:pos="709"/>
        <w:tab w:val="right" w:leader="dot" w:pos="8947"/>
      </w:tabs>
      <w:spacing w:after="100"/>
    </w:pPr>
    <w:rPr>
      <w:rFonts w:ascii="Calibri" w:hAnsi="Calibri"/>
      <w:b/>
      <w:noProof/>
    </w:rPr>
  </w:style>
  <w:style w:type="paragraph" w:styleId="TM3">
    <w:name w:val="toc 3"/>
    <w:basedOn w:val="Normal"/>
    <w:next w:val="Normal"/>
    <w:autoRedefine/>
    <w:uiPriority w:val="39"/>
    <w:unhideWhenUsed/>
    <w:qFormat/>
    <w:rsid w:val="006D6F82"/>
    <w:pPr>
      <w:tabs>
        <w:tab w:val="left" w:pos="879"/>
        <w:tab w:val="right" w:leader="dot" w:pos="8931"/>
      </w:tabs>
      <w:spacing w:after="100"/>
      <w:ind w:left="210"/>
    </w:pPr>
    <w:rPr>
      <w:rFonts w:ascii="Calibri" w:hAnsi="Calibri"/>
    </w:rPr>
  </w:style>
  <w:style w:type="paragraph" w:styleId="En-ttedetabledesmatires">
    <w:name w:val="TOC Heading"/>
    <w:basedOn w:val="Titre1"/>
    <w:next w:val="Normal"/>
    <w:uiPriority w:val="39"/>
    <w:unhideWhenUsed/>
    <w:qFormat/>
    <w:rsid w:val="000753B2"/>
    <w:pPr>
      <w:keepNext/>
      <w:keepLines/>
      <w:numPr>
        <w:numId w:val="0"/>
      </w:numPr>
      <w:shd w:val="clear" w:color="auto" w:fill="auto"/>
      <w:autoSpaceDE/>
      <w:autoSpaceDN/>
      <w:adjustRightInd/>
      <w:spacing w:after="0" w:line="259" w:lineRule="auto"/>
      <w:outlineLvl w:val="9"/>
    </w:pPr>
    <w:rPr>
      <w:rFonts w:eastAsia="Times New Roman" w:cs="Times New Roman"/>
      <w:b w:val="0"/>
      <w:color w:val="000000"/>
      <w:lang w:eastAsia="fr-BE"/>
    </w:rPr>
  </w:style>
  <w:style w:type="paragraph" w:styleId="TM4">
    <w:name w:val="toc 4"/>
    <w:basedOn w:val="Normal"/>
    <w:next w:val="Normal"/>
    <w:autoRedefine/>
    <w:uiPriority w:val="39"/>
    <w:unhideWhenUsed/>
    <w:rsid w:val="006D6F82"/>
    <w:pPr>
      <w:tabs>
        <w:tab w:val="left" w:pos="879"/>
        <w:tab w:val="right" w:leader="dot" w:pos="8931"/>
      </w:tabs>
      <w:spacing w:after="100"/>
      <w:ind w:left="210"/>
    </w:pPr>
    <w:rPr>
      <w:rFonts w:ascii="Calibri" w:hAnsi="Calibri"/>
    </w:rPr>
  </w:style>
  <w:style w:type="character" w:customStyle="1" w:styleId="Titre5Car">
    <w:name w:val="Titre 5 Car"/>
    <w:link w:val="Titre5"/>
    <w:uiPriority w:val="9"/>
    <w:rsid w:val="00C45EFE"/>
    <w:rPr>
      <w:rFonts w:ascii="Calibri Light" w:eastAsia="Times New Roman" w:hAnsi="Calibri Light"/>
      <w:color w:val="2E74B5"/>
      <w:szCs w:val="22"/>
      <w:lang w:val="en-GB" w:eastAsia="en-US"/>
    </w:rPr>
  </w:style>
  <w:style w:type="character" w:customStyle="1" w:styleId="Titre6Car">
    <w:name w:val="Titre 6 Car"/>
    <w:link w:val="Titre6"/>
    <w:uiPriority w:val="1"/>
    <w:rsid w:val="00C45EFE"/>
    <w:rPr>
      <w:rFonts w:ascii="Calibri Light" w:eastAsia="Times New Roman" w:hAnsi="Calibri Light"/>
      <w:color w:val="1F4D78"/>
      <w:szCs w:val="22"/>
      <w:lang w:val="en-GB" w:eastAsia="en-US"/>
    </w:rPr>
  </w:style>
  <w:style w:type="character" w:customStyle="1" w:styleId="Titre7Car">
    <w:name w:val="Titre 7 Car"/>
    <w:link w:val="Titre7"/>
    <w:uiPriority w:val="1"/>
    <w:semiHidden/>
    <w:rsid w:val="00C45EFE"/>
    <w:rPr>
      <w:rFonts w:ascii="Calibri Light" w:eastAsia="Times New Roman" w:hAnsi="Calibri Light"/>
      <w:i/>
      <w:iCs/>
      <w:color w:val="1F4D78"/>
      <w:szCs w:val="22"/>
      <w:lang w:val="en-GB" w:eastAsia="en-US"/>
    </w:rPr>
  </w:style>
  <w:style w:type="character" w:customStyle="1" w:styleId="Titre8Car">
    <w:name w:val="Titre 8 Car"/>
    <w:link w:val="Titre8"/>
    <w:uiPriority w:val="1"/>
    <w:semiHidden/>
    <w:rsid w:val="00C45EFE"/>
    <w:rPr>
      <w:rFonts w:ascii="Calibri Light" w:eastAsia="Times New Roman" w:hAnsi="Calibri Light"/>
      <w:color w:val="272727"/>
      <w:szCs w:val="21"/>
      <w:lang w:val="en-GB" w:eastAsia="en-US"/>
    </w:rPr>
  </w:style>
  <w:style w:type="character" w:customStyle="1" w:styleId="Titre9Car">
    <w:name w:val="Titre 9 Car"/>
    <w:link w:val="Titre9"/>
    <w:uiPriority w:val="1"/>
    <w:semiHidden/>
    <w:rsid w:val="00C45EFE"/>
    <w:rPr>
      <w:rFonts w:ascii="Calibri Light" w:eastAsia="Times New Roman" w:hAnsi="Calibri Light"/>
      <w:i/>
      <w:iCs/>
      <w:color w:val="272727"/>
      <w:szCs w:val="21"/>
      <w:lang w:val="en-GB" w:eastAsia="en-US"/>
    </w:rPr>
  </w:style>
  <w:style w:type="paragraph" w:styleId="Notedebasdepage">
    <w:name w:val="footnote text"/>
    <w:aliases w:val="CTB Bas de page,Footnote,12pt,fn,single space,footnote text,ALTS FOOTNOTE,Footnote Text Quote,FOOTNOTES,Note de bas de page2,Note de bas de page Car Car Car,Note de bas de page Car Car,Note de bas de page Car Car Car2,Footnote Text1"/>
    <w:basedOn w:val="Normal"/>
    <w:link w:val="NotedebasdepageCar"/>
    <w:uiPriority w:val="99"/>
    <w:unhideWhenUsed/>
    <w:qFormat/>
    <w:rsid w:val="00495502"/>
    <w:pPr>
      <w:spacing w:after="0" w:line="240" w:lineRule="auto"/>
    </w:pPr>
    <w:rPr>
      <w:rFonts w:ascii="Calibri" w:hAnsi="Calibri"/>
      <w:sz w:val="14"/>
      <w:szCs w:val="20"/>
    </w:rPr>
  </w:style>
  <w:style w:type="character" w:customStyle="1" w:styleId="NotedebasdepageCar">
    <w:name w:val="Note de bas de page Car"/>
    <w:aliases w:val="CTB Bas de page Car,Footnote Car,12pt Car,fn Car,single space Car,footnote text Car,ALTS FOOTNOTE Car,Footnote Text Quote Car,FOOTNOTES Car,Note de bas de page2 Car,Note de bas de page Car Car Car Car,Footnote Text1 Car"/>
    <w:link w:val="Notedebasdepage"/>
    <w:uiPriority w:val="99"/>
    <w:rsid w:val="00495502"/>
    <w:rPr>
      <w:rFonts w:ascii="Calibri" w:hAnsi="Calibri"/>
      <w:color w:val="585756"/>
      <w:sz w:val="14"/>
      <w:szCs w:val="20"/>
    </w:rPr>
  </w:style>
  <w:style w:type="character" w:styleId="Appelnotedebasdep">
    <w:name w:val="footnote reference"/>
    <w:aliases w:val="ftref,Знак сноски 1,16 Point,Superscript 6 Point,Знак сноски-FN,Ciae niinee-FN,Car Car,Error-Fußnotenzeichen5,Error-Fußnotenzeichen6,Error-Fußnotenzeichen3,Footnote Reference1,BVI fnr,Footnote Reference Number,SUPERS,note bp,Ref"/>
    <w:link w:val="Appelnotedebasdepage"/>
    <w:uiPriority w:val="99"/>
    <w:unhideWhenUsed/>
    <w:qFormat/>
    <w:rsid w:val="00ED6E54"/>
    <w:rPr>
      <w:vertAlign w:val="superscript"/>
    </w:rPr>
  </w:style>
  <w:style w:type="paragraph" w:customStyle="1" w:styleId="notedebasdepage0">
    <w:name w:val="note de bas de page"/>
    <w:basedOn w:val="Normal"/>
    <w:link w:val="notedebasdepageCar0"/>
    <w:qFormat/>
    <w:rsid w:val="00ED6E54"/>
    <w:pPr>
      <w:autoSpaceDE w:val="0"/>
      <w:autoSpaceDN w:val="0"/>
      <w:adjustRightInd w:val="0"/>
      <w:spacing w:after="0"/>
    </w:pPr>
    <w:rPr>
      <w:rFonts w:ascii="Calibri" w:hAnsi="Calibri" w:cs="Calibri"/>
      <w:sz w:val="14"/>
      <w:szCs w:val="21"/>
    </w:rPr>
  </w:style>
  <w:style w:type="character" w:customStyle="1" w:styleId="notedebasdepageCar0">
    <w:name w:val="note de bas de page Car"/>
    <w:link w:val="notedebasdepage0"/>
    <w:rsid w:val="00ED6E54"/>
    <w:rPr>
      <w:rFonts w:ascii="Calibri" w:hAnsi="Calibri" w:cs="Calibri"/>
      <w:color w:val="585756"/>
      <w:sz w:val="14"/>
      <w:szCs w:val="21"/>
    </w:rPr>
  </w:style>
  <w:style w:type="paragraph" w:styleId="Textedebulles">
    <w:name w:val="Balloon Text"/>
    <w:basedOn w:val="Normal"/>
    <w:link w:val="TextedebullesCar"/>
    <w:uiPriority w:val="99"/>
    <w:semiHidden/>
    <w:unhideWhenUsed/>
    <w:rsid w:val="00F023A4"/>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F023A4"/>
    <w:rPr>
      <w:rFonts w:ascii="Tahoma" w:hAnsi="Tahoma" w:cs="Tahoma"/>
      <w:color w:val="585756"/>
      <w:sz w:val="16"/>
      <w:szCs w:val="16"/>
    </w:rPr>
  </w:style>
  <w:style w:type="character" w:styleId="Marquedecommentaire">
    <w:name w:val="annotation reference"/>
    <w:uiPriority w:val="99"/>
    <w:semiHidden/>
    <w:unhideWhenUsed/>
    <w:rsid w:val="00707F6F"/>
    <w:rPr>
      <w:sz w:val="16"/>
      <w:szCs w:val="16"/>
    </w:rPr>
  </w:style>
  <w:style w:type="paragraph" w:styleId="Commentaire">
    <w:name w:val="annotation text"/>
    <w:basedOn w:val="Normal"/>
    <w:link w:val="CommentaireCar"/>
    <w:uiPriority w:val="99"/>
    <w:unhideWhenUsed/>
    <w:rsid w:val="00707F6F"/>
    <w:pPr>
      <w:spacing w:line="240" w:lineRule="auto"/>
    </w:pPr>
    <w:rPr>
      <w:szCs w:val="20"/>
    </w:rPr>
  </w:style>
  <w:style w:type="character" w:customStyle="1" w:styleId="CommentaireCar">
    <w:name w:val="Commentaire Car"/>
    <w:link w:val="Commentaire"/>
    <w:uiPriority w:val="99"/>
    <w:rsid w:val="00707F6F"/>
    <w:rPr>
      <w:rFonts w:ascii="Georgia" w:hAnsi="Georgia"/>
      <w:color w:val="585756"/>
      <w:sz w:val="20"/>
      <w:szCs w:val="20"/>
    </w:rPr>
  </w:style>
  <w:style w:type="paragraph" w:styleId="Objetducommentaire">
    <w:name w:val="annotation subject"/>
    <w:basedOn w:val="Commentaire"/>
    <w:next w:val="Commentaire"/>
    <w:link w:val="ObjetducommentaireCar"/>
    <w:uiPriority w:val="99"/>
    <w:semiHidden/>
    <w:unhideWhenUsed/>
    <w:rsid w:val="00707F6F"/>
    <w:rPr>
      <w:b/>
      <w:bCs/>
    </w:rPr>
  </w:style>
  <w:style w:type="character" w:customStyle="1" w:styleId="ObjetducommentaireCar">
    <w:name w:val="Objet du commentaire Car"/>
    <w:link w:val="Objetducommentaire"/>
    <w:uiPriority w:val="99"/>
    <w:semiHidden/>
    <w:rsid w:val="00707F6F"/>
    <w:rPr>
      <w:rFonts w:ascii="Georgia" w:hAnsi="Georgia"/>
      <w:b/>
      <w:bCs/>
      <w:color w:val="585756"/>
      <w:sz w:val="20"/>
      <w:szCs w:val="20"/>
    </w:rPr>
  </w:style>
  <w:style w:type="paragraph" w:customStyle="1" w:styleId="CTBTitre1">
    <w:name w:val="CTB Titre 1"/>
    <w:basedOn w:val="Normal"/>
    <w:next w:val="Normal"/>
    <w:autoRedefine/>
    <w:uiPriority w:val="1"/>
    <w:qFormat/>
    <w:rsid w:val="00D53F9D"/>
    <w:pPr>
      <w:keepNext/>
      <w:pageBreakBefore/>
      <w:widowControl w:val="0"/>
      <w:tabs>
        <w:tab w:val="num" w:pos="431"/>
      </w:tabs>
      <w:suppressAutoHyphens/>
      <w:spacing w:after="240" w:line="240" w:lineRule="auto"/>
    </w:pPr>
    <w:rPr>
      <w:rFonts w:ascii="Arial Bold" w:eastAsia="Times New Roman" w:hAnsi="Arial Bold"/>
      <w:b/>
      <w:smallCaps/>
      <w:color w:val="50B848"/>
      <w:kern w:val="18"/>
      <w:sz w:val="32"/>
      <w:szCs w:val="20"/>
    </w:rPr>
  </w:style>
  <w:style w:type="paragraph" w:customStyle="1" w:styleId="CTBTitre2">
    <w:name w:val="CTB Titre 2"/>
    <w:basedOn w:val="Normal"/>
    <w:next w:val="Normal"/>
    <w:autoRedefine/>
    <w:uiPriority w:val="1"/>
    <w:qFormat/>
    <w:rsid w:val="00D53F9D"/>
    <w:pPr>
      <w:keepNext/>
      <w:widowControl w:val="0"/>
      <w:tabs>
        <w:tab w:val="num" w:pos="578"/>
      </w:tabs>
      <w:suppressAutoHyphens/>
      <w:spacing w:before="120" w:after="240" w:line="240" w:lineRule="auto"/>
      <w:ind w:left="578" w:hanging="578"/>
      <w:outlineLvl w:val="1"/>
    </w:pPr>
    <w:rPr>
      <w:rFonts w:ascii="Arial" w:eastAsia="Times New Roman" w:hAnsi="Arial"/>
      <w:b/>
      <w:color w:val="50B848"/>
      <w:kern w:val="18"/>
      <w:sz w:val="28"/>
      <w:szCs w:val="20"/>
    </w:rPr>
  </w:style>
  <w:style w:type="paragraph" w:customStyle="1" w:styleId="CTBTitre3">
    <w:name w:val="CTB Titre 3"/>
    <w:basedOn w:val="Normal"/>
    <w:next w:val="Normal"/>
    <w:autoRedefine/>
    <w:uiPriority w:val="1"/>
    <w:qFormat/>
    <w:rsid w:val="00D53F9D"/>
    <w:pPr>
      <w:keepNext/>
      <w:widowControl w:val="0"/>
      <w:tabs>
        <w:tab w:val="num" w:pos="720"/>
      </w:tabs>
      <w:suppressAutoHyphens/>
      <w:spacing w:before="180" w:after="180" w:line="240" w:lineRule="auto"/>
      <w:ind w:left="720" w:hanging="720"/>
      <w:outlineLvl w:val="1"/>
    </w:pPr>
    <w:rPr>
      <w:rFonts w:ascii="Arial" w:eastAsia="Times New Roman" w:hAnsi="Arial"/>
      <w:b/>
      <w:color w:val="50B848"/>
      <w:kern w:val="18"/>
      <w:sz w:val="24"/>
      <w:szCs w:val="20"/>
    </w:rPr>
  </w:style>
  <w:style w:type="paragraph" w:customStyle="1" w:styleId="CTBTitre4">
    <w:name w:val="CTB Titre 4"/>
    <w:basedOn w:val="Normal"/>
    <w:next w:val="Normal"/>
    <w:autoRedefine/>
    <w:uiPriority w:val="1"/>
    <w:qFormat/>
    <w:rsid w:val="00D53F9D"/>
    <w:pPr>
      <w:keepNext/>
      <w:widowControl w:val="0"/>
      <w:tabs>
        <w:tab w:val="num" w:pos="862"/>
      </w:tabs>
      <w:suppressAutoHyphens/>
      <w:spacing w:before="120" w:after="120" w:line="240" w:lineRule="auto"/>
      <w:ind w:left="862" w:hanging="862"/>
      <w:outlineLvl w:val="1"/>
    </w:pPr>
    <w:rPr>
      <w:rFonts w:ascii="Arial" w:eastAsia="Times New Roman" w:hAnsi="Arial"/>
      <w:b/>
      <w:color w:val="000000"/>
      <w:kern w:val="18"/>
      <w:sz w:val="22"/>
      <w:szCs w:val="20"/>
    </w:rPr>
  </w:style>
  <w:style w:type="paragraph" w:customStyle="1" w:styleId="CTBTitre5">
    <w:name w:val="CTB Titre 5"/>
    <w:basedOn w:val="Normal"/>
    <w:next w:val="Normal"/>
    <w:autoRedefine/>
    <w:uiPriority w:val="1"/>
    <w:qFormat/>
    <w:rsid w:val="00D53F9D"/>
    <w:pPr>
      <w:keepNext/>
      <w:widowControl w:val="0"/>
      <w:tabs>
        <w:tab w:val="num" w:pos="1009"/>
      </w:tabs>
      <w:suppressAutoHyphens/>
      <w:spacing w:before="120" w:after="60" w:line="240" w:lineRule="auto"/>
      <w:ind w:left="1009" w:hanging="1009"/>
      <w:outlineLvl w:val="1"/>
    </w:pPr>
    <w:rPr>
      <w:rFonts w:ascii="Arial" w:eastAsia="Times New Roman" w:hAnsi="Arial"/>
      <w:color w:val="000000"/>
      <w:kern w:val="18"/>
      <w:szCs w:val="20"/>
    </w:rPr>
  </w:style>
  <w:style w:type="character" w:styleId="Emphaseple">
    <w:name w:val="Subtle Emphasis"/>
    <w:uiPriority w:val="19"/>
    <w:rsid w:val="00BD6652"/>
    <w:rPr>
      <w:i/>
      <w:iCs/>
      <w:color w:val="808080"/>
    </w:rPr>
  </w:style>
  <w:style w:type="character" w:styleId="Rfrenceple">
    <w:name w:val="Subtle Reference"/>
    <w:uiPriority w:val="31"/>
    <w:rsid w:val="00BD6652"/>
    <w:rPr>
      <w:smallCaps/>
      <w:color w:val="ED7D31"/>
      <w:u w:val="single"/>
    </w:rPr>
  </w:style>
  <w:style w:type="paragraph" w:styleId="Listepuces2">
    <w:name w:val="List Bullet 2"/>
    <w:basedOn w:val="Normal"/>
    <w:uiPriority w:val="99"/>
    <w:unhideWhenUsed/>
    <w:rsid w:val="00216877"/>
    <w:pPr>
      <w:numPr>
        <w:numId w:val="3"/>
      </w:numPr>
      <w:contextualSpacing/>
    </w:pPr>
  </w:style>
  <w:style w:type="paragraph" w:customStyle="1" w:styleId="CTBCorpsdetexte">
    <w:name w:val="CTB Corps de texte"/>
    <w:basedOn w:val="Normal"/>
    <w:link w:val="CTBCorpsdetexteCar"/>
    <w:qFormat/>
    <w:rsid w:val="00762425"/>
    <w:pPr>
      <w:widowControl w:val="0"/>
      <w:suppressAutoHyphens/>
      <w:spacing w:before="120" w:after="120" w:line="288" w:lineRule="auto"/>
    </w:pPr>
    <w:rPr>
      <w:kern w:val="18"/>
      <w:szCs w:val="20"/>
      <w:lang w:val="pt-PT"/>
    </w:rPr>
  </w:style>
  <w:style w:type="character" w:customStyle="1" w:styleId="CTBCorpsdetexteCar">
    <w:name w:val="CTB Corps de texte Car"/>
    <w:link w:val="CTBCorpsdetexte"/>
    <w:qFormat/>
    <w:rsid w:val="00762425"/>
    <w:rPr>
      <w:rFonts w:ascii="Georgia" w:hAnsi="Georgia"/>
      <w:color w:val="585756"/>
      <w:kern w:val="18"/>
      <w:lang w:val="pt-PT" w:eastAsia="en-US"/>
    </w:rPr>
  </w:style>
  <w:style w:type="paragraph" w:customStyle="1" w:styleId="BTCBulletslist">
    <w:name w:val="BTC Bullets list"/>
    <w:basedOn w:val="Normal"/>
    <w:qFormat/>
    <w:rsid w:val="00762425"/>
    <w:pPr>
      <w:widowControl w:val="0"/>
      <w:numPr>
        <w:ilvl w:val="1"/>
        <w:numId w:val="4"/>
      </w:numPr>
      <w:suppressAutoHyphens/>
      <w:spacing w:before="60" w:after="60" w:line="264" w:lineRule="auto"/>
    </w:pPr>
    <w:rPr>
      <w:rFonts w:eastAsia="Times New Roman"/>
      <w:kern w:val="18"/>
      <w:szCs w:val="21"/>
    </w:rPr>
  </w:style>
  <w:style w:type="character" w:customStyle="1" w:styleId="ParagraphedelisteCar">
    <w:name w:val="Paragraphe de liste Car"/>
    <w:aliases w:val="Numbered list Car,Paragraphe de liste (sdt) Car,Paragraphe de liste du rapport Car,List ParagraphCxSpLast Car,List ParagraphCxSpLastCxSpLast Car,List ParagraphCxSpLastCxSpLastCxSpLast Car,References Car,inspringtekst Car,séga Car"/>
    <w:link w:val="Paragraphedeliste"/>
    <w:uiPriority w:val="34"/>
    <w:qFormat/>
    <w:locked/>
    <w:rsid w:val="00762425"/>
    <w:rPr>
      <w:rFonts w:ascii="Georgia" w:hAnsi="Georgia"/>
      <w:color w:val="585756"/>
      <w:sz w:val="21"/>
      <w:szCs w:val="22"/>
      <w:lang w:val="fr-BE" w:eastAsia="en-US"/>
    </w:rPr>
  </w:style>
  <w:style w:type="character" w:customStyle="1" w:styleId="lang-en">
    <w:name w:val="lang-en"/>
    <w:rsid w:val="00192E26"/>
  </w:style>
  <w:style w:type="paragraph" w:styleId="NormalWeb">
    <w:name w:val="Normal (Web)"/>
    <w:basedOn w:val="Normal"/>
    <w:uiPriority w:val="99"/>
    <w:semiHidden/>
    <w:unhideWhenUsed/>
    <w:rsid w:val="003E2EC8"/>
    <w:pPr>
      <w:spacing w:before="100" w:beforeAutospacing="1" w:after="100" w:afterAutospacing="1" w:line="240" w:lineRule="auto"/>
    </w:pPr>
    <w:rPr>
      <w:rFonts w:ascii="Times New Roman" w:eastAsia="Times New Roman" w:hAnsi="Times New Roman"/>
      <w:color w:val="auto"/>
      <w:sz w:val="24"/>
      <w:szCs w:val="24"/>
      <w:lang w:eastAsia="en-GB"/>
    </w:rPr>
  </w:style>
  <w:style w:type="paragraph" w:customStyle="1" w:styleId="Appelnotedebasdepage">
    <w:name w:val="Appel note de bas de page"/>
    <w:aliases w:val="BVI fnr Car Car,BVI fnr Car,BVI fnr Car Car Car Car,BVI fnr Car Car1 Car,BVI fnr Car Car Car Car1 Car,BVI fnr Car Car Car Car Car Car Car"/>
    <w:basedOn w:val="Normal"/>
    <w:link w:val="Appelnotedebasdep"/>
    <w:uiPriority w:val="99"/>
    <w:rsid w:val="002A718B"/>
    <w:pPr>
      <w:spacing w:line="240" w:lineRule="exact"/>
    </w:pPr>
    <w:rPr>
      <w:rFonts w:ascii="Calibri" w:hAnsi="Calibri"/>
      <w:color w:val="auto"/>
      <w:szCs w:val="20"/>
      <w:vertAlign w:val="superscript"/>
      <w:lang w:val="nl-BE" w:eastAsia="nl-BE"/>
    </w:rPr>
  </w:style>
  <w:style w:type="table" w:customStyle="1" w:styleId="Grilledutableau1">
    <w:name w:val="Grille du tableau1"/>
    <w:basedOn w:val="TableauNormal"/>
    <w:next w:val="Grilledutableau"/>
    <w:uiPriority w:val="39"/>
    <w:rsid w:val="00246695"/>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246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TableauNormal"/>
    <w:next w:val="Listeclaire-Accent1"/>
    <w:uiPriority w:val="61"/>
    <w:rsid w:val="00647ECB"/>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steclaire-Accent1">
    <w:name w:val="Light List Accent 1"/>
    <w:basedOn w:val="TableauNormal"/>
    <w:uiPriority w:val="61"/>
    <w:rsid w:val="00647ECB"/>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
    <w:name w:val="Table Grid1"/>
    <w:basedOn w:val="TableauNormal"/>
    <w:next w:val="Grilledutableau"/>
    <w:uiPriority w:val="59"/>
    <w:rsid w:val="00096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39"/>
    <w:rsid w:val="000F7E59"/>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
    <w:name w:val="Aucune liste1"/>
    <w:next w:val="Aucuneliste"/>
    <w:uiPriority w:val="99"/>
    <w:semiHidden/>
    <w:unhideWhenUsed/>
    <w:rsid w:val="001B54FD"/>
  </w:style>
  <w:style w:type="table" w:customStyle="1" w:styleId="Grilledutableau11">
    <w:name w:val="Grille du tableau11"/>
    <w:basedOn w:val="TableauNormal"/>
    <w:next w:val="Grilledutableau"/>
    <w:uiPriority w:val="39"/>
    <w:rsid w:val="001B54FD"/>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basedOn w:val="TableauNormal"/>
    <w:next w:val="Listeclaire-Accent1"/>
    <w:uiPriority w:val="61"/>
    <w:rsid w:val="001B54FD"/>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1">
    <w:name w:val="Liste claire - Accent 11"/>
    <w:basedOn w:val="TableauNormal"/>
    <w:next w:val="Listeclaire-Accent1"/>
    <w:uiPriority w:val="61"/>
    <w:rsid w:val="001B54FD"/>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1">
    <w:name w:val="Table Grid11"/>
    <w:basedOn w:val="TableauNormal"/>
    <w:next w:val="Grilledutableau"/>
    <w:uiPriority w:val="5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1B54FD"/>
    <w:rPr>
      <w:rFonts w:ascii="Georgia" w:hAnsi="Georgia"/>
      <w:color w:val="585756"/>
      <w:sz w:val="21"/>
      <w:szCs w:val="22"/>
      <w:lang w:val="en-GB" w:eastAsia="en-US"/>
    </w:rPr>
  </w:style>
  <w:style w:type="table" w:customStyle="1" w:styleId="TableGrid14">
    <w:name w:val="Table Grid14"/>
    <w:basedOn w:val="TableauNormal"/>
    <w:next w:val="Grilledutableau"/>
    <w:uiPriority w:val="39"/>
    <w:rsid w:val="001B54FD"/>
    <w:rPr>
      <w:sz w:val="22"/>
      <w:szCs w:val="22"/>
      <w:lang w:val="en-ZW"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1B54FD"/>
    <w:rPr>
      <w:b/>
      <w:bCs/>
    </w:rPr>
  </w:style>
  <w:style w:type="paragraph" w:styleId="Notedefin">
    <w:name w:val="endnote text"/>
    <w:basedOn w:val="Normal"/>
    <w:link w:val="NotedefinCar"/>
    <w:uiPriority w:val="99"/>
    <w:semiHidden/>
    <w:unhideWhenUsed/>
    <w:rsid w:val="001B54FD"/>
    <w:pPr>
      <w:spacing w:after="0" w:line="240" w:lineRule="auto"/>
    </w:pPr>
    <w:rPr>
      <w:szCs w:val="20"/>
    </w:rPr>
  </w:style>
  <w:style w:type="character" w:customStyle="1" w:styleId="NotedefinCar">
    <w:name w:val="Note de fin Car"/>
    <w:basedOn w:val="Policepardfaut"/>
    <w:link w:val="Notedefin"/>
    <w:uiPriority w:val="99"/>
    <w:semiHidden/>
    <w:rsid w:val="001B54FD"/>
    <w:rPr>
      <w:rFonts w:ascii="Georgia" w:hAnsi="Georgia"/>
      <w:color w:val="585756"/>
      <w:lang w:val="en-GB" w:eastAsia="en-US"/>
    </w:rPr>
  </w:style>
  <w:style w:type="character" w:styleId="Appeldenotedefin">
    <w:name w:val="endnote reference"/>
    <w:basedOn w:val="Policepardfaut"/>
    <w:uiPriority w:val="99"/>
    <w:semiHidden/>
    <w:unhideWhenUsed/>
    <w:rsid w:val="001B54FD"/>
    <w:rPr>
      <w:vertAlign w:val="superscript"/>
    </w:rPr>
  </w:style>
  <w:style w:type="table" w:customStyle="1" w:styleId="Grilledutableau3">
    <w:name w:val="Grille du tableau3"/>
    <w:basedOn w:val="TableauNormal"/>
    <w:next w:val="Grilledutableau"/>
    <w:uiPriority w:val="59"/>
    <w:rsid w:val="001B54FD"/>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TableauNormal"/>
    <w:next w:val="Grilledutableau"/>
    <w:uiPriority w:val="59"/>
    <w:rsid w:val="001B54FD"/>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55496F"/>
  </w:style>
  <w:style w:type="table" w:customStyle="1" w:styleId="Grilledutableau12">
    <w:name w:val="Grille du tableau12"/>
    <w:basedOn w:val="TableauNormal"/>
    <w:next w:val="Grilledutableau"/>
    <w:uiPriority w:val="39"/>
    <w:rsid w:val="0055496F"/>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2">
    <w:name w:val="Light List - Accent 112"/>
    <w:basedOn w:val="TableauNormal"/>
    <w:next w:val="Listeclaire-Accent1"/>
    <w:uiPriority w:val="61"/>
    <w:rsid w:val="0055496F"/>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2">
    <w:name w:val="Liste claire - Accent 12"/>
    <w:basedOn w:val="TableauNormal"/>
    <w:next w:val="Listeclaire-Accent1"/>
    <w:uiPriority w:val="61"/>
    <w:rsid w:val="0055496F"/>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2">
    <w:name w:val="Table Grid12"/>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auNormal"/>
    <w:next w:val="Grilledutableau"/>
    <w:uiPriority w:val="39"/>
    <w:rsid w:val="0055496F"/>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
    <w:name w:val="Grille du tableau21"/>
    <w:basedOn w:val="TableauNormal"/>
    <w:next w:val="Grilledutableau"/>
    <w:uiPriority w:val="59"/>
    <w:rsid w:val="0055496F"/>
    <w:rPr>
      <w:rFonts w:asciiTheme="minorHAnsi" w:eastAsiaTheme="minorEastAsia" w:hAnsiTheme="minorHAnsi" w:cstheme="minorBidi"/>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39"/>
    <w:rsid w:val="0055496F"/>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5">
    <w:name w:val="toc 5"/>
    <w:basedOn w:val="Normal"/>
    <w:next w:val="Normal"/>
    <w:autoRedefine/>
    <w:uiPriority w:val="39"/>
    <w:unhideWhenUsed/>
    <w:rsid w:val="002D57AA"/>
    <w:pPr>
      <w:spacing w:after="100" w:line="259" w:lineRule="auto"/>
      <w:ind w:left="880"/>
    </w:pPr>
    <w:rPr>
      <w:rFonts w:asciiTheme="minorHAnsi" w:eastAsiaTheme="minorEastAsia" w:hAnsiTheme="minorHAnsi" w:cstheme="minorBidi"/>
      <w:color w:val="auto"/>
      <w:sz w:val="22"/>
      <w:lang w:val="fr-BE" w:eastAsia="fr-BE"/>
    </w:rPr>
  </w:style>
  <w:style w:type="paragraph" w:styleId="TM6">
    <w:name w:val="toc 6"/>
    <w:basedOn w:val="Normal"/>
    <w:next w:val="Normal"/>
    <w:autoRedefine/>
    <w:uiPriority w:val="39"/>
    <w:unhideWhenUsed/>
    <w:rsid w:val="002D57AA"/>
    <w:pPr>
      <w:spacing w:after="100" w:line="259" w:lineRule="auto"/>
      <w:ind w:left="1100"/>
    </w:pPr>
    <w:rPr>
      <w:rFonts w:asciiTheme="minorHAnsi" w:eastAsiaTheme="minorEastAsia" w:hAnsiTheme="minorHAnsi" w:cstheme="minorBidi"/>
      <w:color w:val="auto"/>
      <w:sz w:val="22"/>
      <w:lang w:val="fr-BE" w:eastAsia="fr-BE"/>
    </w:rPr>
  </w:style>
  <w:style w:type="paragraph" w:styleId="TM7">
    <w:name w:val="toc 7"/>
    <w:basedOn w:val="Normal"/>
    <w:next w:val="Normal"/>
    <w:autoRedefine/>
    <w:uiPriority w:val="39"/>
    <w:unhideWhenUsed/>
    <w:rsid w:val="002D57AA"/>
    <w:pPr>
      <w:spacing w:after="100" w:line="259" w:lineRule="auto"/>
      <w:ind w:left="1320"/>
    </w:pPr>
    <w:rPr>
      <w:rFonts w:asciiTheme="minorHAnsi" w:eastAsiaTheme="minorEastAsia" w:hAnsiTheme="minorHAnsi" w:cstheme="minorBidi"/>
      <w:color w:val="auto"/>
      <w:sz w:val="22"/>
      <w:lang w:val="fr-BE" w:eastAsia="fr-BE"/>
    </w:rPr>
  </w:style>
  <w:style w:type="paragraph" w:styleId="TM8">
    <w:name w:val="toc 8"/>
    <w:basedOn w:val="Normal"/>
    <w:next w:val="Normal"/>
    <w:autoRedefine/>
    <w:uiPriority w:val="39"/>
    <w:unhideWhenUsed/>
    <w:rsid w:val="002D57AA"/>
    <w:pPr>
      <w:spacing w:after="100" w:line="259" w:lineRule="auto"/>
      <w:ind w:left="1540"/>
    </w:pPr>
    <w:rPr>
      <w:rFonts w:asciiTheme="minorHAnsi" w:eastAsiaTheme="minorEastAsia" w:hAnsiTheme="minorHAnsi" w:cstheme="minorBidi"/>
      <w:color w:val="auto"/>
      <w:sz w:val="22"/>
      <w:lang w:val="fr-BE" w:eastAsia="fr-BE"/>
    </w:rPr>
  </w:style>
  <w:style w:type="paragraph" w:styleId="TM9">
    <w:name w:val="toc 9"/>
    <w:basedOn w:val="Normal"/>
    <w:next w:val="Normal"/>
    <w:autoRedefine/>
    <w:uiPriority w:val="39"/>
    <w:unhideWhenUsed/>
    <w:rsid w:val="002D57AA"/>
    <w:pPr>
      <w:spacing w:after="100" w:line="259" w:lineRule="auto"/>
      <w:ind w:left="1760"/>
    </w:pPr>
    <w:rPr>
      <w:rFonts w:asciiTheme="minorHAnsi" w:eastAsiaTheme="minorEastAsia" w:hAnsiTheme="minorHAnsi" w:cstheme="minorBidi"/>
      <w:color w:val="auto"/>
      <w:sz w:val="22"/>
      <w:lang w:val="fr-BE" w:eastAsia="fr-BE"/>
    </w:rPr>
  </w:style>
  <w:style w:type="paragraph" w:customStyle="1" w:styleId="Kop31">
    <w:name w:val="Kop 31"/>
    <w:basedOn w:val="Paragraphedeliste"/>
    <w:next w:val="Normal"/>
    <w:uiPriority w:val="9"/>
    <w:unhideWhenUsed/>
    <w:qFormat/>
    <w:rsid w:val="00D641F3"/>
    <w:pPr>
      <w:autoSpaceDE w:val="0"/>
      <w:autoSpaceDN w:val="0"/>
      <w:adjustRightInd w:val="0"/>
      <w:spacing w:before="60" w:after="60" w:line="240" w:lineRule="auto"/>
      <w:ind w:hanging="720"/>
      <w:outlineLvl w:val="2"/>
    </w:pPr>
    <w:rPr>
      <w:rFonts w:ascii="Calibri" w:hAnsi="Calibri" w:cs="Calibri-Bold"/>
      <w:b/>
      <w:bCs/>
      <w:color w:val="595959"/>
      <w:sz w:val="24"/>
      <w:szCs w:val="24"/>
      <w:lang w:val="en-US"/>
    </w:rPr>
  </w:style>
  <w:style w:type="paragraph" w:customStyle="1" w:styleId="Kop41">
    <w:name w:val="Kop 41"/>
    <w:basedOn w:val="Normal"/>
    <w:next w:val="Normal"/>
    <w:uiPriority w:val="9"/>
    <w:unhideWhenUsed/>
    <w:qFormat/>
    <w:rsid w:val="00D641F3"/>
    <w:pPr>
      <w:keepNext/>
      <w:keepLines/>
      <w:spacing w:before="60" w:after="60"/>
      <w:ind w:left="864" w:hanging="864"/>
      <w:outlineLvl w:val="3"/>
    </w:pPr>
    <w:rPr>
      <w:rFonts w:ascii="Calibri" w:eastAsia="Times New Roman" w:hAnsi="Calibri"/>
      <w:b/>
      <w:iCs/>
      <w:color w:val="595959"/>
    </w:rPr>
  </w:style>
  <w:style w:type="character" w:customStyle="1" w:styleId="Onopgelostemelding1">
    <w:name w:val="Onopgeloste melding1"/>
    <w:basedOn w:val="Policepardfaut"/>
    <w:uiPriority w:val="99"/>
    <w:semiHidden/>
    <w:unhideWhenUsed/>
    <w:rsid w:val="00831753"/>
    <w:rPr>
      <w:color w:val="808080"/>
      <w:shd w:val="clear" w:color="auto" w:fill="E6E6E6"/>
    </w:rPr>
  </w:style>
  <w:style w:type="paragraph" w:customStyle="1" w:styleId="FootnoteText11">
    <w:name w:val="Footnote Text11"/>
    <w:basedOn w:val="Normal"/>
    <w:next w:val="Notedebasdepage"/>
    <w:uiPriority w:val="99"/>
    <w:unhideWhenUsed/>
    <w:qFormat/>
    <w:rsid w:val="00547094"/>
    <w:pPr>
      <w:spacing w:after="0" w:line="240" w:lineRule="auto"/>
    </w:pPr>
    <w:rPr>
      <w:rFonts w:ascii="Calibri" w:hAnsi="Calibri"/>
      <w:color w:val="595959"/>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lsdException w:name="heading 6" w:uiPriority="1" w:qFormat="1"/>
    <w:lsdException w:name="heading 7" w:uiPriority="1" w:qFormat="1"/>
    <w:lsdException w:name="heading 8" w:uiPriority="1" w:qFormat="1"/>
    <w:lsdException w:name="heading 9" w:uiPriority="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1035A6"/>
    <w:pPr>
      <w:spacing w:after="160" w:line="276" w:lineRule="auto"/>
      <w:jc w:val="both"/>
    </w:pPr>
    <w:rPr>
      <w:rFonts w:ascii="Georgia" w:hAnsi="Georgia"/>
      <w:color w:val="595959" w:themeColor="text1" w:themeTint="A6"/>
      <w:szCs w:val="22"/>
      <w:lang w:val="en-GB" w:eastAsia="en-US"/>
    </w:rPr>
  </w:style>
  <w:style w:type="paragraph" w:styleId="Titre1">
    <w:name w:val="heading 1"/>
    <w:basedOn w:val="Normal"/>
    <w:next w:val="Normal"/>
    <w:link w:val="Titre1Car"/>
    <w:uiPriority w:val="1"/>
    <w:qFormat/>
    <w:rsid w:val="00AC148C"/>
    <w:pPr>
      <w:numPr>
        <w:numId w:val="2"/>
      </w:numPr>
      <w:shd w:val="clear" w:color="auto" w:fill="D81A1C"/>
      <w:autoSpaceDE w:val="0"/>
      <w:autoSpaceDN w:val="0"/>
      <w:adjustRightInd w:val="0"/>
      <w:spacing w:before="240" w:after="240"/>
      <w:outlineLvl w:val="0"/>
    </w:pPr>
    <w:rPr>
      <w:rFonts w:ascii="Calibri" w:hAnsi="Calibri" w:cs="Calibri"/>
      <w:b/>
      <w:color w:val="FFFFFF"/>
      <w:sz w:val="32"/>
      <w:szCs w:val="32"/>
    </w:rPr>
  </w:style>
  <w:style w:type="paragraph" w:styleId="Titre2">
    <w:name w:val="heading 2"/>
    <w:basedOn w:val="Normal"/>
    <w:next w:val="Normal"/>
    <w:link w:val="Titre2Car"/>
    <w:uiPriority w:val="9"/>
    <w:unhideWhenUsed/>
    <w:qFormat/>
    <w:rsid w:val="000753B2"/>
    <w:pPr>
      <w:keepNext/>
      <w:keepLines/>
      <w:numPr>
        <w:ilvl w:val="1"/>
        <w:numId w:val="2"/>
      </w:numPr>
      <w:spacing w:before="120" w:after="120" w:line="240" w:lineRule="auto"/>
      <w:outlineLvl w:val="1"/>
    </w:pPr>
    <w:rPr>
      <w:rFonts w:ascii="Calibri" w:eastAsia="Times New Roman" w:hAnsi="Calibri"/>
      <w:b/>
      <w:color w:val="D81A1A"/>
      <w:sz w:val="28"/>
      <w:szCs w:val="26"/>
    </w:rPr>
  </w:style>
  <w:style w:type="paragraph" w:styleId="Titre3">
    <w:name w:val="heading 3"/>
    <w:basedOn w:val="Paragraphedeliste"/>
    <w:next w:val="Normal"/>
    <w:link w:val="Titre3Car"/>
    <w:uiPriority w:val="9"/>
    <w:unhideWhenUsed/>
    <w:qFormat/>
    <w:rsid w:val="005D080C"/>
    <w:pPr>
      <w:numPr>
        <w:ilvl w:val="2"/>
        <w:numId w:val="2"/>
      </w:numPr>
      <w:autoSpaceDE w:val="0"/>
      <w:autoSpaceDN w:val="0"/>
      <w:adjustRightInd w:val="0"/>
      <w:spacing w:before="60" w:after="60" w:line="240" w:lineRule="auto"/>
      <w:outlineLvl w:val="2"/>
    </w:pPr>
    <w:rPr>
      <w:rFonts w:ascii="Calibri" w:hAnsi="Calibri" w:cs="Calibri-Bold"/>
      <w:b/>
      <w:bCs/>
      <w:sz w:val="24"/>
      <w:szCs w:val="24"/>
      <w:lang w:val="en-US"/>
    </w:rPr>
  </w:style>
  <w:style w:type="paragraph" w:styleId="Titre4">
    <w:name w:val="heading 4"/>
    <w:basedOn w:val="Normal"/>
    <w:next w:val="Normal"/>
    <w:link w:val="Titre4Car"/>
    <w:uiPriority w:val="9"/>
    <w:unhideWhenUsed/>
    <w:qFormat/>
    <w:rsid w:val="005D080C"/>
    <w:pPr>
      <w:keepNext/>
      <w:keepLines/>
      <w:numPr>
        <w:ilvl w:val="3"/>
        <w:numId w:val="2"/>
      </w:numPr>
      <w:spacing w:before="60" w:after="60"/>
      <w:outlineLvl w:val="3"/>
    </w:pPr>
    <w:rPr>
      <w:rFonts w:ascii="Calibri" w:eastAsia="Times New Roman" w:hAnsi="Calibri"/>
      <w:b/>
      <w:iCs/>
    </w:rPr>
  </w:style>
  <w:style w:type="paragraph" w:styleId="Titre5">
    <w:name w:val="heading 5"/>
    <w:basedOn w:val="Normal"/>
    <w:next w:val="Normal"/>
    <w:link w:val="Titre5Car"/>
    <w:uiPriority w:val="9"/>
    <w:unhideWhenUsed/>
    <w:rsid w:val="00C45EFE"/>
    <w:pPr>
      <w:keepNext/>
      <w:keepLines/>
      <w:numPr>
        <w:ilvl w:val="4"/>
        <w:numId w:val="2"/>
      </w:numPr>
      <w:spacing w:before="40" w:after="0"/>
      <w:outlineLvl w:val="4"/>
    </w:pPr>
    <w:rPr>
      <w:rFonts w:ascii="Calibri Light" w:eastAsia="Times New Roman" w:hAnsi="Calibri Light"/>
      <w:color w:val="2E74B5"/>
    </w:rPr>
  </w:style>
  <w:style w:type="paragraph" w:styleId="Titre6">
    <w:name w:val="heading 6"/>
    <w:basedOn w:val="Normal"/>
    <w:next w:val="Normal"/>
    <w:link w:val="Titre6Car"/>
    <w:uiPriority w:val="1"/>
    <w:unhideWhenUsed/>
    <w:qFormat/>
    <w:rsid w:val="00C45EFE"/>
    <w:pPr>
      <w:keepNext/>
      <w:keepLines/>
      <w:numPr>
        <w:ilvl w:val="5"/>
        <w:numId w:val="2"/>
      </w:numPr>
      <w:spacing w:before="40" w:after="0"/>
      <w:outlineLvl w:val="5"/>
    </w:pPr>
    <w:rPr>
      <w:rFonts w:ascii="Calibri Light" w:eastAsia="Times New Roman" w:hAnsi="Calibri Light"/>
      <w:color w:val="1F4D78"/>
    </w:rPr>
  </w:style>
  <w:style w:type="paragraph" w:styleId="Titre7">
    <w:name w:val="heading 7"/>
    <w:basedOn w:val="Normal"/>
    <w:next w:val="Normal"/>
    <w:link w:val="Titre7Car"/>
    <w:uiPriority w:val="1"/>
    <w:semiHidden/>
    <w:unhideWhenUsed/>
    <w:qFormat/>
    <w:rsid w:val="00C45EFE"/>
    <w:pPr>
      <w:keepNext/>
      <w:keepLines/>
      <w:numPr>
        <w:ilvl w:val="6"/>
        <w:numId w:val="2"/>
      </w:numPr>
      <w:spacing w:before="40" w:after="0"/>
      <w:outlineLvl w:val="6"/>
    </w:pPr>
    <w:rPr>
      <w:rFonts w:ascii="Calibri Light" w:eastAsia="Times New Roman" w:hAnsi="Calibri Light"/>
      <w:i/>
      <w:iCs/>
      <w:color w:val="1F4D78"/>
    </w:rPr>
  </w:style>
  <w:style w:type="paragraph" w:styleId="Titre8">
    <w:name w:val="heading 8"/>
    <w:basedOn w:val="Normal"/>
    <w:next w:val="Normal"/>
    <w:link w:val="Titre8Car"/>
    <w:uiPriority w:val="1"/>
    <w:semiHidden/>
    <w:unhideWhenUsed/>
    <w:qFormat/>
    <w:rsid w:val="00C45EFE"/>
    <w:pPr>
      <w:keepNext/>
      <w:keepLines/>
      <w:numPr>
        <w:ilvl w:val="7"/>
        <w:numId w:val="2"/>
      </w:numPr>
      <w:spacing w:before="40" w:after="0"/>
      <w:outlineLvl w:val="7"/>
    </w:pPr>
    <w:rPr>
      <w:rFonts w:ascii="Calibri Light" w:eastAsia="Times New Roman" w:hAnsi="Calibri Light"/>
      <w:color w:val="272727"/>
      <w:szCs w:val="21"/>
    </w:rPr>
  </w:style>
  <w:style w:type="paragraph" w:styleId="Titre9">
    <w:name w:val="heading 9"/>
    <w:basedOn w:val="Normal"/>
    <w:next w:val="Normal"/>
    <w:link w:val="Titre9Car"/>
    <w:uiPriority w:val="1"/>
    <w:semiHidden/>
    <w:unhideWhenUsed/>
    <w:qFormat/>
    <w:rsid w:val="00C45EFE"/>
    <w:pPr>
      <w:keepNext/>
      <w:keepLines/>
      <w:numPr>
        <w:ilvl w:val="8"/>
        <w:numId w:val="2"/>
      </w:numPr>
      <w:spacing w:before="40" w:after="0"/>
      <w:outlineLvl w:val="8"/>
    </w:pPr>
    <w:rPr>
      <w:rFonts w:ascii="Calibri Light" w:eastAsia="Times New Roman" w:hAnsi="Calibri Light"/>
      <w:i/>
      <w:iCs/>
      <w:color w:val="272727"/>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couverture">
    <w:name w:val="Titre couverture"/>
    <w:basedOn w:val="Normal"/>
    <w:link w:val="TitrecouvertureCar"/>
    <w:qFormat/>
    <w:rsid w:val="004145B4"/>
    <w:rPr>
      <w:rFonts w:ascii="Calibri" w:hAnsi="Calibri"/>
      <w:sz w:val="32"/>
    </w:rPr>
  </w:style>
  <w:style w:type="character" w:styleId="Textedelespacerserv">
    <w:name w:val="Placeholder Text"/>
    <w:uiPriority w:val="99"/>
    <w:semiHidden/>
    <w:rsid w:val="003664E0"/>
    <w:rPr>
      <w:color w:val="808080"/>
    </w:rPr>
  </w:style>
  <w:style w:type="character" w:customStyle="1" w:styleId="TitrecouvertureCar">
    <w:name w:val="Titre couverture Car"/>
    <w:link w:val="Titrecouverture"/>
    <w:rsid w:val="004145B4"/>
    <w:rPr>
      <w:rFonts w:ascii="Calibri" w:hAnsi="Calibri"/>
      <w:color w:val="262626"/>
      <w:sz w:val="32"/>
    </w:rPr>
  </w:style>
  <w:style w:type="character" w:customStyle="1" w:styleId="Titre1Car">
    <w:name w:val="Titre 1 Car"/>
    <w:link w:val="Titre1"/>
    <w:uiPriority w:val="1"/>
    <w:rsid w:val="00AC148C"/>
    <w:rPr>
      <w:rFonts w:cs="Calibri"/>
      <w:b/>
      <w:color w:val="FFFFFF"/>
      <w:sz w:val="32"/>
      <w:szCs w:val="32"/>
      <w:shd w:val="clear" w:color="auto" w:fill="D81A1C"/>
      <w:lang w:val="en-GB" w:eastAsia="en-US"/>
    </w:rPr>
  </w:style>
  <w:style w:type="character" w:customStyle="1" w:styleId="Titre2Car">
    <w:name w:val="Titre 2 Car"/>
    <w:link w:val="Titre2"/>
    <w:uiPriority w:val="9"/>
    <w:rsid w:val="000753B2"/>
    <w:rPr>
      <w:rFonts w:eastAsia="Times New Roman"/>
      <w:b/>
      <w:color w:val="D81A1A"/>
      <w:sz w:val="28"/>
      <w:szCs w:val="26"/>
      <w:lang w:val="en-GB" w:eastAsia="en-US"/>
    </w:rPr>
  </w:style>
  <w:style w:type="character" w:customStyle="1" w:styleId="Titre3Car">
    <w:name w:val="Titre 3 Car"/>
    <w:link w:val="Titre3"/>
    <w:uiPriority w:val="9"/>
    <w:rsid w:val="005D080C"/>
    <w:rPr>
      <w:rFonts w:cs="Calibri-Bold"/>
      <w:b/>
      <w:bCs/>
      <w:color w:val="595959" w:themeColor="text1" w:themeTint="A6"/>
      <w:sz w:val="24"/>
      <w:szCs w:val="24"/>
      <w:lang w:val="en-US" w:eastAsia="en-US"/>
    </w:rPr>
  </w:style>
  <w:style w:type="paragraph" w:styleId="Titre">
    <w:name w:val="Title"/>
    <w:aliases w:val="Titre4"/>
    <w:basedOn w:val="Paragraphedeliste"/>
    <w:next w:val="Normal"/>
    <w:link w:val="TitreCar"/>
    <w:uiPriority w:val="10"/>
    <w:rsid w:val="00A379B8"/>
    <w:pPr>
      <w:numPr>
        <w:ilvl w:val="3"/>
        <w:numId w:val="1"/>
      </w:numPr>
      <w:autoSpaceDE w:val="0"/>
      <w:autoSpaceDN w:val="0"/>
      <w:adjustRightInd w:val="0"/>
      <w:spacing w:before="60" w:after="60" w:line="240" w:lineRule="auto"/>
      <w:ind w:left="1077" w:hanging="1077"/>
    </w:pPr>
    <w:rPr>
      <w:rFonts w:ascii="Calibri" w:hAnsi="Calibri" w:cs="Calibri-Bold"/>
      <w:b/>
      <w:bCs/>
      <w:color w:val="333333"/>
      <w:szCs w:val="21"/>
    </w:rPr>
  </w:style>
  <w:style w:type="character" w:customStyle="1" w:styleId="TitreCar">
    <w:name w:val="Titre Car"/>
    <w:aliases w:val="Titre4 Car"/>
    <w:link w:val="Titre"/>
    <w:uiPriority w:val="10"/>
    <w:rsid w:val="00A379B8"/>
    <w:rPr>
      <w:rFonts w:cs="Calibri-Bold"/>
      <w:b/>
      <w:bCs/>
      <w:color w:val="333333"/>
      <w:szCs w:val="21"/>
      <w:lang w:val="en-GB" w:eastAsia="en-US"/>
    </w:rPr>
  </w:style>
  <w:style w:type="paragraph" w:customStyle="1" w:styleId="Basdepage">
    <w:name w:val="Bas de page"/>
    <w:basedOn w:val="Normal"/>
    <w:link w:val="BasdepageCar"/>
    <w:qFormat/>
    <w:rsid w:val="008367A0"/>
    <w:pPr>
      <w:keepNext/>
      <w:keepLines/>
      <w:spacing w:after="0"/>
      <w:outlineLvl w:val="0"/>
    </w:pPr>
    <w:rPr>
      <w:rFonts w:ascii="Calibri" w:eastAsia="Times New Roman" w:hAnsi="Calibri"/>
      <w:sz w:val="18"/>
      <w:szCs w:val="24"/>
      <w:lang w:val="fr-FR"/>
    </w:rPr>
  </w:style>
  <w:style w:type="character" w:customStyle="1" w:styleId="BasdepageCar">
    <w:name w:val="Bas de page Car"/>
    <w:link w:val="Basdepage"/>
    <w:rsid w:val="008367A0"/>
    <w:rPr>
      <w:rFonts w:ascii="Calibri" w:eastAsia="Times New Roman" w:hAnsi="Calibri" w:cs="Times New Roman"/>
      <w:color w:val="262626"/>
      <w:sz w:val="18"/>
      <w:szCs w:val="24"/>
      <w:lang w:val="fr-FR"/>
    </w:rPr>
  </w:style>
  <w:style w:type="paragraph" w:styleId="En-tte">
    <w:name w:val="header"/>
    <w:basedOn w:val="Normal"/>
    <w:link w:val="En-tteCar"/>
    <w:uiPriority w:val="99"/>
    <w:unhideWhenUsed/>
    <w:rsid w:val="00C913B3"/>
    <w:pPr>
      <w:tabs>
        <w:tab w:val="center" w:pos="4536"/>
        <w:tab w:val="right" w:pos="9072"/>
      </w:tabs>
      <w:spacing w:after="0" w:line="240" w:lineRule="auto"/>
    </w:pPr>
  </w:style>
  <w:style w:type="character" w:customStyle="1" w:styleId="En-tteCar">
    <w:name w:val="En-tête Car"/>
    <w:basedOn w:val="Policepardfaut"/>
    <w:link w:val="En-tte"/>
    <w:uiPriority w:val="99"/>
    <w:rsid w:val="00C913B3"/>
  </w:style>
  <w:style w:type="paragraph" w:styleId="Pieddepage">
    <w:name w:val="footer"/>
    <w:basedOn w:val="Normal"/>
    <w:link w:val="PieddepageCar"/>
    <w:uiPriority w:val="99"/>
    <w:unhideWhenUsed/>
    <w:rsid w:val="00C913B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913B3"/>
  </w:style>
  <w:style w:type="character" w:styleId="Lienhypertexte">
    <w:name w:val="Hyperlink"/>
    <w:uiPriority w:val="99"/>
    <w:unhideWhenUsed/>
    <w:rsid w:val="00C913B3"/>
    <w:rPr>
      <w:color w:val="0563C1"/>
      <w:u w:val="single"/>
    </w:rPr>
  </w:style>
  <w:style w:type="paragraph" w:styleId="Paragraphedeliste">
    <w:name w:val="List Paragraph"/>
    <w:aliases w:val="Numbered list,Paragraphe de liste (sdt),Paragraphe de liste du rapport,List ParagraphCxSpLast,List ParagraphCxSpLastCxSpLast,List ParagraphCxSpLastCxSpLastCxSpLast,References,inspringtekst,Bullet Points,Farbige Liste - Akzent 11,séga"/>
    <w:basedOn w:val="Normal"/>
    <w:link w:val="ParagraphedelisteCar"/>
    <w:uiPriority w:val="34"/>
    <w:qFormat/>
    <w:rsid w:val="00AB1DAB"/>
    <w:pPr>
      <w:ind w:left="720"/>
      <w:contextualSpacing/>
    </w:pPr>
  </w:style>
  <w:style w:type="character" w:customStyle="1" w:styleId="Titre4Car">
    <w:name w:val="Titre 4 Car"/>
    <w:link w:val="Titre4"/>
    <w:uiPriority w:val="9"/>
    <w:rsid w:val="005D080C"/>
    <w:rPr>
      <w:rFonts w:eastAsia="Times New Roman"/>
      <w:b/>
      <w:iCs/>
      <w:color w:val="595959" w:themeColor="text1" w:themeTint="A6"/>
      <w:szCs w:val="22"/>
      <w:lang w:val="en-GB" w:eastAsia="en-US"/>
    </w:rPr>
  </w:style>
  <w:style w:type="paragraph" w:styleId="Sous-titre">
    <w:name w:val="Subtitle"/>
    <w:basedOn w:val="Titrecouverture"/>
    <w:next w:val="Normal"/>
    <w:link w:val="Sous-titreCar"/>
    <w:uiPriority w:val="11"/>
    <w:qFormat/>
    <w:rsid w:val="004145B4"/>
  </w:style>
  <w:style w:type="character" w:customStyle="1" w:styleId="Sous-titreCar">
    <w:name w:val="Sous-titre Car"/>
    <w:link w:val="Sous-titre"/>
    <w:uiPriority w:val="11"/>
    <w:rsid w:val="004145B4"/>
    <w:rPr>
      <w:rFonts w:ascii="Calibri" w:hAnsi="Calibri"/>
      <w:color w:val="262626"/>
      <w:sz w:val="32"/>
    </w:rPr>
  </w:style>
  <w:style w:type="paragraph" w:styleId="TM1">
    <w:name w:val="toc 1"/>
    <w:basedOn w:val="Normal"/>
    <w:next w:val="Normal"/>
    <w:autoRedefine/>
    <w:uiPriority w:val="39"/>
    <w:unhideWhenUsed/>
    <w:qFormat/>
    <w:rsid w:val="00935D58"/>
    <w:pPr>
      <w:tabs>
        <w:tab w:val="left" w:pos="426"/>
        <w:tab w:val="right" w:leader="dot" w:pos="8931"/>
      </w:tabs>
      <w:spacing w:before="240" w:after="240"/>
    </w:pPr>
    <w:rPr>
      <w:rFonts w:ascii="Calibri" w:hAnsi="Calibri"/>
      <w:b/>
      <w:i/>
      <w:noProof/>
    </w:rPr>
  </w:style>
  <w:style w:type="paragraph" w:styleId="TM2">
    <w:name w:val="toc 2"/>
    <w:basedOn w:val="Normal"/>
    <w:next w:val="Normal"/>
    <w:autoRedefine/>
    <w:uiPriority w:val="39"/>
    <w:unhideWhenUsed/>
    <w:qFormat/>
    <w:rsid w:val="006D6E2F"/>
    <w:pPr>
      <w:tabs>
        <w:tab w:val="left" w:pos="709"/>
        <w:tab w:val="right" w:leader="dot" w:pos="8947"/>
      </w:tabs>
      <w:spacing w:after="100"/>
    </w:pPr>
    <w:rPr>
      <w:rFonts w:ascii="Calibri" w:hAnsi="Calibri"/>
      <w:b/>
      <w:noProof/>
    </w:rPr>
  </w:style>
  <w:style w:type="paragraph" w:styleId="TM3">
    <w:name w:val="toc 3"/>
    <w:basedOn w:val="Normal"/>
    <w:next w:val="Normal"/>
    <w:autoRedefine/>
    <w:uiPriority w:val="39"/>
    <w:unhideWhenUsed/>
    <w:qFormat/>
    <w:rsid w:val="006D6F82"/>
    <w:pPr>
      <w:tabs>
        <w:tab w:val="left" w:pos="879"/>
        <w:tab w:val="right" w:leader="dot" w:pos="8931"/>
      </w:tabs>
      <w:spacing w:after="100"/>
      <w:ind w:left="210"/>
    </w:pPr>
    <w:rPr>
      <w:rFonts w:ascii="Calibri" w:hAnsi="Calibri"/>
    </w:rPr>
  </w:style>
  <w:style w:type="paragraph" w:styleId="En-ttedetabledesmatires">
    <w:name w:val="TOC Heading"/>
    <w:basedOn w:val="Titre1"/>
    <w:next w:val="Normal"/>
    <w:uiPriority w:val="39"/>
    <w:unhideWhenUsed/>
    <w:qFormat/>
    <w:rsid w:val="000753B2"/>
    <w:pPr>
      <w:keepNext/>
      <w:keepLines/>
      <w:numPr>
        <w:numId w:val="0"/>
      </w:numPr>
      <w:shd w:val="clear" w:color="auto" w:fill="auto"/>
      <w:autoSpaceDE/>
      <w:autoSpaceDN/>
      <w:adjustRightInd/>
      <w:spacing w:after="0" w:line="259" w:lineRule="auto"/>
      <w:outlineLvl w:val="9"/>
    </w:pPr>
    <w:rPr>
      <w:rFonts w:eastAsia="Times New Roman" w:cs="Times New Roman"/>
      <w:b w:val="0"/>
      <w:color w:val="000000"/>
      <w:lang w:eastAsia="fr-BE"/>
    </w:rPr>
  </w:style>
  <w:style w:type="paragraph" w:styleId="TM4">
    <w:name w:val="toc 4"/>
    <w:basedOn w:val="Normal"/>
    <w:next w:val="Normal"/>
    <w:autoRedefine/>
    <w:uiPriority w:val="39"/>
    <w:unhideWhenUsed/>
    <w:rsid w:val="006D6F82"/>
    <w:pPr>
      <w:tabs>
        <w:tab w:val="left" w:pos="879"/>
        <w:tab w:val="right" w:leader="dot" w:pos="8931"/>
      </w:tabs>
      <w:spacing w:after="100"/>
      <w:ind w:left="210"/>
    </w:pPr>
    <w:rPr>
      <w:rFonts w:ascii="Calibri" w:hAnsi="Calibri"/>
    </w:rPr>
  </w:style>
  <w:style w:type="character" w:customStyle="1" w:styleId="Titre5Car">
    <w:name w:val="Titre 5 Car"/>
    <w:link w:val="Titre5"/>
    <w:uiPriority w:val="9"/>
    <w:rsid w:val="00C45EFE"/>
    <w:rPr>
      <w:rFonts w:ascii="Calibri Light" w:eastAsia="Times New Roman" w:hAnsi="Calibri Light"/>
      <w:color w:val="2E74B5"/>
      <w:szCs w:val="22"/>
      <w:lang w:val="en-GB" w:eastAsia="en-US"/>
    </w:rPr>
  </w:style>
  <w:style w:type="character" w:customStyle="1" w:styleId="Titre6Car">
    <w:name w:val="Titre 6 Car"/>
    <w:link w:val="Titre6"/>
    <w:uiPriority w:val="1"/>
    <w:rsid w:val="00C45EFE"/>
    <w:rPr>
      <w:rFonts w:ascii="Calibri Light" w:eastAsia="Times New Roman" w:hAnsi="Calibri Light"/>
      <w:color w:val="1F4D78"/>
      <w:szCs w:val="22"/>
      <w:lang w:val="en-GB" w:eastAsia="en-US"/>
    </w:rPr>
  </w:style>
  <w:style w:type="character" w:customStyle="1" w:styleId="Titre7Car">
    <w:name w:val="Titre 7 Car"/>
    <w:link w:val="Titre7"/>
    <w:uiPriority w:val="1"/>
    <w:semiHidden/>
    <w:rsid w:val="00C45EFE"/>
    <w:rPr>
      <w:rFonts w:ascii="Calibri Light" w:eastAsia="Times New Roman" w:hAnsi="Calibri Light"/>
      <w:i/>
      <w:iCs/>
      <w:color w:val="1F4D78"/>
      <w:szCs w:val="22"/>
      <w:lang w:val="en-GB" w:eastAsia="en-US"/>
    </w:rPr>
  </w:style>
  <w:style w:type="character" w:customStyle="1" w:styleId="Titre8Car">
    <w:name w:val="Titre 8 Car"/>
    <w:link w:val="Titre8"/>
    <w:uiPriority w:val="1"/>
    <w:semiHidden/>
    <w:rsid w:val="00C45EFE"/>
    <w:rPr>
      <w:rFonts w:ascii="Calibri Light" w:eastAsia="Times New Roman" w:hAnsi="Calibri Light"/>
      <w:color w:val="272727"/>
      <w:szCs w:val="21"/>
      <w:lang w:val="en-GB" w:eastAsia="en-US"/>
    </w:rPr>
  </w:style>
  <w:style w:type="character" w:customStyle="1" w:styleId="Titre9Car">
    <w:name w:val="Titre 9 Car"/>
    <w:link w:val="Titre9"/>
    <w:uiPriority w:val="1"/>
    <w:semiHidden/>
    <w:rsid w:val="00C45EFE"/>
    <w:rPr>
      <w:rFonts w:ascii="Calibri Light" w:eastAsia="Times New Roman" w:hAnsi="Calibri Light"/>
      <w:i/>
      <w:iCs/>
      <w:color w:val="272727"/>
      <w:szCs w:val="21"/>
      <w:lang w:val="en-GB" w:eastAsia="en-US"/>
    </w:rPr>
  </w:style>
  <w:style w:type="paragraph" w:styleId="Notedebasdepage">
    <w:name w:val="footnote text"/>
    <w:aliases w:val="CTB Bas de page,Footnote,12pt,fn,single space,footnote text,ALTS FOOTNOTE,Footnote Text Quote,FOOTNOTES,Note de bas de page2,Note de bas de page Car Car Car,Note de bas de page Car Car,Note de bas de page Car Car Car2,Footnote Text1"/>
    <w:basedOn w:val="Normal"/>
    <w:link w:val="NotedebasdepageCar"/>
    <w:uiPriority w:val="99"/>
    <w:unhideWhenUsed/>
    <w:qFormat/>
    <w:rsid w:val="00495502"/>
    <w:pPr>
      <w:spacing w:after="0" w:line="240" w:lineRule="auto"/>
    </w:pPr>
    <w:rPr>
      <w:rFonts w:ascii="Calibri" w:hAnsi="Calibri"/>
      <w:sz w:val="14"/>
      <w:szCs w:val="20"/>
    </w:rPr>
  </w:style>
  <w:style w:type="character" w:customStyle="1" w:styleId="NotedebasdepageCar">
    <w:name w:val="Note de bas de page Car"/>
    <w:aliases w:val="CTB Bas de page Car,Footnote Car,12pt Car,fn Car,single space Car,footnote text Car,ALTS FOOTNOTE Car,Footnote Text Quote Car,FOOTNOTES Car,Note de bas de page2 Car,Note de bas de page Car Car Car Car,Footnote Text1 Car"/>
    <w:link w:val="Notedebasdepage"/>
    <w:uiPriority w:val="99"/>
    <w:rsid w:val="00495502"/>
    <w:rPr>
      <w:rFonts w:ascii="Calibri" w:hAnsi="Calibri"/>
      <w:color w:val="585756"/>
      <w:sz w:val="14"/>
      <w:szCs w:val="20"/>
    </w:rPr>
  </w:style>
  <w:style w:type="character" w:styleId="Appelnotedebasdep">
    <w:name w:val="footnote reference"/>
    <w:aliases w:val="ftref,Знак сноски 1,16 Point,Superscript 6 Point,Знак сноски-FN,Ciae niinee-FN,Car Car,Error-Fußnotenzeichen5,Error-Fußnotenzeichen6,Error-Fußnotenzeichen3,Footnote Reference1,BVI fnr,Footnote Reference Number,SUPERS,note bp,Ref"/>
    <w:link w:val="Appelnotedebasdepage"/>
    <w:uiPriority w:val="99"/>
    <w:unhideWhenUsed/>
    <w:qFormat/>
    <w:rsid w:val="00ED6E54"/>
    <w:rPr>
      <w:vertAlign w:val="superscript"/>
    </w:rPr>
  </w:style>
  <w:style w:type="paragraph" w:customStyle="1" w:styleId="notedebasdepage0">
    <w:name w:val="note de bas de page"/>
    <w:basedOn w:val="Normal"/>
    <w:link w:val="notedebasdepageCar0"/>
    <w:qFormat/>
    <w:rsid w:val="00ED6E54"/>
    <w:pPr>
      <w:autoSpaceDE w:val="0"/>
      <w:autoSpaceDN w:val="0"/>
      <w:adjustRightInd w:val="0"/>
      <w:spacing w:after="0"/>
    </w:pPr>
    <w:rPr>
      <w:rFonts w:ascii="Calibri" w:hAnsi="Calibri" w:cs="Calibri"/>
      <w:sz w:val="14"/>
      <w:szCs w:val="21"/>
    </w:rPr>
  </w:style>
  <w:style w:type="character" w:customStyle="1" w:styleId="notedebasdepageCar0">
    <w:name w:val="note de bas de page Car"/>
    <w:link w:val="notedebasdepage0"/>
    <w:rsid w:val="00ED6E54"/>
    <w:rPr>
      <w:rFonts w:ascii="Calibri" w:hAnsi="Calibri" w:cs="Calibri"/>
      <w:color w:val="585756"/>
      <w:sz w:val="14"/>
      <w:szCs w:val="21"/>
    </w:rPr>
  </w:style>
  <w:style w:type="paragraph" w:styleId="Textedebulles">
    <w:name w:val="Balloon Text"/>
    <w:basedOn w:val="Normal"/>
    <w:link w:val="TextedebullesCar"/>
    <w:uiPriority w:val="99"/>
    <w:semiHidden/>
    <w:unhideWhenUsed/>
    <w:rsid w:val="00F023A4"/>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F023A4"/>
    <w:rPr>
      <w:rFonts w:ascii="Tahoma" w:hAnsi="Tahoma" w:cs="Tahoma"/>
      <w:color w:val="585756"/>
      <w:sz w:val="16"/>
      <w:szCs w:val="16"/>
    </w:rPr>
  </w:style>
  <w:style w:type="character" w:styleId="Marquedecommentaire">
    <w:name w:val="annotation reference"/>
    <w:uiPriority w:val="99"/>
    <w:semiHidden/>
    <w:unhideWhenUsed/>
    <w:rsid w:val="00707F6F"/>
    <w:rPr>
      <w:sz w:val="16"/>
      <w:szCs w:val="16"/>
    </w:rPr>
  </w:style>
  <w:style w:type="paragraph" w:styleId="Commentaire">
    <w:name w:val="annotation text"/>
    <w:basedOn w:val="Normal"/>
    <w:link w:val="CommentaireCar"/>
    <w:uiPriority w:val="99"/>
    <w:unhideWhenUsed/>
    <w:rsid w:val="00707F6F"/>
    <w:pPr>
      <w:spacing w:line="240" w:lineRule="auto"/>
    </w:pPr>
    <w:rPr>
      <w:szCs w:val="20"/>
    </w:rPr>
  </w:style>
  <w:style w:type="character" w:customStyle="1" w:styleId="CommentaireCar">
    <w:name w:val="Commentaire Car"/>
    <w:link w:val="Commentaire"/>
    <w:uiPriority w:val="99"/>
    <w:rsid w:val="00707F6F"/>
    <w:rPr>
      <w:rFonts w:ascii="Georgia" w:hAnsi="Georgia"/>
      <w:color w:val="585756"/>
      <w:sz w:val="20"/>
      <w:szCs w:val="20"/>
    </w:rPr>
  </w:style>
  <w:style w:type="paragraph" w:styleId="Objetducommentaire">
    <w:name w:val="annotation subject"/>
    <w:basedOn w:val="Commentaire"/>
    <w:next w:val="Commentaire"/>
    <w:link w:val="ObjetducommentaireCar"/>
    <w:uiPriority w:val="99"/>
    <w:semiHidden/>
    <w:unhideWhenUsed/>
    <w:rsid w:val="00707F6F"/>
    <w:rPr>
      <w:b/>
      <w:bCs/>
    </w:rPr>
  </w:style>
  <w:style w:type="character" w:customStyle="1" w:styleId="ObjetducommentaireCar">
    <w:name w:val="Objet du commentaire Car"/>
    <w:link w:val="Objetducommentaire"/>
    <w:uiPriority w:val="99"/>
    <w:semiHidden/>
    <w:rsid w:val="00707F6F"/>
    <w:rPr>
      <w:rFonts w:ascii="Georgia" w:hAnsi="Georgia"/>
      <w:b/>
      <w:bCs/>
      <w:color w:val="585756"/>
      <w:sz w:val="20"/>
      <w:szCs w:val="20"/>
    </w:rPr>
  </w:style>
  <w:style w:type="paragraph" w:customStyle="1" w:styleId="CTBTitre1">
    <w:name w:val="CTB Titre 1"/>
    <w:basedOn w:val="Normal"/>
    <w:next w:val="Normal"/>
    <w:autoRedefine/>
    <w:uiPriority w:val="1"/>
    <w:qFormat/>
    <w:rsid w:val="00D53F9D"/>
    <w:pPr>
      <w:keepNext/>
      <w:pageBreakBefore/>
      <w:widowControl w:val="0"/>
      <w:tabs>
        <w:tab w:val="num" w:pos="431"/>
      </w:tabs>
      <w:suppressAutoHyphens/>
      <w:spacing w:after="240" w:line="240" w:lineRule="auto"/>
    </w:pPr>
    <w:rPr>
      <w:rFonts w:ascii="Arial Bold" w:eastAsia="Times New Roman" w:hAnsi="Arial Bold"/>
      <w:b/>
      <w:smallCaps/>
      <w:color w:val="50B848"/>
      <w:kern w:val="18"/>
      <w:sz w:val="32"/>
      <w:szCs w:val="20"/>
    </w:rPr>
  </w:style>
  <w:style w:type="paragraph" w:customStyle="1" w:styleId="CTBTitre2">
    <w:name w:val="CTB Titre 2"/>
    <w:basedOn w:val="Normal"/>
    <w:next w:val="Normal"/>
    <w:autoRedefine/>
    <w:uiPriority w:val="1"/>
    <w:qFormat/>
    <w:rsid w:val="00D53F9D"/>
    <w:pPr>
      <w:keepNext/>
      <w:widowControl w:val="0"/>
      <w:tabs>
        <w:tab w:val="num" w:pos="578"/>
      </w:tabs>
      <w:suppressAutoHyphens/>
      <w:spacing w:before="120" w:after="240" w:line="240" w:lineRule="auto"/>
      <w:ind w:left="578" w:hanging="578"/>
      <w:outlineLvl w:val="1"/>
    </w:pPr>
    <w:rPr>
      <w:rFonts w:ascii="Arial" w:eastAsia="Times New Roman" w:hAnsi="Arial"/>
      <w:b/>
      <w:color w:val="50B848"/>
      <w:kern w:val="18"/>
      <w:sz w:val="28"/>
      <w:szCs w:val="20"/>
    </w:rPr>
  </w:style>
  <w:style w:type="paragraph" w:customStyle="1" w:styleId="CTBTitre3">
    <w:name w:val="CTB Titre 3"/>
    <w:basedOn w:val="Normal"/>
    <w:next w:val="Normal"/>
    <w:autoRedefine/>
    <w:uiPriority w:val="1"/>
    <w:qFormat/>
    <w:rsid w:val="00D53F9D"/>
    <w:pPr>
      <w:keepNext/>
      <w:widowControl w:val="0"/>
      <w:tabs>
        <w:tab w:val="num" w:pos="720"/>
      </w:tabs>
      <w:suppressAutoHyphens/>
      <w:spacing w:before="180" w:after="180" w:line="240" w:lineRule="auto"/>
      <w:ind w:left="720" w:hanging="720"/>
      <w:outlineLvl w:val="1"/>
    </w:pPr>
    <w:rPr>
      <w:rFonts w:ascii="Arial" w:eastAsia="Times New Roman" w:hAnsi="Arial"/>
      <w:b/>
      <w:color w:val="50B848"/>
      <w:kern w:val="18"/>
      <w:sz w:val="24"/>
      <w:szCs w:val="20"/>
    </w:rPr>
  </w:style>
  <w:style w:type="paragraph" w:customStyle="1" w:styleId="CTBTitre4">
    <w:name w:val="CTB Titre 4"/>
    <w:basedOn w:val="Normal"/>
    <w:next w:val="Normal"/>
    <w:autoRedefine/>
    <w:uiPriority w:val="1"/>
    <w:qFormat/>
    <w:rsid w:val="00D53F9D"/>
    <w:pPr>
      <w:keepNext/>
      <w:widowControl w:val="0"/>
      <w:tabs>
        <w:tab w:val="num" w:pos="862"/>
      </w:tabs>
      <w:suppressAutoHyphens/>
      <w:spacing w:before="120" w:after="120" w:line="240" w:lineRule="auto"/>
      <w:ind w:left="862" w:hanging="862"/>
      <w:outlineLvl w:val="1"/>
    </w:pPr>
    <w:rPr>
      <w:rFonts w:ascii="Arial" w:eastAsia="Times New Roman" w:hAnsi="Arial"/>
      <w:b/>
      <w:color w:val="000000"/>
      <w:kern w:val="18"/>
      <w:sz w:val="22"/>
      <w:szCs w:val="20"/>
    </w:rPr>
  </w:style>
  <w:style w:type="paragraph" w:customStyle="1" w:styleId="CTBTitre5">
    <w:name w:val="CTB Titre 5"/>
    <w:basedOn w:val="Normal"/>
    <w:next w:val="Normal"/>
    <w:autoRedefine/>
    <w:uiPriority w:val="1"/>
    <w:qFormat/>
    <w:rsid w:val="00D53F9D"/>
    <w:pPr>
      <w:keepNext/>
      <w:widowControl w:val="0"/>
      <w:tabs>
        <w:tab w:val="num" w:pos="1009"/>
      </w:tabs>
      <w:suppressAutoHyphens/>
      <w:spacing w:before="120" w:after="60" w:line="240" w:lineRule="auto"/>
      <w:ind w:left="1009" w:hanging="1009"/>
      <w:outlineLvl w:val="1"/>
    </w:pPr>
    <w:rPr>
      <w:rFonts w:ascii="Arial" w:eastAsia="Times New Roman" w:hAnsi="Arial"/>
      <w:color w:val="000000"/>
      <w:kern w:val="18"/>
      <w:szCs w:val="20"/>
    </w:rPr>
  </w:style>
  <w:style w:type="character" w:styleId="Emphaseple">
    <w:name w:val="Subtle Emphasis"/>
    <w:uiPriority w:val="19"/>
    <w:rsid w:val="00BD6652"/>
    <w:rPr>
      <w:i/>
      <w:iCs/>
      <w:color w:val="808080"/>
    </w:rPr>
  </w:style>
  <w:style w:type="character" w:styleId="Rfrenceple">
    <w:name w:val="Subtle Reference"/>
    <w:uiPriority w:val="31"/>
    <w:rsid w:val="00BD6652"/>
    <w:rPr>
      <w:smallCaps/>
      <w:color w:val="ED7D31"/>
      <w:u w:val="single"/>
    </w:rPr>
  </w:style>
  <w:style w:type="paragraph" w:styleId="Listepuces2">
    <w:name w:val="List Bullet 2"/>
    <w:basedOn w:val="Normal"/>
    <w:uiPriority w:val="99"/>
    <w:unhideWhenUsed/>
    <w:rsid w:val="00216877"/>
    <w:pPr>
      <w:numPr>
        <w:numId w:val="3"/>
      </w:numPr>
      <w:contextualSpacing/>
    </w:pPr>
  </w:style>
  <w:style w:type="paragraph" w:customStyle="1" w:styleId="CTBCorpsdetexte">
    <w:name w:val="CTB Corps de texte"/>
    <w:basedOn w:val="Normal"/>
    <w:link w:val="CTBCorpsdetexteCar"/>
    <w:qFormat/>
    <w:rsid w:val="00762425"/>
    <w:pPr>
      <w:widowControl w:val="0"/>
      <w:suppressAutoHyphens/>
      <w:spacing w:before="120" w:after="120" w:line="288" w:lineRule="auto"/>
    </w:pPr>
    <w:rPr>
      <w:kern w:val="18"/>
      <w:szCs w:val="20"/>
      <w:lang w:val="pt-PT"/>
    </w:rPr>
  </w:style>
  <w:style w:type="character" w:customStyle="1" w:styleId="CTBCorpsdetexteCar">
    <w:name w:val="CTB Corps de texte Car"/>
    <w:link w:val="CTBCorpsdetexte"/>
    <w:qFormat/>
    <w:rsid w:val="00762425"/>
    <w:rPr>
      <w:rFonts w:ascii="Georgia" w:hAnsi="Georgia"/>
      <w:color w:val="585756"/>
      <w:kern w:val="18"/>
      <w:lang w:val="pt-PT" w:eastAsia="en-US"/>
    </w:rPr>
  </w:style>
  <w:style w:type="paragraph" w:customStyle="1" w:styleId="BTCBulletslist">
    <w:name w:val="BTC Bullets list"/>
    <w:basedOn w:val="Normal"/>
    <w:qFormat/>
    <w:rsid w:val="00762425"/>
    <w:pPr>
      <w:widowControl w:val="0"/>
      <w:numPr>
        <w:ilvl w:val="1"/>
        <w:numId w:val="4"/>
      </w:numPr>
      <w:suppressAutoHyphens/>
      <w:spacing w:before="60" w:after="60" w:line="264" w:lineRule="auto"/>
    </w:pPr>
    <w:rPr>
      <w:rFonts w:eastAsia="Times New Roman"/>
      <w:kern w:val="18"/>
      <w:szCs w:val="21"/>
    </w:rPr>
  </w:style>
  <w:style w:type="character" w:customStyle="1" w:styleId="ParagraphedelisteCar">
    <w:name w:val="Paragraphe de liste Car"/>
    <w:aliases w:val="Numbered list Car,Paragraphe de liste (sdt) Car,Paragraphe de liste du rapport Car,List ParagraphCxSpLast Car,List ParagraphCxSpLastCxSpLast Car,List ParagraphCxSpLastCxSpLastCxSpLast Car,References Car,inspringtekst Car,séga Car"/>
    <w:link w:val="Paragraphedeliste"/>
    <w:uiPriority w:val="34"/>
    <w:qFormat/>
    <w:locked/>
    <w:rsid w:val="00762425"/>
    <w:rPr>
      <w:rFonts w:ascii="Georgia" w:hAnsi="Georgia"/>
      <w:color w:val="585756"/>
      <w:sz w:val="21"/>
      <w:szCs w:val="22"/>
      <w:lang w:val="fr-BE" w:eastAsia="en-US"/>
    </w:rPr>
  </w:style>
  <w:style w:type="character" w:customStyle="1" w:styleId="lang-en">
    <w:name w:val="lang-en"/>
    <w:rsid w:val="00192E26"/>
  </w:style>
  <w:style w:type="paragraph" w:styleId="NormalWeb">
    <w:name w:val="Normal (Web)"/>
    <w:basedOn w:val="Normal"/>
    <w:uiPriority w:val="99"/>
    <w:semiHidden/>
    <w:unhideWhenUsed/>
    <w:rsid w:val="003E2EC8"/>
    <w:pPr>
      <w:spacing w:before="100" w:beforeAutospacing="1" w:after="100" w:afterAutospacing="1" w:line="240" w:lineRule="auto"/>
    </w:pPr>
    <w:rPr>
      <w:rFonts w:ascii="Times New Roman" w:eastAsia="Times New Roman" w:hAnsi="Times New Roman"/>
      <w:color w:val="auto"/>
      <w:sz w:val="24"/>
      <w:szCs w:val="24"/>
      <w:lang w:eastAsia="en-GB"/>
    </w:rPr>
  </w:style>
  <w:style w:type="paragraph" w:customStyle="1" w:styleId="Appelnotedebasdepage">
    <w:name w:val="Appel note de bas de page"/>
    <w:aliases w:val="BVI fnr Car Car,BVI fnr Car,BVI fnr Car Car Car Car,BVI fnr Car Car1 Car,BVI fnr Car Car Car Car1 Car,BVI fnr Car Car Car Car Car Car Car"/>
    <w:basedOn w:val="Normal"/>
    <w:link w:val="Appelnotedebasdep"/>
    <w:uiPriority w:val="99"/>
    <w:rsid w:val="002A718B"/>
    <w:pPr>
      <w:spacing w:line="240" w:lineRule="exact"/>
    </w:pPr>
    <w:rPr>
      <w:rFonts w:ascii="Calibri" w:hAnsi="Calibri"/>
      <w:color w:val="auto"/>
      <w:szCs w:val="20"/>
      <w:vertAlign w:val="superscript"/>
      <w:lang w:val="nl-BE" w:eastAsia="nl-BE"/>
    </w:rPr>
  </w:style>
  <w:style w:type="table" w:customStyle="1" w:styleId="Grilledutableau1">
    <w:name w:val="Grille du tableau1"/>
    <w:basedOn w:val="TableauNormal"/>
    <w:next w:val="Grilledutableau"/>
    <w:uiPriority w:val="39"/>
    <w:rsid w:val="00246695"/>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246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TableauNormal"/>
    <w:next w:val="Listeclaire-Accent1"/>
    <w:uiPriority w:val="61"/>
    <w:rsid w:val="00647ECB"/>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steclaire-Accent1">
    <w:name w:val="Light List Accent 1"/>
    <w:basedOn w:val="TableauNormal"/>
    <w:uiPriority w:val="61"/>
    <w:rsid w:val="00647ECB"/>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
    <w:name w:val="Table Grid1"/>
    <w:basedOn w:val="TableauNormal"/>
    <w:next w:val="Grilledutableau"/>
    <w:uiPriority w:val="59"/>
    <w:rsid w:val="00096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39"/>
    <w:rsid w:val="000F7E59"/>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
    <w:name w:val="Aucune liste1"/>
    <w:next w:val="Aucuneliste"/>
    <w:uiPriority w:val="99"/>
    <w:semiHidden/>
    <w:unhideWhenUsed/>
    <w:rsid w:val="001B54FD"/>
  </w:style>
  <w:style w:type="table" w:customStyle="1" w:styleId="Grilledutableau11">
    <w:name w:val="Grille du tableau11"/>
    <w:basedOn w:val="TableauNormal"/>
    <w:next w:val="Grilledutableau"/>
    <w:uiPriority w:val="39"/>
    <w:rsid w:val="001B54FD"/>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basedOn w:val="TableauNormal"/>
    <w:next w:val="Listeclaire-Accent1"/>
    <w:uiPriority w:val="61"/>
    <w:rsid w:val="001B54FD"/>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1">
    <w:name w:val="Liste claire - Accent 11"/>
    <w:basedOn w:val="TableauNormal"/>
    <w:next w:val="Listeclaire-Accent1"/>
    <w:uiPriority w:val="61"/>
    <w:rsid w:val="001B54FD"/>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1">
    <w:name w:val="Table Grid11"/>
    <w:basedOn w:val="TableauNormal"/>
    <w:next w:val="Grilledutableau"/>
    <w:uiPriority w:val="5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1B54FD"/>
    <w:rPr>
      <w:rFonts w:ascii="Georgia" w:hAnsi="Georgia"/>
      <w:color w:val="585756"/>
      <w:sz w:val="21"/>
      <w:szCs w:val="22"/>
      <w:lang w:val="en-GB" w:eastAsia="en-US"/>
    </w:rPr>
  </w:style>
  <w:style w:type="table" w:customStyle="1" w:styleId="TableGrid14">
    <w:name w:val="Table Grid14"/>
    <w:basedOn w:val="TableauNormal"/>
    <w:next w:val="Grilledutableau"/>
    <w:uiPriority w:val="39"/>
    <w:rsid w:val="001B54FD"/>
    <w:rPr>
      <w:sz w:val="22"/>
      <w:szCs w:val="22"/>
      <w:lang w:val="en-ZW"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1B54FD"/>
    <w:rPr>
      <w:b/>
      <w:bCs/>
    </w:rPr>
  </w:style>
  <w:style w:type="paragraph" w:styleId="Notedefin">
    <w:name w:val="endnote text"/>
    <w:basedOn w:val="Normal"/>
    <w:link w:val="NotedefinCar"/>
    <w:uiPriority w:val="99"/>
    <w:semiHidden/>
    <w:unhideWhenUsed/>
    <w:rsid w:val="001B54FD"/>
    <w:pPr>
      <w:spacing w:after="0" w:line="240" w:lineRule="auto"/>
    </w:pPr>
    <w:rPr>
      <w:szCs w:val="20"/>
    </w:rPr>
  </w:style>
  <w:style w:type="character" w:customStyle="1" w:styleId="NotedefinCar">
    <w:name w:val="Note de fin Car"/>
    <w:basedOn w:val="Policepardfaut"/>
    <w:link w:val="Notedefin"/>
    <w:uiPriority w:val="99"/>
    <w:semiHidden/>
    <w:rsid w:val="001B54FD"/>
    <w:rPr>
      <w:rFonts w:ascii="Georgia" w:hAnsi="Georgia"/>
      <w:color w:val="585756"/>
      <w:lang w:val="en-GB" w:eastAsia="en-US"/>
    </w:rPr>
  </w:style>
  <w:style w:type="character" w:styleId="Appeldenotedefin">
    <w:name w:val="endnote reference"/>
    <w:basedOn w:val="Policepardfaut"/>
    <w:uiPriority w:val="99"/>
    <w:semiHidden/>
    <w:unhideWhenUsed/>
    <w:rsid w:val="001B54FD"/>
    <w:rPr>
      <w:vertAlign w:val="superscript"/>
    </w:rPr>
  </w:style>
  <w:style w:type="table" w:customStyle="1" w:styleId="Grilledutableau3">
    <w:name w:val="Grille du tableau3"/>
    <w:basedOn w:val="TableauNormal"/>
    <w:next w:val="Grilledutableau"/>
    <w:uiPriority w:val="59"/>
    <w:rsid w:val="001B54FD"/>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TableauNormal"/>
    <w:next w:val="Grilledutableau"/>
    <w:uiPriority w:val="59"/>
    <w:rsid w:val="001B54FD"/>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55496F"/>
  </w:style>
  <w:style w:type="table" w:customStyle="1" w:styleId="Grilledutableau12">
    <w:name w:val="Grille du tableau12"/>
    <w:basedOn w:val="TableauNormal"/>
    <w:next w:val="Grilledutableau"/>
    <w:uiPriority w:val="39"/>
    <w:rsid w:val="0055496F"/>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2">
    <w:name w:val="Light List - Accent 112"/>
    <w:basedOn w:val="TableauNormal"/>
    <w:next w:val="Listeclaire-Accent1"/>
    <w:uiPriority w:val="61"/>
    <w:rsid w:val="0055496F"/>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2">
    <w:name w:val="Liste claire - Accent 12"/>
    <w:basedOn w:val="TableauNormal"/>
    <w:next w:val="Listeclaire-Accent1"/>
    <w:uiPriority w:val="61"/>
    <w:rsid w:val="0055496F"/>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2">
    <w:name w:val="Table Grid12"/>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auNormal"/>
    <w:next w:val="Grilledutableau"/>
    <w:uiPriority w:val="39"/>
    <w:rsid w:val="0055496F"/>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
    <w:name w:val="Grille du tableau21"/>
    <w:basedOn w:val="TableauNormal"/>
    <w:next w:val="Grilledutableau"/>
    <w:uiPriority w:val="59"/>
    <w:rsid w:val="0055496F"/>
    <w:rPr>
      <w:rFonts w:asciiTheme="minorHAnsi" w:eastAsiaTheme="minorEastAsia" w:hAnsiTheme="minorHAnsi" w:cstheme="minorBidi"/>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39"/>
    <w:rsid w:val="0055496F"/>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5">
    <w:name w:val="toc 5"/>
    <w:basedOn w:val="Normal"/>
    <w:next w:val="Normal"/>
    <w:autoRedefine/>
    <w:uiPriority w:val="39"/>
    <w:unhideWhenUsed/>
    <w:rsid w:val="002D57AA"/>
    <w:pPr>
      <w:spacing w:after="100" w:line="259" w:lineRule="auto"/>
      <w:ind w:left="880"/>
    </w:pPr>
    <w:rPr>
      <w:rFonts w:asciiTheme="minorHAnsi" w:eastAsiaTheme="minorEastAsia" w:hAnsiTheme="minorHAnsi" w:cstheme="minorBidi"/>
      <w:color w:val="auto"/>
      <w:sz w:val="22"/>
      <w:lang w:val="fr-BE" w:eastAsia="fr-BE"/>
    </w:rPr>
  </w:style>
  <w:style w:type="paragraph" w:styleId="TM6">
    <w:name w:val="toc 6"/>
    <w:basedOn w:val="Normal"/>
    <w:next w:val="Normal"/>
    <w:autoRedefine/>
    <w:uiPriority w:val="39"/>
    <w:unhideWhenUsed/>
    <w:rsid w:val="002D57AA"/>
    <w:pPr>
      <w:spacing w:after="100" w:line="259" w:lineRule="auto"/>
      <w:ind w:left="1100"/>
    </w:pPr>
    <w:rPr>
      <w:rFonts w:asciiTheme="minorHAnsi" w:eastAsiaTheme="minorEastAsia" w:hAnsiTheme="minorHAnsi" w:cstheme="minorBidi"/>
      <w:color w:val="auto"/>
      <w:sz w:val="22"/>
      <w:lang w:val="fr-BE" w:eastAsia="fr-BE"/>
    </w:rPr>
  </w:style>
  <w:style w:type="paragraph" w:styleId="TM7">
    <w:name w:val="toc 7"/>
    <w:basedOn w:val="Normal"/>
    <w:next w:val="Normal"/>
    <w:autoRedefine/>
    <w:uiPriority w:val="39"/>
    <w:unhideWhenUsed/>
    <w:rsid w:val="002D57AA"/>
    <w:pPr>
      <w:spacing w:after="100" w:line="259" w:lineRule="auto"/>
      <w:ind w:left="1320"/>
    </w:pPr>
    <w:rPr>
      <w:rFonts w:asciiTheme="minorHAnsi" w:eastAsiaTheme="minorEastAsia" w:hAnsiTheme="minorHAnsi" w:cstheme="minorBidi"/>
      <w:color w:val="auto"/>
      <w:sz w:val="22"/>
      <w:lang w:val="fr-BE" w:eastAsia="fr-BE"/>
    </w:rPr>
  </w:style>
  <w:style w:type="paragraph" w:styleId="TM8">
    <w:name w:val="toc 8"/>
    <w:basedOn w:val="Normal"/>
    <w:next w:val="Normal"/>
    <w:autoRedefine/>
    <w:uiPriority w:val="39"/>
    <w:unhideWhenUsed/>
    <w:rsid w:val="002D57AA"/>
    <w:pPr>
      <w:spacing w:after="100" w:line="259" w:lineRule="auto"/>
      <w:ind w:left="1540"/>
    </w:pPr>
    <w:rPr>
      <w:rFonts w:asciiTheme="minorHAnsi" w:eastAsiaTheme="minorEastAsia" w:hAnsiTheme="minorHAnsi" w:cstheme="minorBidi"/>
      <w:color w:val="auto"/>
      <w:sz w:val="22"/>
      <w:lang w:val="fr-BE" w:eastAsia="fr-BE"/>
    </w:rPr>
  </w:style>
  <w:style w:type="paragraph" w:styleId="TM9">
    <w:name w:val="toc 9"/>
    <w:basedOn w:val="Normal"/>
    <w:next w:val="Normal"/>
    <w:autoRedefine/>
    <w:uiPriority w:val="39"/>
    <w:unhideWhenUsed/>
    <w:rsid w:val="002D57AA"/>
    <w:pPr>
      <w:spacing w:after="100" w:line="259" w:lineRule="auto"/>
      <w:ind w:left="1760"/>
    </w:pPr>
    <w:rPr>
      <w:rFonts w:asciiTheme="minorHAnsi" w:eastAsiaTheme="minorEastAsia" w:hAnsiTheme="minorHAnsi" w:cstheme="minorBidi"/>
      <w:color w:val="auto"/>
      <w:sz w:val="22"/>
      <w:lang w:val="fr-BE" w:eastAsia="fr-BE"/>
    </w:rPr>
  </w:style>
  <w:style w:type="paragraph" w:customStyle="1" w:styleId="Kop31">
    <w:name w:val="Kop 31"/>
    <w:basedOn w:val="Paragraphedeliste"/>
    <w:next w:val="Normal"/>
    <w:uiPriority w:val="9"/>
    <w:unhideWhenUsed/>
    <w:qFormat/>
    <w:rsid w:val="00D641F3"/>
    <w:pPr>
      <w:autoSpaceDE w:val="0"/>
      <w:autoSpaceDN w:val="0"/>
      <w:adjustRightInd w:val="0"/>
      <w:spacing w:before="60" w:after="60" w:line="240" w:lineRule="auto"/>
      <w:ind w:hanging="720"/>
      <w:outlineLvl w:val="2"/>
    </w:pPr>
    <w:rPr>
      <w:rFonts w:ascii="Calibri" w:hAnsi="Calibri" w:cs="Calibri-Bold"/>
      <w:b/>
      <w:bCs/>
      <w:color w:val="595959"/>
      <w:sz w:val="24"/>
      <w:szCs w:val="24"/>
      <w:lang w:val="en-US"/>
    </w:rPr>
  </w:style>
  <w:style w:type="paragraph" w:customStyle="1" w:styleId="Kop41">
    <w:name w:val="Kop 41"/>
    <w:basedOn w:val="Normal"/>
    <w:next w:val="Normal"/>
    <w:uiPriority w:val="9"/>
    <w:unhideWhenUsed/>
    <w:qFormat/>
    <w:rsid w:val="00D641F3"/>
    <w:pPr>
      <w:keepNext/>
      <w:keepLines/>
      <w:spacing w:before="60" w:after="60"/>
      <w:ind w:left="864" w:hanging="864"/>
      <w:outlineLvl w:val="3"/>
    </w:pPr>
    <w:rPr>
      <w:rFonts w:ascii="Calibri" w:eastAsia="Times New Roman" w:hAnsi="Calibri"/>
      <w:b/>
      <w:iCs/>
      <w:color w:val="595959"/>
    </w:rPr>
  </w:style>
  <w:style w:type="character" w:customStyle="1" w:styleId="Onopgelostemelding1">
    <w:name w:val="Onopgeloste melding1"/>
    <w:basedOn w:val="Policepardfaut"/>
    <w:uiPriority w:val="99"/>
    <w:semiHidden/>
    <w:unhideWhenUsed/>
    <w:rsid w:val="00831753"/>
    <w:rPr>
      <w:color w:val="808080"/>
      <w:shd w:val="clear" w:color="auto" w:fill="E6E6E6"/>
    </w:rPr>
  </w:style>
  <w:style w:type="paragraph" w:customStyle="1" w:styleId="FootnoteText11">
    <w:name w:val="Footnote Text11"/>
    <w:basedOn w:val="Normal"/>
    <w:next w:val="Notedebasdepage"/>
    <w:uiPriority w:val="99"/>
    <w:unhideWhenUsed/>
    <w:qFormat/>
    <w:rsid w:val="00547094"/>
    <w:pPr>
      <w:spacing w:after="0" w:line="240" w:lineRule="auto"/>
    </w:pPr>
    <w:rPr>
      <w:rFonts w:ascii="Calibri" w:hAnsi="Calibri"/>
      <w:color w:val="595959"/>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04244">
      <w:bodyDiv w:val="1"/>
      <w:marLeft w:val="0"/>
      <w:marRight w:val="0"/>
      <w:marTop w:val="0"/>
      <w:marBottom w:val="0"/>
      <w:divBdr>
        <w:top w:val="none" w:sz="0" w:space="0" w:color="auto"/>
        <w:left w:val="none" w:sz="0" w:space="0" w:color="auto"/>
        <w:bottom w:val="none" w:sz="0" w:space="0" w:color="auto"/>
        <w:right w:val="none" w:sz="0" w:space="0" w:color="auto"/>
      </w:divBdr>
    </w:div>
    <w:div w:id="61409204">
      <w:bodyDiv w:val="1"/>
      <w:marLeft w:val="0"/>
      <w:marRight w:val="0"/>
      <w:marTop w:val="0"/>
      <w:marBottom w:val="0"/>
      <w:divBdr>
        <w:top w:val="none" w:sz="0" w:space="0" w:color="auto"/>
        <w:left w:val="none" w:sz="0" w:space="0" w:color="auto"/>
        <w:bottom w:val="none" w:sz="0" w:space="0" w:color="auto"/>
        <w:right w:val="none" w:sz="0" w:space="0" w:color="auto"/>
      </w:divBdr>
    </w:div>
    <w:div w:id="136336987">
      <w:bodyDiv w:val="1"/>
      <w:marLeft w:val="0"/>
      <w:marRight w:val="0"/>
      <w:marTop w:val="0"/>
      <w:marBottom w:val="0"/>
      <w:divBdr>
        <w:top w:val="none" w:sz="0" w:space="0" w:color="auto"/>
        <w:left w:val="none" w:sz="0" w:space="0" w:color="auto"/>
        <w:bottom w:val="none" w:sz="0" w:space="0" w:color="auto"/>
        <w:right w:val="none" w:sz="0" w:space="0" w:color="auto"/>
      </w:divBdr>
    </w:div>
    <w:div w:id="182134117">
      <w:bodyDiv w:val="1"/>
      <w:marLeft w:val="0"/>
      <w:marRight w:val="0"/>
      <w:marTop w:val="0"/>
      <w:marBottom w:val="0"/>
      <w:divBdr>
        <w:top w:val="none" w:sz="0" w:space="0" w:color="auto"/>
        <w:left w:val="none" w:sz="0" w:space="0" w:color="auto"/>
        <w:bottom w:val="none" w:sz="0" w:space="0" w:color="auto"/>
        <w:right w:val="none" w:sz="0" w:space="0" w:color="auto"/>
      </w:divBdr>
    </w:div>
    <w:div w:id="277373449">
      <w:bodyDiv w:val="1"/>
      <w:marLeft w:val="0"/>
      <w:marRight w:val="0"/>
      <w:marTop w:val="0"/>
      <w:marBottom w:val="0"/>
      <w:divBdr>
        <w:top w:val="none" w:sz="0" w:space="0" w:color="auto"/>
        <w:left w:val="none" w:sz="0" w:space="0" w:color="auto"/>
        <w:bottom w:val="none" w:sz="0" w:space="0" w:color="auto"/>
        <w:right w:val="none" w:sz="0" w:space="0" w:color="auto"/>
      </w:divBdr>
    </w:div>
    <w:div w:id="478183266">
      <w:bodyDiv w:val="1"/>
      <w:marLeft w:val="0"/>
      <w:marRight w:val="0"/>
      <w:marTop w:val="0"/>
      <w:marBottom w:val="0"/>
      <w:divBdr>
        <w:top w:val="none" w:sz="0" w:space="0" w:color="auto"/>
        <w:left w:val="none" w:sz="0" w:space="0" w:color="auto"/>
        <w:bottom w:val="none" w:sz="0" w:space="0" w:color="auto"/>
        <w:right w:val="none" w:sz="0" w:space="0" w:color="auto"/>
      </w:divBdr>
    </w:div>
    <w:div w:id="523324338">
      <w:bodyDiv w:val="1"/>
      <w:marLeft w:val="0"/>
      <w:marRight w:val="0"/>
      <w:marTop w:val="0"/>
      <w:marBottom w:val="0"/>
      <w:divBdr>
        <w:top w:val="none" w:sz="0" w:space="0" w:color="auto"/>
        <w:left w:val="none" w:sz="0" w:space="0" w:color="auto"/>
        <w:bottom w:val="none" w:sz="0" w:space="0" w:color="auto"/>
        <w:right w:val="none" w:sz="0" w:space="0" w:color="auto"/>
      </w:divBdr>
    </w:div>
    <w:div w:id="524177092">
      <w:bodyDiv w:val="1"/>
      <w:marLeft w:val="0"/>
      <w:marRight w:val="0"/>
      <w:marTop w:val="0"/>
      <w:marBottom w:val="0"/>
      <w:divBdr>
        <w:top w:val="none" w:sz="0" w:space="0" w:color="auto"/>
        <w:left w:val="none" w:sz="0" w:space="0" w:color="auto"/>
        <w:bottom w:val="none" w:sz="0" w:space="0" w:color="auto"/>
        <w:right w:val="none" w:sz="0" w:space="0" w:color="auto"/>
      </w:divBdr>
    </w:div>
    <w:div w:id="854534233">
      <w:bodyDiv w:val="1"/>
      <w:marLeft w:val="0"/>
      <w:marRight w:val="0"/>
      <w:marTop w:val="0"/>
      <w:marBottom w:val="0"/>
      <w:divBdr>
        <w:top w:val="none" w:sz="0" w:space="0" w:color="auto"/>
        <w:left w:val="none" w:sz="0" w:space="0" w:color="auto"/>
        <w:bottom w:val="none" w:sz="0" w:space="0" w:color="auto"/>
        <w:right w:val="none" w:sz="0" w:space="0" w:color="auto"/>
      </w:divBdr>
    </w:div>
    <w:div w:id="862940149">
      <w:bodyDiv w:val="1"/>
      <w:marLeft w:val="0"/>
      <w:marRight w:val="0"/>
      <w:marTop w:val="0"/>
      <w:marBottom w:val="0"/>
      <w:divBdr>
        <w:top w:val="none" w:sz="0" w:space="0" w:color="auto"/>
        <w:left w:val="none" w:sz="0" w:space="0" w:color="auto"/>
        <w:bottom w:val="none" w:sz="0" w:space="0" w:color="auto"/>
        <w:right w:val="none" w:sz="0" w:space="0" w:color="auto"/>
      </w:divBdr>
    </w:div>
    <w:div w:id="1137916928">
      <w:bodyDiv w:val="1"/>
      <w:marLeft w:val="0"/>
      <w:marRight w:val="0"/>
      <w:marTop w:val="0"/>
      <w:marBottom w:val="0"/>
      <w:divBdr>
        <w:top w:val="none" w:sz="0" w:space="0" w:color="auto"/>
        <w:left w:val="none" w:sz="0" w:space="0" w:color="auto"/>
        <w:bottom w:val="none" w:sz="0" w:space="0" w:color="auto"/>
        <w:right w:val="none" w:sz="0" w:space="0" w:color="auto"/>
      </w:divBdr>
    </w:div>
    <w:div w:id="1137994668">
      <w:bodyDiv w:val="1"/>
      <w:marLeft w:val="0"/>
      <w:marRight w:val="0"/>
      <w:marTop w:val="0"/>
      <w:marBottom w:val="0"/>
      <w:divBdr>
        <w:top w:val="none" w:sz="0" w:space="0" w:color="auto"/>
        <w:left w:val="none" w:sz="0" w:space="0" w:color="auto"/>
        <w:bottom w:val="none" w:sz="0" w:space="0" w:color="auto"/>
        <w:right w:val="none" w:sz="0" w:space="0" w:color="auto"/>
      </w:divBdr>
    </w:div>
    <w:div w:id="1547645548">
      <w:bodyDiv w:val="1"/>
      <w:marLeft w:val="0"/>
      <w:marRight w:val="0"/>
      <w:marTop w:val="0"/>
      <w:marBottom w:val="0"/>
      <w:divBdr>
        <w:top w:val="none" w:sz="0" w:space="0" w:color="auto"/>
        <w:left w:val="none" w:sz="0" w:space="0" w:color="auto"/>
        <w:bottom w:val="none" w:sz="0" w:space="0" w:color="auto"/>
        <w:right w:val="none" w:sz="0" w:space="0" w:color="auto"/>
      </w:divBdr>
    </w:div>
    <w:div w:id="1639414551">
      <w:bodyDiv w:val="1"/>
      <w:marLeft w:val="0"/>
      <w:marRight w:val="0"/>
      <w:marTop w:val="0"/>
      <w:marBottom w:val="0"/>
      <w:divBdr>
        <w:top w:val="none" w:sz="0" w:space="0" w:color="auto"/>
        <w:left w:val="none" w:sz="0" w:space="0" w:color="auto"/>
        <w:bottom w:val="none" w:sz="0" w:space="0" w:color="auto"/>
        <w:right w:val="none" w:sz="0" w:space="0" w:color="auto"/>
      </w:divBdr>
    </w:div>
    <w:div w:id="1697274488">
      <w:bodyDiv w:val="1"/>
      <w:marLeft w:val="0"/>
      <w:marRight w:val="0"/>
      <w:marTop w:val="0"/>
      <w:marBottom w:val="0"/>
      <w:divBdr>
        <w:top w:val="none" w:sz="0" w:space="0" w:color="auto"/>
        <w:left w:val="none" w:sz="0" w:space="0" w:color="auto"/>
        <w:bottom w:val="none" w:sz="0" w:space="0" w:color="auto"/>
        <w:right w:val="none" w:sz="0" w:space="0" w:color="auto"/>
      </w:divBdr>
    </w:div>
    <w:div w:id="1727679337">
      <w:bodyDiv w:val="1"/>
      <w:marLeft w:val="0"/>
      <w:marRight w:val="0"/>
      <w:marTop w:val="0"/>
      <w:marBottom w:val="0"/>
      <w:divBdr>
        <w:top w:val="none" w:sz="0" w:space="0" w:color="auto"/>
        <w:left w:val="none" w:sz="0" w:space="0" w:color="auto"/>
        <w:bottom w:val="none" w:sz="0" w:space="0" w:color="auto"/>
        <w:right w:val="none" w:sz="0" w:space="0" w:color="auto"/>
      </w:divBdr>
    </w:div>
    <w:div w:id="1966692884">
      <w:bodyDiv w:val="1"/>
      <w:marLeft w:val="0"/>
      <w:marRight w:val="0"/>
      <w:marTop w:val="0"/>
      <w:marBottom w:val="0"/>
      <w:divBdr>
        <w:top w:val="none" w:sz="0" w:space="0" w:color="auto"/>
        <w:left w:val="none" w:sz="0" w:space="0" w:color="auto"/>
        <w:bottom w:val="none" w:sz="0" w:space="0" w:color="auto"/>
        <w:right w:val="none" w:sz="0" w:space="0" w:color="auto"/>
      </w:divBdr>
    </w:div>
    <w:div w:id="1985894512">
      <w:bodyDiv w:val="1"/>
      <w:marLeft w:val="0"/>
      <w:marRight w:val="0"/>
      <w:marTop w:val="0"/>
      <w:marBottom w:val="0"/>
      <w:divBdr>
        <w:top w:val="none" w:sz="0" w:space="0" w:color="auto"/>
        <w:left w:val="none" w:sz="0" w:space="0" w:color="auto"/>
        <w:bottom w:val="none" w:sz="0" w:space="0" w:color="auto"/>
        <w:right w:val="none" w:sz="0" w:space="0" w:color="auto"/>
      </w:divBdr>
    </w:div>
    <w:div w:id="1995068024">
      <w:bodyDiv w:val="1"/>
      <w:marLeft w:val="0"/>
      <w:marRight w:val="0"/>
      <w:marTop w:val="0"/>
      <w:marBottom w:val="0"/>
      <w:divBdr>
        <w:top w:val="none" w:sz="0" w:space="0" w:color="auto"/>
        <w:left w:val="none" w:sz="0" w:space="0" w:color="auto"/>
        <w:bottom w:val="none" w:sz="0" w:space="0" w:color="auto"/>
        <w:right w:val="none" w:sz="0" w:space="0" w:color="auto"/>
      </w:divBdr>
    </w:div>
    <w:div w:id="2004120016">
      <w:bodyDiv w:val="1"/>
      <w:marLeft w:val="0"/>
      <w:marRight w:val="0"/>
      <w:marTop w:val="0"/>
      <w:marBottom w:val="0"/>
      <w:divBdr>
        <w:top w:val="none" w:sz="0" w:space="0" w:color="auto"/>
        <w:left w:val="none" w:sz="0" w:space="0" w:color="auto"/>
        <w:bottom w:val="none" w:sz="0" w:space="0" w:color="auto"/>
        <w:right w:val="none" w:sz="0" w:space="0" w:color="auto"/>
      </w:divBdr>
    </w:div>
    <w:div w:id="2038891272">
      <w:bodyDiv w:val="1"/>
      <w:marLeft w:val="0"/>
      <w:marRight w:val="0"/>
      <w:marTop w:val="0"/>
      <w:marBottom w:val="0"/>
      <w:divBdr>
        <w:top w:val="none" w:sz="0" w:space="0" w:color="auto"/>
        <w:left w:val="none" w:sz="0" w:space="0" w:color="auto"/>
        <w:bottom w:val="none" w:sz="0" w:space="0" w:color="auto"/>
        <w:right w:val="none" w:sz="0" w:space="0" w:color="auto"/>
      </w:divBdr>
    </w:div>
    <w:div w:id="2058894074">
      <w:bodyDiv w:val="1"/>
      <w:marLeft w:val="0"/>
      <w:marRight w:val="0"/>
      <w:marTop w:val="0"/>
      <w:marBottom w:val="0"/>
      <w:divBdr>
        <w:top w:val="none" w:sz="0" w:space="0" w:color="auto"/>
        <w:left w:val="none" w:sz="0" w:space="0" w:color="auto"/>
        <w:bottom w:val="none" w:sz="0" w:space="0" w:color="auto"/>
        <w:right w:val="none" w:sz="0" w:space="0" w:color="auto"/>
      </w:divBdr>
    </w:div>
    <w:div w:id="2085838591">
      <w:bodyDiv w:val="1"/>
      <w:marLeft w:val="0"/>
      <w:marRight w:val="0"/>
      <w:marTop w:val="0"/>
      <w:marBottom w:val="0"/>
      <w:divBdr>
        <w:top w:val="none" w:sz="0" w:space="0" w:color="auto"/>
        <w:left w:val="none" w:sz="0" w:space="0" w:color="auto"/>
        <w:bottom w:val="none" w:sz="0" w:space="0" w:color="auto"/>
        <w:right w:val="none" w:sz="0" w:space="0" w:color="auto"/>
      </w:divBdr>
    </w:div>
    <w:div w:id="208918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pouluss\Downloads\Rapport_Enabel_FR_TP.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BB2F0-F6D9-443C-BDCC-B5CA4B956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Rapport_Enabel_FR_TP.dotx</Template>
  <TotalTime>0</TotalTime>
  <Pages>2</Pages>
  <Words>21</Words>
  <Characters>120</Characters>
  <Application>Microsoft Office Word</Application>
  <DocSecurity>0</DocSecurity>
  <Lines>1</Lines>
  <Paragraphs>1</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BTCCTB</Company>
  <LinksUpToDate>false</LinksUpToDate>
  <CharactersWithSpaces>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SPEIDEL, Bénédicte</dc:creator>
  <cp:lastModifiedBy>Leman François - D1.1</cp:lastModifiedBy>
  <cp:revision>2</cp:revision>
  <cp:lastPrinted>2018-12-11T12:11:00Z</cp:lastPrinted>
  <dcterms:created xsi:type="dcterms:W3CDTF">2019-09-05T14:06:00Z</dcterms:created>
  <dcterms:modified xsi:type="dcterms:W3CDTF">2019-09-05T14:06:00Z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36fcde4d-e438-48b8-8671-20114c0d4e75</vt:lpwstr>
  </property>
  <property fmtid="{D5CDD505-2E9C-101B-9397-08002B2CF9AE}" pid="3" name="BE_ForeignAffairsClassification">
    <vt:lpwstr>Non classifié - Niet geclassificeerd</vt:lpwstr>
  </property>
  <property fmtid="{D5CDD505-2E9C-101B-9397-08002B2CF9AE}" pid="4" name="BE_ForeignAffairsMarkering">
    <vt:lpwstr>Markering inactief - Marquage inactif</vt:lpwstr>
  </property>
</Properties>
</file>