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8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0"/>
        <w:gridCol w:w="4140"/>
      </w:tblGrid>
      <w:tr w:rsidR="004E7ED7" w:rsidRPr="00A50BE4" w14:paraId="402D97D6" w14:textId="77777777" w:rsidTr="00B224AA">
        <w:trPr>
          <w:trHeight w:hRule="exact" w:val="216"/>
        </w:trPr>
        <w:tc>
          <w:tcPr>
            <w:tcW w:w="6660" w:type="dxa"/>
            <w:vMerge w:val="restart"/>
            <w:shd w:val="clear" w:color="auto" w:fill="auto"/>
          </w:tcPr>
          <w:p w14:paraId="5DE514E5" w14:textId="77777777" w:rsidR="004E7ED7" w:rsidRPr="0030096D" w:rsidRDefault="006113FA" w:rsidP="009D41F8">
            <w:pPr>
              <w:autoSpaceDE w:val="0"/>
              <w:autoSpaceDN w:val="0"/>
              <w:adjustRightInd w:val="0"/>
              <w:rPr>
                <w:lang w:val="fr-FR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683A1B05" wp14:editId="182B8A9A">
                  <wp:extent cx="2794635" cy="1107440"/>
                  <wp:effectExtent l="0" t="0" r="5715" b="0"/>
                  <wp:docPr id="2" name="Picture 1" descr="LOGO-NL-EXTERN-B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NL-EXTERN-B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385F6EE2" w14:textId="319E5D18" w:rsidR="004E7ED7" w:rsidRPr="005A2EA6" w:rsidRDefault="004E7ED7" w:rsidP="000721BF">
            <w:pPr>
              <w:autoSpaceDE w:val="0"/>
              <w:autoSpaceDN w:val="0"/>
              <w:adjustRightInd w:val="0"/>
              <w:jc w:val="right"/>
              <w:rPr>
                <w:rFonts w:ascii="Verdana" w:hAnsi="Verdana" w:cs="SignaNormal-Bold"/>
                <w:b/>
                <w:bCs/>
                <w:color w:val="000000"/>
                <w:sz w:val="16"/>
                <w:lang w:val="nl-BE"/>
              </w:rPr>
            </w:pPr>
          </w:p>
        </w:tc>
      </w:tr>
      <w:tr w:rsidR="004E7ED7" w:rsidRPr="0030096D" w14:paraId="23A87D7E" w14:textId="77777777" w:rsidTr="00B224AA">
        <w:trPr>
          <w:trHeight w:hRule="exact" w:val="890"/>
        </w:trPr>
        <w:tc>
          <w:tcPr>
            <w:tcW w:w="6660" w:type="dxa"/>
            <w:vMerge/>
            <w:shd w:val="clear" w:color="auto" w:fill="auto"/>
          </w:tcPr>
          <w:p w14:paraId="3026CE60" w14:textId="77777777" w:rsidR="004E7ED7" w:rsidRPr="0074242A" w:rsidRDefault="004E7ED7" w:rsidP="009D41F8">
            <w:pPr>
              <w:autoSpaceDE w:val="0"/>
              <w:autoSpaceDN w:val="0"/>
              <w:adjustRightInd w:val="0"/>
              <w:rPr>
                <w:lang w:val="nl-BE"/>
              </w:rPr>
            </w:pPr>
          </w:p>
        </w:tc>
        <w:tc>
          <w:tcPr>
            <w:tcW w:w="4140" w:type="dxa"/>
          </w:tcPr>
          <w:p w14:paraId="5BC80659" w14:textId="45331413" w:rsidR="008626BF" w:rsidRPr="00F03671" w:rsidRDefault="007E4D07" w:rsidP="00F03671">
            <w:pPr>
              <w:autoSpaceDE w:val="0"/>
              <w:autoSpaceDN w:val="0"/>
              <w:adjustRightInd w:val="0"/>
              <w:spacing w:line="170" w:lineRule="exact"/>
              <w:jc w:val="right"/>
              <w:rPr>
                <w:rFonts w:ascii="Verdana" w:hAnsi="Verdana" w:cs="SignaNormal-Bold"/>
                <w:bCs/>
                <w:sz w:val="15"/>
                <w:szCs w:val="20"/>
                <w:lang w:val="fr-FR"/>
              </w:rPr>
            </w:pPr>
            <w:proofErr w:type="spellStart"/>
            <w:r>
              <w:rPr>
                <w:rFonts w:ascii="Verdana" w:hAnsi="Verdana"/>
                <w:sz w:val="15"/>
                <w:szCs w:val="16"/>
              </w:rPr>
              <w:t>Humanitaire</w:t>
            </w:r>
            <w:proofErr w:type="spellEnd"/>
            <w:r>
              <w:rPr>
                <w:rFonts w:ascii="Verdana" w:hAnsi="Verdana"/>
                <w:sz w:val="15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5"/>
                <w:szCs w:val="16"/>
              </w:rPr>
              <w:t>Hulp</w:t>
            </w:r>
            <w:proofErr w:type="spellEnd"/>
          </w:p>
        </w:tc>
      </w:tr>
      <w:tr w:rsidR="004E7ED7" w:rsidRPr="002D02C0" w14:paraId="6885BB1A" w14:textId="77777777" w:rsidTr="00F86906">
        <w:trPr>
          <w:trHeight w:hRule="exact" w:val="894"/>
        </w:trPr>
        <w:tc>
          <w:tcPr>
            <w:tcW w:w="6660" w:type="dxa"/>
            <w:vMerge/>
            <w:shd w:val="clear" w:color="auto" w:fill="auto"/>
          </w:tcPr>
          <w:p w14:paraId="11E3199A" w14:textId="77777777" w:rsidR="004E7ED7" w:rsidRPr="006907EA" w:rsidRDefault="004E7ED7" w:rsidP="009D41F8">
            <w:pPr>
              <w:autoSpaceDE w:val="0"/>
              <w:autoSpaceDN w:val="0"/>
              <w:adjustRightInd w:val="0"/>
              <w:rPr>
                <w:lang w:val="fr-FR"/>
              </w:rPr>
            </w:pPr>
          </w:p>
        </w:tc>
        <w:tc>
          <w:tcPr>
            <w:tcW w:w="4140" w:type="dxa"/>
          </w:tcPr>
          <w:p w14:paraId="5059DFB8" w14:textId="77777777" w:rsidR="004E7ED7" w:rsidRPr="006C5EA2" w:rsidRDefault="00B33347" w:rsidP="00F03671">
            <w:pPr>
              <w:autoSpaceDE w:val="0"/>
              <w:autoSpaceDN w:val="0"/>
              <w:adjustRightInd w:val="0"/>
              <w:spacing w:line="170" w:lineRule="exact"/>
              <w:jc w:val="right"/>
              <w:rPr>
                <w:rFonts w:ascii="Verdana" w:hAnsi="Verdana"/>
                <w:sz w:val="15"/>
                <w:szCs w:val="16"/>
                <w:lang w:val="nl-NL"/>
              </w:rPr>
            </w:pPr>
            <w:r w:rsidRPr="006C5EA2">
              <w:rPr>
                <w:rFonts w:ascii="Verdana" w:hAnsi="Verdana"/>
                <w:sz w:val="15"/>
                <w:szCs w:val="16"/>
                <w:lang w:val="nl-NL"/>
              </w:rPr>
              <w:t xml:space="preserve">Uw </w:t>
            </w:r>
            <w:r w:rsidR="00197B9A" w:rsidRPr="006C5EA2">
              <w:rPr>
                <w:rFonts w:ascii="Verdana" w:hAnsi="Verdana"/>
                <w:sz w:val="15"/>
                <w:szCs w:val="16"/>
                <w:lang w:val="nl-NL"/>
              </w:rPr>
              <w:t>contactpersoon:</w:t>
            </w:r>
          </w:p>
          <w:p w14:paraId="22E86738" w14:textId="0CC5BFD9" w:rsidR="00F03671" w:rsidRPr="006C5EA2" w:rsidRDefault="00677440" w:rsidP="00F03671">
            <w:pPr>
              <w:autoSpaceDE w:val="0"/>
              <w:autoSpaceDN w:val="0"/>
              <w:adjustRightInd w:val="0"/>
              <w:spacing w:line="170" w:lineRule="exact"/>
              <w:jc w:val="right"/>
              <w:rPr>
                <w:rFonts w:ascii="Verdana" w:hAnsi="Verdana"/>
                <w:sz w:val="15"/>
                <w:szCs w:val="16"/>
                <w:lang w:val="nl-NL"/>
              </w:rPr>
            </w:pPr>
            <w:r w:rsidRPr="006C5EA2">
              <w:rPr>
                <w:rFonts w:ascii="Verdana" w:hAnsi="Verdana"/>
                <w:sz w:val="15"/>
                <w:szCs w:val="16"/>
                <w:lang w:val="nl-NL"/>
              </w:rPr>
              <w:t>Alessia Veri</w:t>
            </w:r>
          </w:p>
          <w:p w14:paraId="48CC8CDC" w14:textId="72867A76" w:rsidR="00B33347" w:rsidRPr="006C5EA2" w:rsidRDefault="008626BF" w:rsidP="00F03671">
            <w:pPr>
              <w:autoSpaceDE w:val="0"/>
              <w:autoSpaceDN w:val="0"/>
              <w:adjustRightInd w:val="0"/>
              <w:spacing w:line="170" w:lineRule="exact"/>
              <w:jc w:val="right"/>
              <w:rPr>
                <w:rFonts w:ascii="Verdana" w:hAnsi="Verdana"/>
                <w:sz w:val="15"/>
                <w:szCs w:val="16"/>
                <w:lang w:val="nl-NL"/>
              </w:rPr>
            </w:pPr>
            <w:r w:rsidRPr="006C5EA2">
              <w:rPr>
                <w:rFonts w:ascii="Verdana" w:hAnsi="Verdana"/>
                <w:sz w:val="15"/>
                <w:szCs w:val="16"/>
                <w:lang w:val="nl-NL"/>
              </w:rPr>
              <w:t>Tel</w:t>
            </w:r>
            <w:r w:rsidR="002D02C0" w:rsidRPr="006C5EA2">
              <w:rPr>
                <w:rFonts w:ascii="Verdana" w:hAnsi="Verdana"/>
                <w:sz w:val="15"/>
                <w:szCs w:val="16"/>
                <w:lang w:val="nl-NL"/>
              </w:rPr>
              <w:t xml:space="preserve">: </w:t>
            </w:r>
            <w:r w:rsidR="002D02C0" w:rsidRPr="006C5EA2">
              <w:rPr>
                <w:rFonts w:ascii="Verdana" w:hAnsi="Verdana"/>
                <w:sz w:val="16"/>
                <w:szCs w:val="16"/>
                <w:lang w:val="nl-NL"/>
              </w:rPr>
              <w:t xml:space="preserve">02 501 </w:t>
            </w:r>
            <w:r w:rsidR="00677440" w:rsidRPr="006C5EA2">
              <w:rPr>
                <w:rFonts w:ascii="Verdana" w:hAnsi="Verdana"/>
                <w:sz w:val="16"/>
                <w:szCs w:val="16"/>
                <w:lang w:val="nl-NL"/>
              </w:rPr>
              <w:t>41 12</w:t>
            </w:r>
          </w:p>
          <w:p w14:paraId="6A44B2A1" w14:textId="7781E073" w:rsidR="00B33347" w:rsidRPr="002D02C0" w:rsidRDefault="0030160B" w:rsidP="00677440">
            <w:pPr>
              <w:autoSpaceDE w:val="0"/>
              <w:autoSpaceDN w:val="0"/>
              <w:adjustRightInd w:val="0"/>
              <w:spacing w:line="170" w:lineRule="exact"/>
              <w:jc w:val="right"/>
              <w:rPr>
                <w:rFonts w:ascii="Verdana" w:hAnsi="Verdana"/>
                <w:sz w:val="15"/>
                <w:szCs w:val="16"/>
                <w:lang w:val="fr-FR"/>
              </w:rPr>
            </w:pPr>
            <w:r>
              <w:rPr>
                <w:rFonts w:ascii="Verdana" w:hAnsi="Verdana"/>
                <w:sz w:val="15"/>
                <w:szCs w:val="16"/>
                <w:lang w:val="fr-FR"/>
              </w:rPr>
              <w:t>E-m</w:t>
            </w:r>
            <w:r w:rsidR="008626BF" w:rsidRPr="002D02C0">
              <w:rPr>
                <w:rFonts w:ascii="Verdana" w:hAnsi="Verdana"/>
                <w:sz w:val="15"/>
                <w:szCs w:val="16"/>
                <w:lang w:val="fr-FR"/>
              </w:rPr>
              <w:t>ail:</w:t>
            </w:r>
            <w:r w:rsidR="002D02C0" w:rsidRPr="002D02C0">
              <w:rPr>
                <w:rFonts w:ascii="Verdana" w:hAnsi="Verdana"/>
                <w:sz w:val="16"/>
                <w:szCs w:val="16"/>
                <w:lang w:val="fr-FR"/>
              </w:rPr>
              <w:t xml:space="preserve"> </w:t>
            </w:r>
            <w:proofErr w:type="spellStart"/>
            <w:r w:rsidR="00677440">
              <w:rPr>
                <w:rFonts w:ascii="Verdana" w:hAnsi="Verdana"/>
                <w:sz w:val="16"/>
                <w:szCs w:val="16"/>
              </w:rPr>
              <w:t>alessia.veri</w:t>
            </w:r>
            <w:proofErr w:type="spellEnd"/>
            <w:r w:rsidR="002D02C0" w:rsidRPr="002D02C0">
              <w:rPr>
                <w:rFonts w:ascii="Verdana" w:hAnsi="Verdana"/>
                <w:sz w:val="16"/>
                <w:szCs w:val="16"/>
                <w:lang w:val="fr-FR"/>
              </w:rPr>
              <w:t>@diplobel.fed.be</w:t>
            </w:r>
          </w:p>
        </w:tc>
      </w:tr>
    </w:tbl>
    <w:p w14:paraId="6D67D4DF" w14:textId="77777777" w:rsidR="0099185B" w:rsidRPr="00AF60A6" w:rsidRDefault="0099185B">
      <w:pPr>
        <w:rPr>
          <w:rFonts w:ascii="Verdana" w:hAnsi="Verdana"/>
          <w:sz w:val="22"/>
          <w:szCs w:val="22"/>
          <w:lang w:val="fr-FR"/>
        </w:rPr>
      </w:pPr>
    </w:p>
    <w:tbl>
      <w:tblPr>
        <w:tblStyle w:val="Grilledutableau"/>
        <w:tblW w:w="108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5"/>
        <w:gridCol w:w="5315"/>
        <w:gridCol w:w="4140"/>
      </w:tblGrid>
      <w:tr w:rsidR="00FB3CC1" w:rsidRPr="00003A5E" w14:paraId="7AA215EA" w14:textId="77777777" w:rsidTr="003E1E9F">
        <w:trPr>
          <w:trHeight w:hRule="exact" w:val="2209"/>
        </w:trPr>
        <w:tc>
          <w:tcPr>
            <w:tcW w:w="1345" w:type="dxa"/>
          </w:tcPr>
          <w:p w14:paraId="435E5597" w14:textId="77777777" w:rsidR="00FB3CC1" w:rsidRPr="002D02C0" w:rsidRDefault="00FB3CC1" w:rsidP="0076273E">
            <w:pPr>
              <w:pStyle w:val="En-tte"/>
              <w:ind w:left="-12" w:firstLine="12"/>
              <w:rPr>
                <w:lang w:val="fr-FR"/>
              </w:rPr>
            </w:pPr>
          </w:p>
        </w:tc>
        <w:tc>
          <w:tcPr>
            <w:tcW w:w="5315" w:type="dxa"/>
          </w:tcPr>
          <w:p w14:paraId="15064EF6" w14:textId="674188DA" w:rsidR="00FB3CC1" w:rsidRPr="006C5EA2" w:rsidRDefault="00677440" w:rsidP="00FB3CC1">
            <w:pPr>
              <w:pStyle w:val="En-tte"/>
              <w:spacing w:line="260" w:lineRule="exact"/>
              <w:rPr>
                <w:rFonts w:ascii="Verdana" w:hAnsi="Verdana"/>
                <w:sz w:val="22"/>
              </w:rPr>
            </w:pPr>
            <w:proofErr w:type="spellStart"/>
            <w:r w:rsidRPr="006C5EA2">
              <w:rPr>
                <w:rFonts w:ascii="Verdana" w:hAnsi="Verdana"/>
                <w:sz w:val="22"/>
              </w:rPr>
              <w:t>Mevr</w:t>
            </w:r>
            <w:proofErr w:type="spellEnd"/>
            <w:r w:rsidRPr="006C5EA2">
              <w:rPr>
                <w:rFonts w:ascii="Verdana" w:hAnsi="Verdana"/>
                <w:sz w:val="22"/>
              </w:rPr>
              <w:t>. Tiene Lievens</w:t>
            </w:r>
          </w:p>
          <w:p w14:paraId="2E0FE353" w14:textId="676A1A79" w:rsidR="00A20766" w:rsidRPr="006C5EA2" w:rsidRDefault="00677440" w:rsidP="00A20766">
            <w:pPr>
              <w:pStyle w:val="En-tte"/>
              <w:spacing w:line="260" w:lineRule="exact"/>
              <w:rPr>
                <w:rFonts w:ascii="Verdana" w:hAnsi="Verdana"/>
                <w:sz w:val="22"/>
              </w:rPr>
            </w:pPr>
            <w:r w:rsidRPr="006C5EA2">
              <w:rPr>
                <w:rFonts w:ascii="Verdana" w:hAnsi="Verdana"/>
                <w:sz w:val="22"/>
              </w:rPr>
              <w:t>Head of International Cooperation</w:t>
            </w:r>
          </w:p>
          <w:p w14:paraId="3290A438" w14:textId="4595C4CF" w:rsidR="00A20766" w:rsidRPr="00677440" w:rsidRDefault="00677440" w:rsidP="00A20766">
            <w:pPr>
              <w:pStyle w:val="En-tte"/>
              <w:spacing w:line="260" w:lineRule="exact"/>
              <w:rPr>
                <w:rFonts w:ascii="Verdana" w:hAnsi="Verdana"/>
                <w:sz w:val="22"/>
                <w:lang w:val="nl-NL"/>
              </w:rPr>
            </w:pPr>
            <w:r w:rsidRPr="00677440">
              <w:rPr>
                <w:rFonts w:ascii="Verdana" w:hAnsi="Verdana"/>
                <w:sz w:val="22"/>
                <w:lang w:val="nl-NL"/>
              </w:rPr>
              <w:t>Rode Kruis V</w:t>
            </w:r>
            <w:r>
              <w:rPr>
                <w:rFonts w:ascii="Verdana" w:hAnsi="Verdana"/>
                <w:sz w:val="22"/>
                <w:lang w:val="nl-NL"/>
              </w:rPr>
              <w:t>laanderen</w:t>
            </w:r>
          </w:p>
          <w:p w14:paraId="1DAC1909" w14:textId="77777777" w:rsidR="00677440" w:rsidRDefault="00677440" w:rsidP="00A20766">
            <w:pPr>
              <w:pStyle w:val="En-tte"/>
              <w:spacing w:line="260" w:lineRule="exact"/>
              <w:rPr>
                <w:rFonts w:ascii="Verdana" w:hAnsi="Verdana"/>
                <w:sz w:val="22"/>
                <w:lang w:val="nl-BE"/>
              </w:rPr>
            </w:pPr>
          </w:p>
          <w:p w14:paraId="71F8D39B" w14:textId="6E492DF5" w:rsidR="00A20766" w:rsidRPr="00677440" w:rsidRDefault="00677440" w:rsidP="00A20766">
            <w:pPr>
              <w:pStyle w:val="En-tte"/>
              <w:spacing w:line="260" w:lineRule="exact"/>
              <w:rPr>
                <w:rFonts w:ascii="Verdana" w:hAnsi="Verdana"/>
                <w:sz w:val="22"/>
                <w:lang w:val="nl-NL"/>
              </w:rPr>
            </w:pPr>
            <w:r w:rsidRPr="00677440">
              <w:rPr>
                <w:rFonts w:ascii="Verdana" w:hAnsi="Verdana"/>
                <w:sz w:val="22"/>
                <w:lang w:val="nl-NL"/>
              </w:rPr>
              <w:t>Motstraat 40</w:t>
            </w:r>
          </w:p>
          <w:p w14:paraId="71DAC449" w14:textId="67B5CEEF" w:rsidR="00A20766" w:rsidRPr="00F34825" w:rsidRDefault="00677440" w:rsidP="00A20766">
            <w:pPr>
              <w:pStyle w:val="En-tte"/>
              <w:spacing w:line="260" w:lineRule="exact"/>
              <w:rPr>
                <w:rFonts w:ascii="Verdana" w:hAnsi="Verdana"/>
                <w:sz w:val="22"/>
                <w:lang w:val="nl-BE"/>
              </w:rPr>
            </w:pPr>
            <w:r>
              <w:rPr>
                <w:rFonts w:ascii="Verdana" w:hAnsi="Verdana"/>
                <w:sz w:val="22"/>
                <w:lang w:val="nl-BE"/>
              </w:rPr>
              <w:t>2800 MECHELEN</w:t>
            </w:r>
          </w:p>
          <w:p w14:paraId="70A922C5" w14:textId="4AF7463A" w:rsidR="00FB3CC1" w:rsidRPr="00F34825" w:rsidRDefault="00677440" w:rsidP="00FB3CC1">
            <w:pPr>
              <w:pStyle w:val="En-tte"/>
              <w:spacing w:line="260" w:lineRule="exact"/>
              <w:rPr>
                <w:rFonts w:ascii="Verdana" w:hAnsi="Verdana"/>
                <w:sz w:val="22"/>
                <w:lang w:val="nl-BE"/>
              </w:rPr>
            </w:pPr>
            <w:r>
              <w:rPr>
                <w:rFonts w:ascii="Verdana" w:hAnsi="Verdana"/>
                <w:sz w:val="22"/>
                <w:lang w:val="nl-BE"/>
              </w:rPr>
              <w:t>België</w:t>
            </w:r>
          </w:p>
        </w:tc>
        <w:tc>
          <w:tcPr>
            <w:tcW w:w="4140" w:type="dxa"/>
          </w:tcPr>
          <w:p w14:paraId="23A7E251" w14:textId="77777777" w:rsidR="00FB3CC1" w:rsidRPr="00F03671" w:rsidRDefault="00FB3CC1" w:rsidP="0076273E">
            <w:pPr>
              <w:pStyle w:val="En-tte"/>
              <w:rPr>
                <w:rFonts w:ascii="Verdana" w:hAnsi="Verdana"/>
                <w:lang w:val="nl-BE"/>
              </w:rPr>
            </w:pPr>
          </w:p>
        </w:tc>
      </w:tr>
    </w:tbl>
    <w:p w14:paraId="372F9FB4" w14:textId="77777777" w:rsidR="0030096D" w:rsidRPr="00AF60A6" w:rsidRDefault="0030096D" w:rsidP="0030096D">
      <w:pPr>
        <w:pStyle w:val="En-tte"/>
        <w:rPr>
          <w:rFonts w:ascii="Verdana" w:hAnsi="Verdana"/>
          <w:sz w:val="22"/>
          <w:szCs w:val="22"/>
          <w:lang w:val="nl-BE"/>
        </w:rPr>
      </w:pPr>
    </w:p>
    <w:tbl>
      <w:tblPr>
        <w:tblStyle w:val="Grilledutableau"/>
        <w:tblW w:w="108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360"/>
        <w:gridCol w:w="1564"/>
        <w:gridCol w:w="2160"/>
        <w:gridCol w:w="5456"/>
        <w:gridCol w:w="1080"/>
      </w:tblGrid>
      <w:tr w:rsidR="003E1E9F" w:rsidRPr="000C796D" w14:paraId="7104EE1B" w14:textId="77777777" w:rsidTr="00F8396C">
        <w:trPr>
          <w:trHeight w:hRule="exact" w:val="317"/>
        </w:trPr>
        <w:tc>
          <w:tcPr>
            <w:tcW w:w="236" w:type="dxa"/>
          </w:tcPr>
          <w:p w14:paraId="390E933C" w14:textId="77777777" w:rsidR="003E1E9F" w:rsidRPr="000C796D" w:rsidRDefault="003E1E9F" w:rsidP="00B45C6A">
            <w:pPr>
              <w:pStyle w:val="En-tte"/>
              <w:spacing w:before="100" w:beforeAutospacing="1" w:line="240" w:lineRule="exact"/>
              <w:ind w:left="-12" w:firstLine="12"/>
              <w:rPr>
                <w:lang w:val="nl-BE"/>
              </w:rPr>
            </w:pPr>
          </w:p>
        </w:tc>
        <w:tc>
          <w:tcPr>
            <w:tcW w:w="360" w:type="dxa"/>
            <w:tcBorders>
              <w:left w:val="nil"/>
            </w:tcBorders>
          </w:tcPr>
          <w:p w14:paraId="7F332C46" w14:textId="77777777" w:rsidR="003E1E9F" w:rsidRPr="000C796D" w:rsidRDefault="003E1E9F" w:rsidP="00B45C6A">
            <w:pPr>
              <w:pStyle w:val="En-tte"/>
              <w:spacing w:before="100" w:beforeAutospacing="1" w:line="240" w:lineRule="exact"/>
              <w:ind w:left="-12" w:firstLine="12"/>
              <w:rPr>
                <w:lang w:val="nl-BE"/>
              </w:rPr>
            </w:pPr>
          </w:p>
        </w:tc>
        <w:tc>
          <w:tcPr>
            <w:tcW w:w="1564" w:type="dxa"/>
          </w:tcPr>
          <w:p w14:paraId="69368492" w14:textId="77777777" w:rsidR="003E1E9F" w:rsidRDefault="003E1E9F" w:rsidP="00DA4C7A">
            <w:pPr>
              <w:pStyle w:val="En-tte"/>
              <w:tabs>
                <w:tab w:val="left" w:pos="707"/>
              </w:tabs>
              <w:spacing w:before="100" w:beforeAutospacing="1" w:line="240" w:lineRule="exact"/>
              <w:ind w:left="-108"/>
              <w:rPr>
                <w:rFonts w:ascii="Verdana" w:hAnsi="Verdana"/>
                <w:b/>
                <w:sz w:val="16"/>
                <w:szCs w:val="16"/>
                <w:lang w:val="nl-BE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BE"/>
              </w:rPr>
              <w:t>uw bericht van</w:t>
            </w:r>
          </w:p>
        </w:tc>
        <w:tc>
          <w:tcPr>
            <w:tcW w:w="2160" w:type="dxa"/>
          </w:tcPr>
          <w:p w14:paraId="6B88BAB7" w14:textId="77777777" w:rsidR="003E1E9F" w:rsidRPr="00C863E0" w:rsidRDefault="003E1E9F" w:rsidP="00B45C6A">
            <w:pPr>
              <w:pStyle w:val="En-tte"/>
              <w:tabs>
                <w:tab w:val="left" w:pos="707"/>
              </w:tabs>
              <w:spacing w:before="100" w:beforeAutospacing="1" w:line="240" w:lineRule="exact"/>
              <w:ind w:left="-108"/>
              <w:rPr>
                <w:rFonts w:ascii="Verdana" w:hAnsi="Verdana"/>
                <w:b/>
                <w:sz w:val="16"/>
                <w:szCs w:val="16"/>
                <w:lang w:val="nl-BE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BE"/>
              </w:rPr>
              <w:t>uw kenmerk</w:t>
            </w:r>
          </w:p>
        </w:tc>
        <w:tc>
          <w:tcPr>
            <w:tcW w:w="5456" w:type="dxa"/>
          </w:tcPr>
          <w:p w14:paraId="776FEAF9" w14:textId="77777777" w:rsidR="003E1E9F" w:rsidRPr="00C863E0" w:rsidRDefault="003E1E9F" w:rsidP="00B45C6A">
            <w:pPr>
              <w:pStyle w:val="En-tte"/>
              <w:tabs>
                <w:tab w:val="left" w:pos="707"/>
              </w:tabs>
              <w:spacing w:before="100" w:beforeAutospacing="1" w:line="240" w:lineRule="exact"/>
              <w:ind w:left="-108"/>
              <w:rPr>
                <w:rFonts w:ascii="Verdana" w:hAnsi="Verdana"/>
                <w:b/>
                <w:sz w:val="16"/>
                <w:szCs w:val="16"/>
                <w:lang w:val="nl-BE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BE"/>
              </w:rPr>
              <w:t>ons kenmerk</w:t>
            </w:r>
          </w:p>
        </w:tc>
        <w:tc>
          <w:tcPr>
            <w:tcW w:w="1080" w:type="dxa"/>
            <w:tcBorders>
              <w:left w:val="nil"/>
            </w:tcBorders>
          </w:tcPr>
          <w:p w14:paraId="1B965343" w14:textId="77777777" w:rsidR="003E1E9F" w:rsidRPr="00C863E0" w:rsidRDefault="003E1E9F" w:rsidP="00B45C6A">
            <w:pPr>
              <w:pStyle w:val="En-tte"/>
              <w:spacing w:before="100" w:beforeAutospacing="1" w:line="240" w:lineRule="exact"/>
              <w:ind w:left="-108"/>
              <w:rPr>
                <w:rFonts w:ascii="Verdana" w:hAnsi="Verdana"/>
                <w:b/>
                <w:sz w:val="16"/>
                <w:szCs w:val="16"/>
              </w:rPr>
            </w:pPr>
            <w:r w:rsidRPr="00677440">
              <w:rPr>
                <w:rFonts w:ascii="Verdana" w:hAnsi="Verdana"/>
                <w:b/>
                <w:sz w:val="16"/>
                <w:szCs w:val="16"/>
                <w:lang w:val="nl-NL"/>
              </w:rPr>
              <w:t>d</w:t>
            </w: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atum</w:t>
            </w:r>
            <w:proofErr w:type="spellEnd"/>
          </w:p>
        </w:tc>
      </w:tr>
      <w:tr w:rsidR="003E1E9F" w:rsidRPr="002F0514" w14:paraId="5F0B3403" w14:textId="77777777" w:rsidTr="00F8396C">
        <w:trPr>
          <w:trHeight w:hRule="exact" w:val="367"/>
        </w:trPr>
        <w:tc>
          <w:tcPr>
            <w:tcW w:w="236" w:type="dxa"/>
          </w:tcPr>
          <w:p w14:paraId="652F678F" w14:textId="77777777" w:rsidR="003E1E9F" w:rsidRPr="00C863E0" w:rsidRDefault="003E1E9F" w:rsidP="00B45C6A">
            <w:pPr>
              <w:pStyle w:val="En-tte"/>
              <w:ind w:left="-12" w:firstLine="12"/>
              <w:rPr>
                <w:rFonts w:ascii="Verdana" w:hAnsi="Verdana"/>
                <w:sz w:val="16"/>
                <w:szCs w:val="16"/>
                <w:lang w:val="nl-BE"/>
              </w:rPr>
            </w:pPr>
          </w:p>
        </w:tc>
        <w:tc>
          <w:tcPr>
            <w:tcW w:w="360" w:type="dxa"/>
            <w:tcBorders>
              <w:left w:val="nil"/>
            </w:tcBorders>
          </w:tcPr>
          <w:p w14:paraId="66A4CC69" w14:textId="77777777" w:rsidR="003E1E9F" w:rsidRPr="00C863E0" w:rsidRDefault="003E1E9F" w:rsidP="00B45C6A">
            <w:pPr>
              <w:pStyle w:val="En-tte"/>
              <w:ind w:left="-12" w:firstLine="12"/>
              <w:rPr>
                <w:rFonts w:ascii="Verdana" w:hAnsi="Verdana"/>
                <w:sz w:val="16"/>
                <w:szCs w:val="16"/>
                <w:lang w:val="nl-BE"/>
              </w:rPr>
            </w:pPr>
          </w:p>
        </w:tc>
        <w:tc>
          <w:tcPr>
            <w:tcW w:w="1564" w:type="dxa"/>
          </w:tcPr>
          <w:p w14:paraId="5B42D4D3" w14:textId="2D9AC8C3" w:rsidR="003E1E9F" w:rsidRPr="000C796D" w:rsidRDefault="008835F8" w:rsidP="00DA4C7A">
            <w:pPr>
              <w:pStyle w:val="En-tte"/>
              <w:tabs>
                <w:tab w:val="left" w:pos="707"/>
              </w:tabs>
              <w:ind w:left="-10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07/04/2020</w:t>
            </w:r>
          </w:p>
        </w:tc>
        <w:tc>
          <w:tcPr>
            <w:tcW w:w="2160" w:type="dxa"/>
          </w:tcPr>
          <w:p w14:paraId="2DEB8615" w14:textId="55AB225C" w:rsidR="003E1E9F" w:rsidRPr="00C863E0" w:rsidRDefault="006567AE" w:rsidP="00E21DBA">
            <w:pPr>
              <w:pStyle w:val="En-tte"/>
              <w:tabs>
                <w:tab w:val="left" w:pos="707"/>
              </w:tabs>
              <w:ind w:left="-108"/>
              <w:rPr>
                <w:rFonts w:ascii="Verdana" w:hAnsi="Verdana"/>
                <w:sz w:val="16"/>
                <w:szCs w:val="16"/>
                <w:lang w:val="nl-BE"/>
              </w:rPr>
            </w:pPr>
            <w:r>
              <w:rPr>
                <w:rFonts w:ascii="Verdana" w:hAnsi="Verdana"/>
                <w:sz w:val="16"/>
                <w:szCs w:val="16"/>
              </w:rPr>
              <w:t>2019-02</w:t>
            </w:r>
            <w:r w:rsidR="0020353C">
              <w:rPr>
                <w:rFonts w:ascii="Verdana" w:hAnsi="Verdana"/>
                <w:sz w:val="16"/>
                <w:szCs w:val="16"/>
              </w:rPr>
              <w:t>-REG-DGD</w:t>
            </w:r>
          </w:p>
        </w:tc>
        <w:tc>
          <w:tcPr>
            <w:tcW w:w="5456" w:type="dxa"/>
          </w:tcPr>
          <w:p w14:paraId="3F83AEE4" w14:textId="149483BA" w:rsidR="003E1E9F" w:rsidRPr="002F0514" w:rsidRDefault="00E21DBA" w:rsidP="006567AE">
            <w:pPr>
              <w:pStyle w:val="En-tte"/>
              <w:tabs>
                <w:tab w:val="left" w:pos="707"/>
              </w:tabs>
              <w:ind w:left="-10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D5.1/AV/HUM.</w:t>
            </w:r>
            <w:r w:rsidRPr="00D15678">
              <w:rPr>
                <w:rFonts w:ascii="Verdana" w:hAnsi="Verdana"/>
                <w:sz w:val="16"/>
                <w:szCs w:val="16"/>
              </w:rPr>
              <w:t>04.</w:t>
            </w:r>
            <w:r w:rsidR="0020353C">
              <w:rPr>
                <w:rFonts w:ascii="Verdana" w:hAnsi="Verdana"/>
                <w:sz w:val="16"/>
                <w:szCs w:val="16"/>
              </w:rPr>
              <w:t>03.01</w:t>
            </w:r>
            <w:r w:rsidR="006567AE">
              <w:rPr>
                <w:rFonts w:ascii="Verdana" w:hAnsi="Verdana"/>
                <w:sz w:val="16"/>
                <w:szCs w:val="16"/>
              </w:rPr>
              <w:t>.2019.06/4991/1</w:t>
            </w:r>
          </w:p>
        </w:tc>
        <w:tc>
          <w:tcPr>
            <w:tcW w:w="1080" w:type="dxa"/>
            <w:tcBorders>
              <w:left w:val="nil"/>
            </w:tcBorders>
          </w:tcPr>
          <w:p w14:paraId="39D943CF" w14:textId="77777777" w:rsidR="003E1E9F" w:rsidRPr="00C863E0" w:rsidRDefault="003E1E9F" w:rsidP="00B45C6A">
            <w:pPr>
              <w:pStyle w:val="En-tte"/>
              <w:ind w:left="-108"/>
              <w:rPr>
                <w:rFonts w:ascii="Verdana" w:hAnsi="Verdana"/>
                <w:sz w:val="16"/>
                <w:szCs w:val="16"/>
              </w:rPr>
            </w:pPr>
          </w:p>
        </w:tc>
      </w:tr>
      <w:tr w:rsidR="003E1E9F" w:rsidRPr="00003A5E" w14:paraId="386F45CA" w14:textId="77777777" w:rsidTr="00F8396C">
        <w:trPr>
          <w:trHeight w:hRule="exact" w:val="213"/>
        </w:trPr>
        <w:tc>
          <w:tcPr>
            <w:tcW w:w="236" w:type="dxa"/>
            <w:tcBorders>
              <w:bottom w:val="single" w:sz="4" w:space="0" w:color="auto"/>
            </w:tcBorders>
          </w:tcPr>
          <w:p w14:paraId="4BD752CC" w14:textId="77777777" w:rsidR="003E1E9F" w:rsidRPr="002F0514" w:rsidRDefault="003E1E9F" w:rsidP="005A5811">
            <w:pPr>
              <w:pStyle w:val="En-tte"/>
              <w:ind w:left="-12" w:firstLine="12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60" w:type="dxa"/>
            <w:tcBorders>
              <w:left w:val="nil"/>
            </w:tcBorders>
          </w:tcPr>
          <w:p w14:paraId="1E9031AE" w14:textId="77777777" w:rsidR="003E1E9F" w:rsidRPr="002F0514" w:rsidRDefault="003E1E9F" w:rsidP="005A5811">
            <w:pPr>
              <w:pStyle w:val="En-tte"/>
              <w:ind w:left="-12" w:firstLine="12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24" w:type="dxa"/>
            <w:gridSpan w:val="2"/>
          </w:tcPr>
          <w:p w14:paraId="1CCEA453" w14:textId="77777777" w:rsidR="003E1E9F" w:rsidRPr="002F0514" w:rsidRDefault="003E1E9F" w:rsidP="005A5811">
            <w:pPr>
              <w:pStyle w:val="En-tte"/>
              <w:tabs>
                <w:tab w:val="left" w:pos="707"/>
              </w:tabs>
              <w:ind w:left="-108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36" w:type="dxa"/>
            <w:gridSpan w:val="2"/>
            <w:tcBorders>
              <w:left w:val="nil"/>
            </w:tcBorders>
          </w:tcPr>
          <w:p w14:paraId="3E82BBE6" w14:textId="77777777" w:rsidR="003E1E9F" w:rsidRPr="00A805ED" w:rsidRDefault="003E1E9F" w:rsidP="005A5811">
            <w:pPr>
              <w:pStyle w:val="En-tte"/>
              <w:ind w:left="-108"/>
              <w:rPr>
                <w:rFonts w:ascii="Verdana" w:hAnsi="Verdana"/>
                <w:sz w:val="12"/>
                <w:szCs w:val="12"/>
                <w:lang w:val="nl-BE"/>
              </w:rPr>
            </w:pPr>
            <w:r w:rsidRPr="00A805ED">
              <w:rPr>
                <w:rFonts w:ascii="Verdana" w:hAnsi="Verdana"/>
                <w:sz w:val="12"/>
                <w:szCs w:val="12"/>
                <w:lang w:val="nl-BE"/>
              </w:rPr>
              <w:t xml:space="preserve">te vermelden in </w:t>
            </w:r>
            <w:r>
              <w:rPr>
                <w:rFonts w:ascii="Verdana" w:hAnsi="Verdana"/>
                <w:sz w:val="12"/>
                <w:szCs w:val="12"/>
                <w:lang w:val="nl-BE"/>
              </w:rPr>
              <w:t>elke</w:t>
            </w:r>
            <w:r w:rsidRPr="00A805ED">
              <w:rPr>
                <w:rFonts w:ascii="Verdana" w:hAnsi="Verdana"/>
                <w:sz w:val="12"/>
                <w:szCs w:val="12"/>
                <w:lang w:val="nl-BE"/>
              </w:rPr>
              <w:t xml:space="preserve"> briefwisseling</w:t>
            </w:r>
          </w:p>
        </w:tc>
      </w:tr>
    </w:tbl>
    <w:p w14:paraId="1FD52B0E" w14:textId="77777777" w:rsidR="001219B3" w:rsidRPr="00F02DA2" w:rsidRDefault="001219B3" w:rsidP="003E1E9F">
      <w:pPr>
        <w:pStyle w:val="En-tte"/>
        <w:rPr>
          <w:rFonts w:ascii="Verdana" w:hAnsi="Verdana"/>
          <w:sz w:val="16"/>
          <w:szCs w:val="16"/>
          <w:lang w:val="nl-BE"/>
        </w:rPr>
      </w:pPr>
    </w:p>
    <w:p w14:paraId="4FE1754D" w14:textId="77777777" w:rsidR="001219B3" w:rsidRPr="00FB3CC1" w:rsidRDefault="001219B3" w:rsidP="0030096D">
      <w:pPr>
        <w:pStyle w:val="En-tte"/>
        <w:rPr>
          <w:lang w:val="nl-BE"/>
        </w:rPr>
        <w:sectPr w:rsidR="001219B3" w:rsidRPr="00FB3CC1" w:rsidSect="00192F8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284" w:right="567" w:bottom="1718" w:left="540" w:header="290" w:footer="408" w:gutter="0"/>
          <w:cols w:space="708"/>
          <w:docGrid w:linePitch="360"/>
        </w:sectPr>
      </w:pPr>
    </w:p>
    <w:p w14:paraId="3B0B5568" w14:textId="77777777" w:rsidR="009F0BD6" w:rsidRPr="008835F8" w:rsidRDefault="009F0BD6" w:rsidP="003B62FD">
      <w:pPr>
        <w:jc w:val="both"/>
        <w:rPr>
          <w:rFonts w:ascii="Verdana" w:hAnsi="Verdana"/>
          <w:b/>
          <w:sz w:val="20"/>
          <w:szCs w:val="21"/>
          <w:lang w:val="nl-NL"/>
        </w:rPr>
      </w:pPr>
    </w:p>
    <w:p w14:paraId="0A6D16BA" w14:textId="280C8F95" w:rsidR="008120E7" w:rsidRPr="0020353C" w:rsidRDefault="003B62FD" w:rsidP="003B62FD">
      <w:pPr>
        <w:jc w:val="both"/>
        <w:rPr>
          <w:rFonts w:ascii="Verdana" w:hAnsi="Verdana"/>
          <w:b/>
          <w:sz w:val="20"/>
          <w:szCs w:val="21"/>
        </w:rPr>
      </w:pPr>
      <w:proofErr w:type="spellStart"/>
      <w:r w:rsidRPr="0020353C">
        <w:rPr>
          <w:rFonts w:ascii="Verdana" w:hAnsi="Verdana"/>
          <w:b/>
          <w:sz w:val="20"/>
          <w:szCs w:val="21"/>
        </w:rPr>
        <w:t>Onderwerp</w:t>
      </w:r>
      <w:proofErr w:type="spellEnd"/>
      <w:r w:rsidRPr="0020353C">
        <w:rPr>
          <w:rFonts w:ascii="Verdana" w:hAnsi="Verdana"/>
          <w:b/>
          <w:sz w:val="20"/>
          <w:szCs w:val="21"/>
        </w:rPr>
        <w:t xml:space="preserve">: </w:t>
      </w:r>
      <w:r w:rsidR="006567AE">
        <w:rPr>
          <w:rFonts w:ascii="Verdana" w:hAnsi="Verdana"/>
          <w:b/>
          <w:sz w:val="20"/>
          <w:szCs w:val="21"/>
        </w:rPr>
        <w:t xml:space="preserve">Request related to the current </w:t>
      </w:r>
      <w:r w:rsidR="008835F8">
        <w:rPr>
          <w:rFonts w:ascii="Verdana" w:hAnsi="Verdana"/>
          <w:b/>
          <w:sz w:val="20"/>
          <w:szCs w:val="21"/>
        </w:rPr>
        <w:t>COVID-19 outbreak</w:t>
      </w:r>
      <w:r w:rsidRPr="0020353C">
        <w:rPr>
          <w:rFonts w:ascii="Verdana" w:hAnsi="Verdana"/>
          <w:b/>
          <w:sz w:val="20"/>
          <w:szCs w:val="21"/>
        </w:rPr>
        <w:t xml:space="preserve"> – </w:t>
      </w:r>
      <w:proofErr w:type="spellStart"/>
      <w:r w:rsidRPr="0020353C">
        <w:rPr>
          <w:rFonts w:ascii="Verdana" w:hAnsi="Verdana"/>
          <w:b/>
          <w:sz w:val="20"/>
          <w:szCs w:val="21"/>
        </w:rPr>
        <w:t>Programm</w:t>
      </w:r>
      <w:r w:rsidR="006567AE">
        <w:rPr>
          <w:rFonts w:ascii="Verdana" w:hAnsi="Verdana"/>
          <w:b/>
          <w:sz w:val="20"/>
          <w:szCs w:val="21"/>
        </w:rPr>
        <w:t>e</w:t>
      </w:r>
      <w:proofErr w:type="spellEnd"/>
      <w:r w:rsidRPr="0020353C">
        <w:rPr>
          <w:rFonts w:ascii="Verdana" w:hAnsi="Verdana"/>
          <w:b/>
          <w:sz w:val="20"/>
          <w:szCs w:val="21"/>
        </w:rPr>
        <w:t xml:space="preserve"> “</w:t>
      </w:r>
      <w:r w:rsidR="006567AE" w:rsidRPr="006567AE">
        <w:rPr>
          <w:rFonts w:ascii="Verdana" w:hAnsi="Verdana"/>
          <w:b/>
          <w:sz w:val="20"/>
          <w:szCs w:val="21"/>
        </w:rPr>
        <w:t>Enhancing community resilience to epidemics and hydro-meteorological hazards in the African Great Lakes region</w:t>
      </w:r>
      <w:r w:rsidRPr="0020353C">
        <w:rPr>
          <w:rFonts w:ascii="Verdana" w:hAnsi="Verdana"/>
          <w:b/>
          <w:sz w:val="20"/>
          <w:szCs w:val="21"/>
        </w:rPr>
        <w:t>”</w:t>
      </w:r>
      <w:r w:rsidR="009D6043">
        <w:rPr>
          <w:rFonts w:ascii="Verdana" w:hAnsi="Verdana"/>
          <w:b/>
          <w:sz w:val="20"/>
          <w:szCs w:val="21"/>
        </w:rPr>
        <w:t xml:space="preserve"> (Rwanda, </w:t>
      </w:r>
      <w:proofErr w:type="spellStart"/>
      <w:r w:rsidR="009D6043">
        <w:rPr>
          <w:rFonts w:ascii="Verdana" w:hAnsi="Verdana"/>
          <w:b/>
          <w:sz w:val="20"/>
          <w:szCs w:val="21"/>
        </w:rPr>
        <w:t>Tanzanie</w:t>
      </w:r>
      <w:proofErr w:type="spellEnd"/>
      <w:r w:rsidR="009D6043">
        <w:rPr>
          <w:rFonts w:ascii="Verdana" w:hAnsi="Verdana"/>
          <w:b/>
          <w:sz w:val="20"/>
          <w:szCs w:val="21"/>
        </w:rPr>
        <w:t>, Uganda)</w:t>
      </w:r>
      <w:r w:rsidRPr="0020353C">
        <w:rPr>
          <w:rFonts w:ascii="Verdana" w:hAnsi="Verdana"/>
          <w:b/>
          <w:sz w:val="20"/>
          <w:szCs w:val="21"/>
        </w:rPr>
        <w:t xml:space="preserve"> – PG/</w:t>
      </w:r>
      <w:r w:rsidR="006567AE">
        <w:rPr>
          <w:rFonts w:ascii="Verdana" w:hAnsi="Verdana"/>
          <w:b/>
          <w:sz w:val="20"/>
          <w:szCs w:val="21"/>
        </w:rPr>
        <w:t>2019/06</w:t>
      </w:r>
    </w:p>
    <w:p w14:paraId="274A16C1" w14:textId="77777777" w:rsidR="00582838" w:rsidRPr="0020353C" w:rsidRDefault="00582838" w:rsidP="003B62FD">
      <w:pPr>
        <w:rPr>
          <w:rFonts w:ascii="Verdana" w:hAnsi="Verdana"/>
          <w:sz w:val="20"/>
          <w:szCs w:val="21"/>
        </w:rPr>
      </w:pPr>
    </w:p>
    <w:p w14:paraId="207FB757" w14:textId="77777777" w:rsidR="001625FB" w:rsidRPr="008835F8" w:rsidRDefault="001625FB" w:rsidP="003B62FD">
      <w:pPr>
        <w:rPr>
          <w:rFonts w:ascii="Verdana" w:hAnsi="Verdana"/>
          <w:sz w:val="20"/>
          <w:szCs w:val="21"/>
        </w:rPr>
      </w:pPr>
    </w:p>
    <w:p w14:paraId="54835674" w14:textId="77777777" w:rsidR="009F0BD6" w:rsidRPr="009F0BD6" w:rsidRDefault="009F0BD6" w:rsidP="003B62FD">
      <w:pPr>
        <w:rPr>
          <w:rFonts w:ascii="Verdana" w:hAnsi="Verdana"/>
          <w:sz w:val="20"/>
          <w:szCs w:val="21"/>
        </w:rPr>
      </w:pPr>
    </w:p>
    <w:p w14:paraId="60889DD4" w14:textId="5EA94292" w:rsidR="00464AC0" w:rsidRPr="009F0BD6" w:rsidRDefault="006567AE" w:rsidP="003B62FD">
      <w:pPr>
        <w:rPr>
          <w:rFonts w:ascii="Verdana" w:hAnsi="Verdana"/>
          <w:sz w:val="22"/>
          <w:szCs w:val="22"/>
        </w:rPr>
      </w:pPr>
      <w:r w:rsidRPr="009F0BD6">
        <w:rPr>
          <w:rFonts w:ascii="Verdana" w:hAnsi="Verdana"/>
          <w:sz w:val="22"/>
          <w:szCs w:val="22"/>
        </w:rPr>
        <w:t xml:space="preserve">Dear </w:t>
      </w:r>
      <w:proofErr w:type="spellStart"/>
      <w:r w:rsidRPr="009F0BD6">
        <w:rPr>
          <w:rFonts w:ascii="Verdana" w:hAnsi="Verdana"/>
          <w:sz w:val="22"/>
          <w:szCs w:val="22"/>
        </w:rPr>
        <w:t>Mrs</w:t>
      </w:r>
      <w:proofErr w:type="spellEnd"/>
      <w:r w:rsidR="00464AC0" w:rsidRPr="009F0BD6">
        <w:rPr>
          <w:rFonts w:ascii="Verdana" w:hAnsi="Verdana"/>
          <w:sz w:val="22"/>
          <w:szCs w:val="22"/>
        </w:rPr>
        <w:t xml:space="preserve"> Lievens</w:t>
      </w:r>
      <w:r w:rsidR="00E21DBA" w:rsidRPr="009F0BD6">
        <w:rPr>
          <w:rFonts w:ascii="Verdana" w:hAnsi="Verdana"/>
          <w:sz w:val="22"/>
          <w:szCs w:val="22"/>
        </w:rPr>
        <w:t>,</w:t>
      </w:r>
    </w:p>
    <w:p w14:paraId="63ABA531" w14:textId="77777777" w:rsidR="00F164D7" w:rsidRDefault="00F164D7" w:rsidP="003B62FD">
      <w:pPr>
        <w:jc w:val="both"/>
        <w:rPr>
          <w:rFonts w:ascii="Verdana" w:hAnsi="Verdana"/>
          <w:sz w:val="22"/>
          <w:szCs w:val="22"/>
        </w:rPr>
      </w:pPr>
    </w:p>
    <w:p w14:paraId="54461ECA" w14:textId="77777777" w:rsidR="009F0BD6" w:rsidRPr="009F0BD6" w:rsidRDefault="009F0BD6" w:rsidP="003B62FD">
      <w:pPr>
        <w:jc w:val="both"/>
        <w:rPr>
          <w:rFonts w:ascii="Verdana" w:hAnsi="Verdana"/>
          <w:sz w:val="22"/>
          <w:szCs w:val="22"/>
        </w:rPr>
      </w:pPr>
    </w:p>
    <w:p w14:paraId="0AD62996" w14:textId="2CAA9B17" w:rsidR="00727252" w:rsidRPr="009F0BD6" w:rsidRDefault="006567AE" w:rsidP="003B62FD">
      <w:pPr>
        <w:jc w:val="both"/>
        <w:rPr>
          <w:rFonts w:ascii="Verdana" w:hAnsi="Verdana"/>
          <w:sz w:val="22"/>
          <w:szCs w:val="22"/>
        </w:rPr>
      </w:pPr>
      <w:r w:rsidRPr="009F0BD6">
        <w:rPr>
          <w:rFonts w:ascii="Verdana" w:hAnsi="Verdana"/>
          <w:sz w:val="22"/>
          <w:szCs w:val="22"/>
        </w:rPr>
        <w:t xml:space="preserve">I am pleased to </w:t>
      </w:r>
      <w:r w:rsidR="001625FB" w:rsidRPr="009F0BD6">
        <w:rPr>
          <w:rFonts w:ascii="Verdana" w:hAnsi="Verdana"/>
          <w:sz w:val="22"/>
          <w:szCs w:val="22"/>
        </w:rPr>
        <w:t>let you know</w:t>
      </w:r>
      <w:r w:rsidRPr="009F0BD6">
        <w:rPr>
          <w:rFonts w:ascii="Verdana" w:hAnsi="Verdana"/>
          <w:sz w:val="22"/>
          <w:szCs w:val="22"/>
        </w:rPr>
        <w:t xml:space="preserve"> that I agree </w:t>
      </w:r>
      <w:r w:rsidR="001270BB" w:rsidRPr="009F0BD6">
        <w:rPr>
          <w:rFonts w:ascii="Verdana" w:hAnsi="Verdana"/>
          <w:sz w:val="22"/>
          <w:szCs w:val="22"/>
        </w:rPr>
        <w:t>to your request</w:t>
      </w:r>
      <w:r w:rsidR="008835F8">
        <w:rPr>
          <w:rFonts w:ascii="Verdana" w:hAnsi="Verdana"/>
          <w:sz w:val="22"/>
          <w:szCs w:val="22"/>
        </w:rPr>
        <w:t>s</w:t>
      </w:r>
      <w:r w:rsidRPr="009F0BD6">
        <w:rPr>
          <w:rFonts w:ascii="Verdana" w:hAnsi="Verdana"/>
          <w:sz w:val="22"/>
          <w:szCs w:val="22"/>
        </w:rPr>
        <w:t xml:space="preserve"> </w:t>
      </w:r>
      <w:r w:rsidR="00727252" w:rsidRPr="009F0BD6">
        <w:rPr>
          <w:rFonts w:ascii="Verdana" w:hAnsi="Verdana"/>
          <w:sz w:val="22"/>
          <w:szCs w:val="22"/>
        </w:rPr>
        <w:t xml:space="preserve">regarding the </w:t>
      </w:r>
      <w:proofErr w:type="spellStart"/>
      <w:r w:rsidR="00727252" w:rsidRPr="009F0BD6">
        <w:rPr>
          <w:rFonts w:ascii="Verdana" w:hAnsi="Verdana"/>
          <w:sz w:val="22"/>
          <w:szCs w:val="22"/>
        </w:rPr>
        <w:t>programme</w:t>
      </w:r>
      <w:proofErr w:type="spellEnd"/>
      <w:r w:rsidR="00B56463" w:rsidRPr="009F0BD6">
        <w:rPr>
          <w:rFonts w:ascii="Verdana" w:hAnsi="Verdana"/>
          <w:sz w:val="22"/>
          <w:szCs w:val="22"/>
        </w:rPr>
        <w:t xml:space="preserve"> </w:t>
      </w:r>
      <w:r w:rsidR="00E21DBA" w:rsidRPr="009F0BD6">
        <w:rPr>
          <w:rFonts w:ascii="Verdana" w:hAnsi="Verdana"/>
          <w:sz w:val="22"/>
          <w:szCs w:val="22"/>
        </w:rPr>
        <w:t>“</w:t>
      </w:r>
      <w:r w:rsidR="00727252" w:rsidRPr="009F0BD6">
        <w:rPr>
          <w:rFonts w:ascii="Verdana" w:hAnsi="Verdana"/>
          <w:sz w:val="22"/>
          <w:szCs w:val="22"/>
        </w:rPr>
        <w:t>Enhancing community resilience to epidemics and hydro-meteorological hazards in the African Great Lakes region</w:t>
      </w:r>
      <w:r w:rsidR="00E21DBA" w:rsidRPr="009F0BD6">
        <w:rPr>
          <w:rFonts w:ascii="Verdana" w:hAnsi="Verdana"/>
          <w:sz w:val="22"/>
          <w:szCs w:val="22"/>
        </w:rPr>
        <w:t>”</w:t>
      </w:r>
      <w:r w:rsidR="0057022B" w:rsidRPr="009F0BD6">
        <w:rPr>
          <w:rFonts w:ascii="Verdana" w:hAnsi="Verdana"/>
          <w:sz w:val="22"/>
          <w:szCs w:val="22"/>
        </w:rPr>
        <w:t xml:space="preserve">, </w:t>
      </w:r>
      <w:r w:rsidR="00727252" w:rsidRPr="009F0BD6">
        <w:rPr>
          <w:rFonts w:ascii="Verdana" w:hAnsi="Verdana"/>
          <w:sz w:val="22"/>
          <w:szCs w:val="22"/>
        </w:rPr>
        <w:t xml:space="preserve">as reported in your </w:t>
      </w:r>
      <w:r w:rsidR="008835F8">
        <w:rPr>
          <w:rFonts w:ascii="Verdana" w:hAnsi="Verdana"/>
          <w:sz w:val="22"/>
          <w:szCs w:val="22"/>
        </w:rPr>
        <w:t xml:space="preserve">two </w:t>
      </w:r>
      <w:r w:rsidR="00727252" w:rsidRPr="009F0BD6">
        <w:rPr>
          <w:rFonts w:ascii="Verdana" w:hAnsi="Verdana"/>
          <w:sz w:val="22"/>
          <w:szCs w:val="22"/>
        </w:rPr>
        <w:t>letter</w:t>
      </w:r>
      <w:r w:rsidR="009D6043">
        <w:rPr>
          <w:rFonts w:ascii="Verdana" w:hAnsi="Verdana"/>
          <w:sz w:val="22"/>
          <w:szCs w:val="22"/>
        </w:rPr>
        <w:t>s</w:t>
      </w:r>
      <w:r w:rsidR="00727252" w:rsidRPr="009F0BD6">
        <w:rPr>
          <w:rFonts w:ascii="Verdana" w:hAnsi="Verdana"/>
          <w:sz w:val="22"/>
          <w:szCs w:val="22"/>
        </w:rPr>
        <w:t xml:space="preserve"> 2019-02-REG-DGD dated </w:t>
      </w:r>
      <w:r w:rsidR="008835F8">
        <w:rPr>
          <w:rFonts w:ascii="Verdana" w:hAnsi="Verdana"/>
          <w:sz w:val="22"/>
          <w:szCs w:val="22"/>
        </w:rPr>
        <w:t>7 April 2020</w:t>
      </w:r>
      <w:r w:rsidR="00727252" w:rsidRPr="009F0BD6">
        <w:rPr>
          <w:rFonts w:ascii="Verdana" w:hAnsi="Verdana"/>
          <w:sz w:val="22"/>
          <w:szCs w:val="22"/>
        </w:rPr>
        <w:t>.</w:t>
      </w:r>
    </w:p>
    <w:p w14:paraId="63C9D0D1" w14:textId="051412F0" w:rsidR="00464AC0" w:rsidRPr="009F0BD6" w:rsidRDefault="00464AC0" w:rsidP="003B62FD">
      <w:pPr>
        <w:jc w:val="both"/>
        <w:rPr>
          <w:rFonts w:ascii="Verdana" w:hAnsi="Verdana"/>
          <w:sz w:val="22"/>
          <w:szCs w:val="22"/>
        </w:rPr>
      </w:pPr>
    </w:p>
    <w:p w14:paraId="309E0505" w14:textId="100804BA" w:rsidR="00331E9F" w:rsidRPr="009F0BD6" w:rsidRDefault="008835F8" w:rsidP="003B62FD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The first letter concerns the </w:t>
      </w:r>
      <w:r w:rsidRPr="008835F8">
        <w:rPr>
          <w:rFonts w:ascii="Verdana" w:hAnsi="Verdana"/>
          <w:sz w:val="22"/>
          <w:szCs w:val="22"/>
        </w:rPr>
        <w:t>modifi</w:t>
      </w:r>
      <w:r w:rsidR="00906C53">
        <w:rPr>
          <w:rFonts w:ascii="Verdana" w:hAnsi="Verdana"/>
          <w:sz w:val="22"/>
          <w:szCs w:val="22"/>
        </w:rPr>
        <w:t xml:space="preserve">cation of the intervention zone </w:t>
      </w:r>
      <w:r w:rsidRPr="008835F8">
        <w:rPr>
          <w:rFonts w:ascii="Verdana" w:hAnsi="Verdana"/>
          <w:sz w:val="22"/>
          <w:szCs w:val="22"/>
        </w:rPr>
        <w:t>as well as a modification of some activities and indicators of the logical framework</w:t>
      </w:r>
      <w:r w:rsidR="00906C53">
        <w:rPr>
          <w:rFonts w:ascii="Verdana" w:hAnsi="Verdana"/>
          <w:sz w:val="22"/>
          <w:szCs w:val="22"/>
        </w:rPr>
        <w:t xml:space="preserve">, </w:t>
      </w:r>
      <w:r w:rsidR="00003A5E">
        <w:rPr>
          <w:rFonts w:ascii="Verdana" w:hAnsi="Verdana"/>
          <w:sz w:val="22"/>
          <w:szCs w:val="22"/>
        </w:rPr>
        <w:t>in</w:t>
      </w:r>
      <w:bookmarkStart w:id="0" w:name="_GoBack"/>
      <w:bookmarkEnd w:id="0"/>
      <w:r w:rsidR="00906C53">
        <w:rPr>
          <w:rFonts w:ascii="Verdana" w:hAnsi="Verdana"/>
          <w:sz w:val="22"/>
          <w:szCs w:val="22"/>
        </w:rPr>
        <w:t xml:space="preserve"> Rwanda and Tanzania (not Uganda)</w:t>
      </w:r>
      <w:r w:rsidRPr="008835F8">
        <w:rPr>
          <w:rFonts w:ascii="Verdana" w:hAnsi="Verdana"/>
          <w:sz w:val="22"/>
          <w:szCs w:val="22"/>
        </w:rPr>
        <w:t>.</w:t>
      </w:r>
      <w:r>
        <w:rPr>
          <w:rFonts w:ascii="Verdana" w:hAnsi="Verdana"/>
          <w:sz w:val="22"/>
          <w:szCs w:val="22"/>
        </w:rPr>
        <w:t xml:space="preserve"> This type of request </w:t>
      </w:r>
      <w:r w:rsidR="00F96D06" w:rsidRPr="009F0BD6">
        <w:rPr>
          <w:rFonts w:ascii="Verdana" w:hAnsi="Verdana"/>
          <w:sz w:val="22"/>
          <w:szCs w:val="22"/>
        </w:rPr>
        <w:t>is provided for</w:t>
      </w:r>
      <w:r w:rsidR="00331E9F" w:rsidRPr="009F0BD6">
        <w:rPr>
          <w:rFonts w:ascii="Verdana" w:hAnsi="Verdana"/>
          <w:sz w:val="22"/>
          <w:szCs w:val="22"/>
        </w:rPr>
        <w:t xml:space="preserve"> in de </w:t>
      </w:r>
      <w:r w:rsidR="00336E3D" w:rsidRPr="009F0BD6">
        <w:rPr>
          <w:rFonts w:ascii="Verdana" w:hAnsi="Verdana"/>
          <w:sz w:val="22"/>
          <w:szCs w:val="22"/>
        </w:rPr>
        <w:t>‘</w:t>
      </w:r>
      <w:proofErr w:type="spellStart"/>
      <w:r w:rsidR="00331E9F" w:rsidRPr="009F0BD6">
        <w:rPr>
          <w:rFonts w:ascii="Verdana" w:hAnsi="Verdana"/>
          <w:sz w:val="22"/>
          <w:szCs w:val="22"/>
        </w:rPr>
        <w:t>Bepalingen</w:t>
      </w:r>
      <w:proofErr w:type="spellEnd"/>
      <w:r w:rsidR="00331E9F" w:rsidRPr="009F0BD6">
        <w:rPr>
          <w:rFonts w:ascii="Verdana" w:hAnsi="Verdana"/>
          <w:sz w:val="22"/>
          <w:szCs w:val="22"/>
        </w:rPr>
        <w:t xml:space="preserve"> </w:t>
      </w:r>
      <w:proofErr w:type="spellStart"/>
      <w:r w:rsidR="00331E9F" w:rsidRPr="009F0BD6">
        <w:rPr>
          <w:rFonts w:ascii="Verdana" w:hAnsi="Verdana"/>
          <w:sz w:val="22"/>
          <w:szCs w:val="22"/>
        </w:rPr>
        <w:t>en</w:t>
      </w:r>
      <w:proofErr w:type="spellEnd"/>
      <w:r w:rsidR="00331E9F" w:rsidRPr="009F0BD6">
        <w:rPr>
          <w:rFonts w:ascii="Verdana" w:hAnsi="Verdana"/>
          <w:sz w:val="22"/>
          <w:szCs w:val="22"/>
        </w:rPr>
        <w:t xml:space="preserve"> </w:t>
      </w:r>
      <w:proofErr w:type="spellStart"/>
      <w:r w:rsidR="00331E9F" w:rsidRPr="009F0BD6">
        <w:rPr>
          <w:rFonts w:ascii="Verdana" w:hAnsi="Verdana"/>
          <w:sz w:val="22"/>
          <w:szCs w:val="22"/>
        </w:rPr>
        <w:t>Voorwaa</w:t>
      </w:r>
      <w:r w:rsidR="0057022B" w:rsidRPr="009F0BD6">
        <w:rPr>
          <w:rFonts w:ascii="Verdana" w:hAnsi="Verdana"/>
          <w:sz w:val="22"/>
          <w:szCs w:val="22"/>
        </w:rPr>
        <w:t>rden</w:t>
      </w:r>
      <w:proofErr w:type="spellEnd"/>
      <w:r w:rsidR="00336E3D" w:rsidRPr="009F0BD6">
        <w:rPr>
          <w:rFonts w:ascii="Verdana" w:hAnsi="Verdana"/>
          <w:sz w:val="22"/>
          <w:szCs w:val="22"/>
        </w:rPr>
        <w:t>’</w:t>
      </w:r>
      <w:r w:rsidR="00331E9F" w:rsidRPr="009F0BD6">
        <w:rPr>
          <w:rFonts w:ascii="Verdana" w:hAnsi="Verdana"/>
          <w:sz w:val="22"/>
          <w:szCs w:val="22"/>
        </w:rPr>
        <w:t xml:space="preserve"> </w:t>
      </w:r>
      <w:r w:rsidR="00F96D06" w:rsidRPr="009F0BD6">
        <w:rPr>
          <w:rFonts w:ascii="Verdana" w:hAnsi="Verdana"/>
          <w:sz w:val="22"/>
          <w:szCs w:val="22"/>
        </w:rPr>
        <w:t xml:space="preserve">of the agreement that </w:t>
      </w:r>
      <w:r w:rsidR="009F0BD6" w:rsidRPr="009F0BD6">
        <w:rPr>
          <w:rFonts w:ascii="Verdana" w:hAnsi="Verdana"/>
          <w:sz w:val="22"/>
          <w:szCs w:val="22"/>
        </w:rPr>
        <w:t>regulates</w:t>
      </w:r>
      <w:r w:rsidR="00F96D06" w:rsidRPr="009F0BD6">
        <w:rPr>
          <w:rFonts w:ascii="Verdana" w:hAnsi="Verdana"/>
          <w:sz w:val="22"/>
          <w:szCs w:val="22"/>
        </w:rPr>
        <w:t xml:space="preserve"> the modalities of the intervention </w:t>
      </w:r>
      <w:r w:rsidR="00490079" w:rsidRPr="009F0BD6">
        <w:rPr>
          <w:rFonts w:ascii="Verdana" w:hAnsi="Verdana"/>
          <w:sz w:val="22"/>
          <w:szCs w:val="22"/>
        </w:rPr>
        <w:t>(</w:t>
      </w:r>
      <w:r w:rsidR="00F96D06" w:rsidRPr="009F0BD6">
        <w:rPr>
          <w:rFonts w:ascii="Verdana" w:hAnsi="Verdana"/>
          <w:sz w:val="22"/>
          <w:szCs w:val="22"/>
        </w:rPr>
        <w:t>point 2.7</w:t>
      </w:r>
      <w:r w:rsidR="00331E9F" w:rsidRPr="009F0BD6">
        <w:rPr>
          <w:rFonts w:ascii="Verdana" w:hAnsi="Verdana"/>
          <w:sz w:val="22"/>
          <w:szCs w:val="22"/>
        </w:rPr>
        <w:t>).</w:t>
      </w:r>
    </w:p>
    <w:p w14:paraId="39337081" w14:textId="77777777" w:rsidR="00331E9F" w:rsidRPr="009F0BD6" w:rsidRDefault="00331E9F" w:rsidP="003B62FD">
      <w:pPr>
        <w:jc w:val="both"/>
        <w:rPr>
          <w:rFonts w:ascii="Verdana" w:hAnsi="Verdana"/>
          <w:sz w:val="22"/>
          <w:szCs w:val="22"/>
        </w:rPr>
      </w:pPr>
    </w:p>
    <w:p w14:paraId="19F4DCE0" w14:textId="6B3F6DF4" w:rsidR="00906C53" w:rsidRDefault="001625FB" w:rsidP="003B62FD">
      <w:pPr>
        <w:jc w:val="both"/>
        <w:rPr>
          <w:rFonts w:ascii="Verdana" w:hAnsi="Verdana"/>
          <w:sz w:val="22"/>
          <w:szCs w:val="22"/>
        </w:rPr>
      </w:pPr>
      <w:r w:rsidRPr="009F0BD6">
        <w:rPr>
          <w:rFonts w:ascii="Verdana" w:hAnsi="Verdana"/>
          <w:sz w:val="22"/>
          <w:szCs w:val="22"/>
        </w:rPr>
        <w:t>More precisely, y</w:t>
      </w:r>
      <w:r w:rsidR="008835F8">
        <w:rPr>
          <w:rFonts w:ascii="Verdana" w:hAnsi="Verdana"/>
          <w:sz w:val="22"/>
          <w:szCs w:val="22"/>
        </w:rPr>
        <w:t xml:space="preserve">ou </w:t>
      </w:r>
      <w:r w:rsidR="00906C53">
        <w:rPr>
          <w:rFonts w:ascii="Verdana" w:hAnsi="Verdana"/>
          <w:sz w:val="22"/>
          <w:szCs w:val="22"/>
        </w:rPr>
        <w:t>would like</w:t>
      </w:r>
      <w:r w:rsidR="008835F8">
        <w:rPr>
          <w:rFonts w:ascii="Verdana" w:hAnsi="Verdana"/>
          <w:sz w:val="22"/>
          <w:szCs w:val="22"/>
        </w:rPr>
        <w:t xml:space="preserve"> to adapt your response </w:t>
      </w:r>
      <w:r w:rsidR="00D11593">
        <w:rPr>
          <w:rFonts w:ascii="Verdana" w:hAnsi="Verdana"/>
          <w:sz w:val="22"/>
          <w:szCs w:val="22"/>
        </w:rPr>
        <w:t xml:space="preserve">in Rwanda and Tanzania </w:t>
      </w:r>
      <w:r w:rsidR="008835F8">
        <w:rPr>
          <w:rFonts w:ascii="Verdana" w:hAnsi="Verdana"/>
          <w:sz w:val="22"/>
          <w:szCs w:val="22"/>
        </w:rPr>
        <w:t xml:space="preserve">to the acute needs of preparedness and response </w:t>
      </w:r>
      <w:r w:rsidR="00906C53">
        <w:rPr>
          <w:rFonts w:ascii="Verdana" w:hAnsi="Verdana"/>
          <w:sz w:val="22"/>
          <w:szCs w:val="22"/>
        </w:rPr>
        <w:t>due to</w:t>
      </w:r>
      <w:r w:rsidR="008835F8">
        <w:rPr>
          <w:rFonts w:ascii="Verdana" w:hAnsi="Verdana"/>
          <w:sz w:val="22"/>
          <w:szCs w:val="22"/>
        </w:rPr>
        <w:t xml:space="preserve"> the current Covid-19 Virus Outbreak. You</w:t>
      </w:r>
      <w:r w:rsidR="00906C53">
        <w:rPr>
          <w:rFonts w:ascii="Verdana" w:hAnsi="Verdana"/>
          <w:sz w:val="22"/>
          <w:szCs w:val="22"/>
        </w:rPr>
        <w:t>r</w:t>
      </w:r>
      <w:r w:rsidR="008835F8">
        <w:rPr>
          <w:rFonts w:ascii="Verdana" w:hAnsi="Verdana"/>
          <w:sz w:val="22"/>
          <w:szCs w:val="22"/>
        </w:rPr>
        <w:t xml:space="preserve"> request is well documented, explaining the activities you intend to do and why some activities have to be left </w:t>
      </w:r>
      <w:r w:rsidR="009D6043">
        <w:rPr>
          <w:rFonts w:ascii="Verdana" w:hAnsi="Verdana"/>
          <w:sz w:val="22"/>
          <w:szCs w:val="22"/>
        </w:rPr>
        <w:t>out</w:t>
      </w:r>
      <w:r w:rsidR="008835F8">
        <w:rPr>
          <w:rFonts w:ascii="Verdana" w:hAnsi="Verdana"/>
          <w:sz w:val="22"/>
          <w:szCs w:val="22"/>
        </w:rPr>
        <w:t xml:space="preserve"> because of the outbreak. </w:t>
      </w:r>
      <w:r w:rsidR="009D6043">
        <w:rPr>
          <w:rFonts w:ascii="Verdana" w:hAnsi="Verdana"/>
          <w:sz w:val="22"/>
          <w:szCs w:val="22"/>
        </w:rPr>
        <w:t>We</w:t>
      </w:r>
      <w:r w:rsidR="008835F8">
        <w:rPr>
          <w:rFonts w:ascii="Verdana" w:hAnsi="Verdana"/>
          <w:sz w:val="22"/>
          <w:szCs w:val="22"/>
        </w:rPr>
        <w:t xml:space="preserve"> commend the RKV and its partners </w:t>
      </w:r>
      <w:r w:rsidR="009D6043">
        <w:rPr>
          <w:rFonts w:ascii="Verdana" w:hAnsi="Verdana"/>
          <w:sz w:val="22"/>
          <w:szCs w:val="22"/>
        </w:rPr>
        <w:t>on the efforts to</w:t>
      </w:r>
      <w:r w:rsidR="008835F8">
        <w:rPr>
          <w:rFonts w:ascii="Verdana" w:hAnsi="Verdana"/>
          <w:sz w:val="22"/>
          <w:szCs w:val="22"/>
        </w:rPr>
        <w:t xml:space="preserve"> responding to this crisis. </w:t>
      </w:r>
    </w:p>
    <w:p w14:paraId="28B4BF59" w14:textId="77777777" w:rsidR="00906C53" w:rsidRDefault="00906C53" w:rsidP="003B62FD">
      <w:pPr>
        <w:jc w:val="both"/>
        <w:rPr>
          <w:rFonts w:ascii="Verdana" w:hAnsi="Verdana"/>
          <w:sz w:val="22"/>
          <w:szCs w:val="22"/>
        </w:rPr>
      </w:pPr>
    </w:p>
    <w:p w14:paraId="4F0F0E75" w14:textId="0A56F3AC" w:rsidR="00D11593" w:rsidRDefault="00906C53" w:rsidP="00D44940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You also request</w:t>
      </w:r>
      <w:r w:rsidR="009D6043">
        <w:rPr>
          <w:rFonts w:ascii="Verdana" w:hAnsi="Verdana"/>
          <w:sz w:val="22"/>
          <w:szCs w:val="22"/>
        </w:rPr>
        <w:t>ed</w:t>
      </w:r>
      <w:r>
        <w:rPr>
          <w:rFonts w:ascii="Verdana" w:hAnsi="Verdana"/>
          <w:sz w:val="22"/>
          <w:szCs w:val="22"/>
        </w:rPr>
        <w:t xml:space="preserve"> to </w:t>
      </w:r>
      <w:r w:rsidR="00D44940">
        <w:rPr>
          <w:rFonts w:ascii="Verdana" w:hAnsi="Verdana"/>
          <w:sz w:val="22"/>
          <w:szCs w:val="22"/>
        </w:rPr>
        <w:t>extend</w:t>
      </w:r>
      <w:r>
        <w:rPr>
          <w:rFonts w:ascii="Verdana" w:hAnsi="Verdana"/>
          <w:sz w:val="22"/>
          <w:szCs w:val="22"/>
        </w:rPr>
        <w:t xml:space="preserve"> </w:t>
      </w:r>
      <w:r w:rsidR="009D6043">
        <w:rPr>
          <w:rFonts w:ascii="Verdana" w:hAnsi="Verdana"/>
          <w:sz w:val="22"/>
          <w:szCs w:val="22"/>
        </w:rPr>
        <w:t>the window of the crisis m</w:t>
      </w:r>
      <w:r w:rsidR="00D44940">
        <w:rPr>
          <w:rFonts w:ascii="Verdana" w:hAnsi="Verdana"/>
          <w:sz w:val="22"/>
          <w:szCs w:val="22"/>
        </w:rPr>
        <w:t xml:space="preserve">odifier to address </w:t>
      </w:r>
      <w:r w:rsidR="00D44940" w:rsidRPr="00D44940">
        <w:rPr>
          <w:rFonts w:ascii="Verdana" w:hAnsi="Verdana"/>
          <w:sz w:val="22"/>
          <w:szCs w:val="22"/>
        </w:rPr>
        <w:t xml:space="preserve">the needs related to </w:t>
      </w:r>
      <w:r w:rsidR="00D44940">
        <w:rPr>
          <w:rFonts w:ascii="Verdana" w:hAnsi="Verdana"/>
          <w:sz w:val="22"/>
          <w:szCs w:val="22"/>
        </w:rPr>
        <w:t>the COVID-19 response, if neces</w:t>
      </w:r>
      <w:r w:rsidR="00D44940" w:rsidRPr="00D44940">
        <w:rPr>
          <w:rFonts w:ascii="Verdana" w:hAnsi="Verdana"/>
          <w:sz w:val="22"/>
          <w:szCs w:val="22"/>
        </w:rPr>
        <w:t>sary</w:t>
      </w:r>
      <w:r w:rsidR="00D44940">
        <w:rPr>
          <w:rFonts w:ascii="Verdana" w:hAnsi="Verdana"/>
          <w:sz w:val="22"/>
          <w:szCs w:val="22"/>
        </w:rPr>
        <w:t xml:space="preserve">, in Tanzania. This is already possible for Rwanda thanks to the extension </w:t>
      </w:r>
      <w:r w:rsidR="001F4E99">
        <w:rPr>
          <w:rFonts w:ascii="Verdana" w:hAnsi="Verdana"/>
          <w:sz w:val="22"/>
          <w:szCs w:val="22"/>
        </w:rPr>
        <w:t xml:space="preserve">the </w:t>
      </w:r>
      <w:r w:rsidR="00D44940">
        <w:rPr>
          <w:rFonts w:ascii="Verdana" w:hAnsi="Verdana"/>
          <w:sz w:val="22"/>
          <w:szCs w:val="22"/>
        </w:rPr>
        <w:t>DGD approved early this year, in response to the Ebola outbreak.</w:t>
      </w:r>
    </w:p>
    <w:p w14:paraId="3A4CD9CC" w14:textId="77777777" w:rsidR="00D44940" w:rsidRDefault="00D44940" w:rsidP="00D44940">
      <w:pPr>
        <w:jc w:val="both"/>
        <w:rPr>
          <w:rFonts w:ascii="Verdana" w:hAnsi="Verdana"/>
          <w:sz w:val="22"/>
          <w:szCs w:val="22"/>
        </w:rPr>
      </w:pPr>
    </w:p>
    <w:p w14:paraId="519327EB" w14:textId="44CEC8D4" w:rsidR="00D44940" w:rsidRDefault="00D44940" w:rsidP="00D44940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These changes in your programming incurs budgetary modificatio</w:t>
      </w:r>
      <w:r w:rsidR="009D6043">
        <w:rPr>
          <w:rFonts w:ascii="Verdana" w:hAnsi="Verdana"/>
          <w:sz w:val="22"/>
          <w:szCs w:val="22"/>
        </w:rPr>
        <w:t xml:space="preserve">ns as stated in your second letter. The </w:t>
      </w:r>
      <w:r w:rsidR="001F4E99">
        <w:rPr>
          <w:rFonts w:ascii="Verdana" w:hAnsi="Verdana"/>
          <w:sz w:val="22"/>
          <w:szCs w:val="22"/>
        </w:rPr>
        <w:t xml:space="preserve">adapted </w:t>
      </w:r>
      <w:r w:rsidR="009D6043">
        <w:rPr>
          <w:rFonts w:ascii="Verdana" w:hAnsi="Verdana"/>
          <w:sz w:val="22"/>
          <w:szCs w:val="22"/>
        </w:rPr>
        <w:t>budget you have provided shows the clear changes in the budgetary lines.</w:t>
      </w:r>
    </w:p>
    <w:p w14:paraId="02A2CA20" w14:textId="77777777" w:rsidR="001625FB" w:rsidRPr="009F0BD6" w:rsidRDefault="001625FB" w:rsidP="003B62FD">
      <w:pPr>
        <w:jc w:val="both"/>
        <w:rPr>
          <w:rFonts w:ascii="Verdana" w:hAnsi="Verdana"/>
          <w:sz w:val="22"/>
          <w:szCs w:val="22"/>
        </w:rPr>
      </w:pPr>
    </w:p>
    <w:p w14:paraId="41F1BC53" w14:textId="220615B3" w:rsidR="00B922A7" w:rsidRPr="009F0BD6" w:rsidRDefault="002759E8" w:rsidP="003B62FD">
      <w:pPr>
        <w:jc w:val="both"/>
        <w:rPr>
          <w:rFonts w:ascii="Verdana" w:hAnsi="Verdana"/>
          <w:sz w:val="22"/>
          <w:szCs w:val="22"/>
        </w:rPr>
      </w:pPr>
      <w:r w:rsidRPr="009F0BD6">
        <w:rPr>
          <w:rFonts w:ascii="Verdana" w:hAnsi="Verdana"/>
          <w:sz w:val="22"/>
          <w:szCs w:val="22"/>
        </w:rPr>
        <w:t xml:space="preserve">Your </w:t>
      </w:r>
      <w:r w:rsidR="009D6043">
        <w:rPr>
          <w:rFonts w:ascii="Verdana" w:hAnsi="Verdana"/>
          <w:sz w:val="22"/>
          <w:szCs w:val="22"/>
        </w:rPr>
        <w:t xml:space="preserve">letters </w:t>
      </w:r>
      <w:r w:rsidR="001F4E99">
        <w:rPr>
          <w:rFonts w:ascii="Verdana" w:hAnsi="Verdana"/>
          <w:sz w:val="22"/>
          <w:szCs w:val="22"/>
        </w:rPr>
        <w:t>sufficiently</w:t>
      </w:r>
      <w:r w:rsidR="009D6043">
        <w:rPr>
          <w:rFonts w:ascii="Verdana" w:hAnsi="Verdana"/>
          <w:sz w:val="22"/>
          <w:szCs w:val="22"/>
        </w:rPr>
        <w:t xml:space="preserve"> justify</w:t>
      </w:r>
      <w:r w:rsidR="00F96D06" w:rsidRPr="009F0BD6">
        <w:rPr>
          <w:rFonts w:ascii="Verdana" w:hAnsi="Verdana"/>
          <w:sz w:val="22"/>
          <w:szCs w:val="22"/>
        </w:rPr>
        <w:t xml:space="preserve"> </w:t>
      </w:r>
      <w:r w:rsidR="009D6043">
        <w:rPr>
          <w:rFonts w:ascii="Verdana" w:hAnsi="Verdana"/>
          <w:sz w:val="22"/>
          <w:szCs w:val="22"/>
        </w:rPr>
        <w:t xml:space="preserve">both of your </w:t>
      </w:r>
      <w:r w:rsidR="00F96D06" w:rsidRPr="009F0BD6">
        <w:rPr>
          <w:rFonts w:ascii="Verdana" w:hAnsi="Verdana"/>
          <w:sz w:val="22"/>
          <w:szCs w:val="22"/>
        </w:rPr>
        <w:t>request</w:t>
      </w:r>
      <w:r w:rsidR="009D6043">
        <w:rPr>
          <w:rFonts w:ascii="Verdana" w:hAnsi="Verdana"/>
          <w:sz w:val="22"/>
          <w:szCs w:val="22"/>
        </w:rPr>
        <w:t>s</w:t>
      </w:r>
      <w:r w:rsidR="00F96D06" w:rsidRPr="009F0BD6">
        <w:rPr>
          <w:rFonts w:ascii="Verdana" w:hAnsi="Verdana"/>
          <w:sz w:val="22"/>
          <w:szCs w:val="22"/>
        </w:rPr>
        <w:t xml:space="preserve"> for </w:t>
      </w:r>
      <w:r w:rsidR="009D6043">
        <w:rPr>
          <w:rFonts w:ascii="Verdana" w:hAnsi="Verdana"/>
          <w:sz w:val="22"/>
          <w:szCs w:val="22"/>
        </w:rPr>
        <w:t>the</w:t>
      </w:r>
      <w:r w:rsidR="001625FB" w:rsidRPr="009F0BD6">
        <w:rPr>
          <w:rFonts w:ascii="Verdana" w:hAnsi="Verdana"/>
          <w:sz w:val="22"/>
          <w:szCs w:val="22"/>
        </w:rPr>
        <w:t xml:space="preserve"> points aforementioned</w:t>
      </w:r>
      <w:r w:rsidR="00F96D06" w:rsidRPr="009F0BD6">
        <w:rPr>
          <w:rFonts w:ascii="Verdana" w:hAnsi="Verdana"/>
          <w:sz w:val="22"/>
          <w:szCs w:val="22"/>
        </w:rPr>
        <w:t>.</w:t>
      </w:r>
      <w:r w:rsidR="003B62FD" w:rsidRPr="009F0BD6">
        <w:rPr>
          <w:rFonts w:ascii="Verdana" w:hAnsi="Verdana"/>
          <w:sz w:val="22"/>
          <w:szCs w:val="22"/>
        </w:rPr>
        <w:t xml:space="preserve"> </w:t>
      </w:r>
    </w:p>
    <w:p w14:paraId="22BFF9DC" w14:textId="77777777" w:rsidR="009F0BD6" w:rsidRPr="009F0BD6" w:rsidRDefault="009F0BD6" w:rsidP="003B62FD">
      <w:pPr>
        <w:jc w:val="both"/>
        <w:rPr>
          <w:rFonts w:ascii="Verdana" w:hAnsi="Verdana"/>
          <w:sz w:val="22"/>
          <w:szCs w:val="22"/>
        </w:rPr>
      </w:pPr>
    </w:p>
    <w:p w14:paraId="3417F49F" w14:textId="5384E74F" w:rsidR="00464AC0" w:rsidRPr="009F0BD6" w:rsidRDefault="001625FB" w:rsidP="003B62FD">
      <w:pPr>
        <w:jc w:val="both"/>
        <w:rPr>
          <w:rFonts w:ascii="Verdana" w:hAnsi="Verdana"/>
          <w:sz w:val="22"/>
          <w:szCs w:val="22"/>
        </w:rPr>
      </w:pPr>
      <w:r w:rsidRPr="009F0BD6">
        <w:rPr>
          <w:rFonts w:ascii="Verdana" w:hAnsi="Verdana"/>
          <w:sz w:val="22"/>
          <w:szCs w:val="22"/>
        </w:rPr>
        <w:t xml:space="preserve">This letter </w:t>
      </w:r>
      <w:r w:rsidR="009D6043">
        <w:rPr>
          <w:rFonts w:ascii="Verdana" w:hAnsi="Verdana"/>
          <w:sz w:val="22"/>
          <w:szCs w:val="22"/>
        </w:rPr>
        <w:t>forms</w:t>
      </w:r>
      <w:r w:rsidR="009F0BD6" w:rsidRPr="009F0BD6">
        <w:rPr>
          <w:rFonts w:ascii="Verdana" w:hAnsi="Verdana"/>
          <w:sz w:val="22"/>
          <w:szCs w:val="22"/>
        </w:rPr>
        <w:t xml:space="preserve"> an addendum to the agreement, regulating the execution modalities of the above-mentioned </w:t>
      </w:r>
      <w:proofErr w:type="spellStart"/>
      <w:r w:rsidR="009F0BD6" w:rsidRPr="009F0BD6">
        <w:rPr>
          <w:rFonts w:ascii="Verdana" w:hAnsi="Verdana"/>
          <w:sz w:val="22"/>
          <w:szCs w:val="22"/>
        </w:rPr>
        <w:t>programme</w:t>
      </w:r>
      <w:proofErr w:type="spellEnd"/>
      <w:r w:rsidR="009F0BD6" w:rsidRPr="009F0BD6">
        <w:rPr>
          <w:rFonts w:ascii="Verdana" w:hAnsi="Verdana"/>
          <w:sz w:val="22"/>
          <w:szCs w:val="22"/>
        </w:rPr>
        <w:t xml:space="preserve">, and constitutes </w:t>
      </w:r>
      <w:r w:rsidRPr="009F0BD6">
        <w:rPr>
          <w:rFonts w:ascii="Verdana" w:hAnsi="Verdana"/>
          <w:sz w:val="22"/>
          <w:szCs w:val="22"/>
        </w:rPr>
        <w:t>an integral part of th</w:t>
      </w:r>
      <w:r w:rsidR="009F0BD6" w:rsidRPr="009F0BD6">
        <w:rPr>
          <w:rFonts w:ascii="Verdana" w:hAnsi="Verdana"/>
          <w:sz w:val="22"/>
          <w:szCs w:val="22"/>
        </w:rPr>
        <w:t>is</w:t>
      </w:r>
      <w:r w:rsidRPr="009F0BD6">
        <w:rPr>
          <w:rFonts w:ascii="Verdana" w:hAnsi="Verdana"/>
          <w:sz w:val="22"/>
          <w:szCs w:val="22"/>
        </w:rPr>
        <w:t xml:space="preserve"> </w:t>
      </w:r>
      <w:r w:rsidR="009F0BD6" w:rsidRPr="009F0BD6">
        <w:rPr>
          <w:rFonts w:ascii="Verdana" w:hAnsi="Verdana"/>
          <w:sz w:val="22"/>
          <w:szCs w:val="22"/>
        </w:rPr>
        <w:t>a</w:t>
      </w:r>
      <w:r w:rsidRPr="009F0BD6">
        <w:rPr>
          <w:rFonts w:ascii="Verdana" w:hAnsi="Verdana"/>
          <w:sz w:val="22"/>
          <w:szCs w:val="22"/>
        </w:rPr>
        <w:t>greement</w:t>
      </w:r>
      <w:r w:rsidR="00464AC0" w:rsidRPr="009F0BD6">
        <w:rPr>
          <w:rFonts w:ascii="Verdana" w:hAnsi="Verdana"/>
          <w:sz w:val="22"/>
          <w:szCs w:val="22"/>
        </w:rPr>
        <w:t>.</w:t>
      </w:r>
    </w:p>
    <w:p w14:paraId="70D0397F" w14:textId="77777777" w:rsidR="00AD3133" w:rsidRDefault="00AD3133" w:rsidP="003B62FD">
      <w:pPr>
        <w:jc w:val="both"/>
        <w:rPr>
          <w:rFonts w:ascii="Verdana" w:hAnsi="Verdana"/>
          <w:sz w:val="22"/>
          <w:szCs w:val="22"/>
        </w:rPr>
      </w:pPr>
    </w:p>
    <w:p w14:paraId="46C90AB3" w14:textId="77777777" w:rsidR="009F0BD6" w:rsidRPr="009F0BD6" w:rsidRDefault="009F0BD6" w:rsidP="003B62FD">
      <w:pPr>
        <w:jc w:val="both"/>
        <w:rPr>
          <w:rFonts w:ascii="Verdana" w:hAnsi="Verdana"/>
          <w:sz w:val="22"/>
          <w:szCs w:val="22"/>
        </w:rPr>
      </w:pPr>
    </w:p>
    <w:p w14:paraId="0C4804E9" w14:textId="3D9100FC" w:rsidR="00464AC0" w:rsidRPr="009F0BD6" w:rsidRDefault="001625FB" w:rsidP="003B62FD">
      <w:pPr>
        <w:jc w:val="both"/>
        <w:rPr>
          <w:rFonts w:ascii="Verdana" w:hAnsi="Verdana"/>
          <w:sz w:val="22"/>
          <w:szCs w:val="22"/>
          <w:lang w:val="nl-NL"/>
        </w:rPr>
      </w:pPr>
      <w:r w:rsidRPr="009F0BD6">
        <w:rPr>
          <w:rFonts w:ascii="Verdana" w:hAnsi="Verdana"/>
          <w:sz w:val="22"/>
          <w:szCs w:val="22"/>
          <w:lang w:val="nl-NL"/>
        </w:rPr>
        <w:t xml:space="preserve">Best </w:t>
      </w:r>
      <w:proofErr w:type="spellStart"/>
      <w:r w:rsidRPr="009F0BD6">
        <w:rPr>
          <w:rFonts w:ascii="Verdana" w:hAnsi="Verdana"/>
          <w:sz w:val="22"/>
          <w:szCs w:val="22"/>
          <w:lang w:val="nl-NL"/>
        </w:rPr>
        <w:t>regards</w:t>
      </w:r>
      <w:proofErr w:type="spellEnd"/>
      <w:r w:rsidR="00464AC0" w:rsidRPr="009F0BD6">
        <w:rPr>
          <w:rFonts w:ascii="Verdana" w:hAnsi="Verdana"/>
          <w:sz w:val="22"/>
          <w:szCs w:val="22"/>
          <w:lang w:val="nl-NL"/>
        </w:rPr>
        <w:t>,</w:t>
      </w:r>
    </w:p>
    <w:p w14:paraId="41F12933" w14:textId="6D8EF5FC" w:rsidR="00464AC0" w:rsidRPr="009F0BD6" w:rsidRDefault="001625FB" w:rsidP="00464AC0">
      <w:pPr>
        <w:keepNext/>
        <w:keepLines/>
        <w:spacing w:before="1680" w:line="260" w:lineRule="exact"/>
        <w:rPr>
          <w:rFonts w:ascii="Verdana" w:hAnsi="Verdana"/>
          <w:sz w:val="22"/>
          <w:szCs w:val="22"/>
          <w:lang w:val="nl-NL"/>
        </w:rPr>
      </w:pPr>
      <w:r w:rsidRPr="009F0BD6">
        <w:rPr>
          <w:rFonts w:ascii="Verdana" w:hAnsi="Verdana"/>
          <w:sz w:val="22"/>
          <w:szCs w:val="22"/>
          <w:lang w:val="nl-NL"/>
        </w:rPr>
        <w:t>Bruno van der Pluijm</w:t>
      </w:r>
    </w:p>
    <w:p w14:paraId="46304E38" w14:textId="77777777" w:rsidR="009F0BD6" w:rsidRPr="009F0BD6" w:rsidRDefault="009F0BD6" w:rsidP="009F0BD6">
      <w:pPr>
        <w:keepNext/>
        <w:spacing w:line="260" w:lineRule="exact"/>
        <w:rPr>
          <w:rFonts w:ascii="Verdana" w:hAnsi="Verdana"/>
          <w:sz w:val="22"/>
          <w:szCs w:val="22"/>
          <w:lang w:val="nl-NL"/>
        </w:rPr>
      </w:pPr>
      <w:r w:rsidRPr="009F0BD6">
        <w:rPr>
          <w:rFonts w:ascii="Verdana" w:hAnsi="Verdana"/>
          <w:sz w:val="22"/>
          <w:szCs w:val="22"/>
          <w:lang w:val="nl-NL"/>
        </w:rPr>
        <w:t xml:space="preserve">Directeur-generaal </w:t>
      </w:r>
    </w:p>
    <w:p w14:paraId="531503A8" w14:textId="46358965" w:rsidR="00602CA6" w:rsidRPr="009F0BD6" w:rsidRDefault="009F0BD6" w:rsidP="009F0BD6">
      <w:pPr>
        <w:keepNext/>
        <w:spacing w:line="260" w:lineRule="exact"/>
        <w:rPr>
          <w:rFonts w:ascii="Verdana" w:hAnsi="Verdana"/>
          <w:sz w:val="22"/>
          <w:szCs w:val="22"/>
          <w:lang w:val="nl-NL"/>
        </w:rPr>
      </w:pPr>
      <w:r w:rsidRPr="009F0BD6">
        <w:rPr>
          <w:rFonts w:ascii="Verdana" w:hAnsi="Verdana"/>
          <w:sz w:val="22"/>
          <w:szCs w:val="22"/>
          <w:lang w:val="nl-NL"/>
        </w:rPr>
        <w:t>Directie-generaal Ontwikkelingssamenwerking en Humanitaire hulp</w:t>
      </w:r>
    </w:p>
    <w:sectPr w:rsidR="00602CA6" w:rsidRPr="009F0BD6" w:rsidSect="00F86906">
      <w:headerReference w:type="even" r:id="rId18"/>
      <w:headerReference w:type="default" r:id="rId19"/>
      <w:footerReference w:type="default" r:id="rId20"/>
      <w:headerReference w:type="first" r:id="rId21"/>
      <w:type w:val="continuous"/>
      <w:pgSz w:w="11907" w:h="16840" w:code="9"/>
      <w:pgMar w:top="1077" w:right="1106" w:bottom="1763" w:left="1092" w:header="28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8B9D28" w14:textId="77777777" w:rsidR="00A37521" w:rsidRDefault="00A37521">
      <w:r>
        <w:separator/>
      </w:r>
    </w:p>
  </w:endnote>
  <w:endnote w:type="continuationSeparator" w:id="0">
    <w:p w14:paraId="4988995A" w14:textId="77777777" w:rsidR="00A37521" w:rsidRDefault="00A37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gnaNormal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F7F19" w14:textId="77777777" w:rsidR="0018031B" w:rsidRDefault="0018031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Ind w:w="392" w:type="dxa"/>
      <w:tblLook w:val="01E0" w:firstRow="1" w:lastRow="1" w:firstColumn="1" w:lastColumn="1" w:noHBand="0" w:noVBand="0"/>
    </w:tblPr>
    <w:tblGrid>
      <w:gridCol w:w="9790"/>
      <w:gridCol w:w="222"/>
      <w:gridCol w:w="612"/>
    </w:tblGrid>
    <w:tr w:rsidR="0018031B" w:rsidRPr="0018031B" w14:paraId="59664920" w14:textId="77777777" w:rsidTr="006113FA">
      <w:trPr>
        <w:trHeight w:val="630"/>
        <w:jc w:val="right"/>
      </w:trPr>
      <w:tc>
        <w:tcPr>
          <w:tcW w:w="9790" w:type="dxa"/>
          <w:vAlign w:val="bottom"/>
        </w:tcPr>
        <w:p w14:paraId="1A182735" w14:textId="77777777" w:rsidR="0018031B" w:rsidRPr="0018031B" w:rsidRDefault="0018031B" w:rsidP="0018031B">
          <w:pPr>
            <w:pStyle w:val="Pieddepage"/>
            <w:rPr>
              <w:rFonts w:ascii="Verdana" w:hAnsi="Verdana"/>
              <w:sz w:val="16"/>
            </w:rPr>
          </w:pPr>
          <w:r w:rsidRPr="0018031B">
            <w:rPr>
              <w:rFonts w:ascii="Verdana" w:hAnsi="Verdana"/>
              <w:noProof/>
              <w:sz w:val="16"/>
              <w:lang w:val="fr-BE" w:eastAsia="fr-BE"/>
            </w:rPr>
            <w:drawing>
              <wp:inline distT="0" distB="0" distL="0" distR="0" wp14:anchorId="441047C3" wp14:editId="3F9DD656">
                <wp:extent cx="5544185" cy="656590"/>
                <wp:effectExtent l="0" t="0" r="0" b="0"/>
                <wp:docPr id="8" name="Picture 2" descr="C:\Users\kellep\Desktop\CopyTemplates_NIET_aangepast_VOOR_NieuweRegeringReynders_Okt_2014\NieuweModifTemplates_Febr2015AanpassingenTitus_Min_FodBzSpfAe_KabCab_OsCd_BhCe_COE2015_ENZ\Koerier FODBZ\Footers_Departement\adresse - Pantone-N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kellep\Desktop\CopyTemplates_NIET_aangepast_VOOR_NieuweRegeringReynders_Okt_2014\NieuweModifTemplates_Febr2015AanpassingenTitus_Min_FodBzSpfAe_KabCab_OsCd_BhCe_COE2015_ENZ\Koerier FODBZ\Footers_Departement\adresse - Pantone-N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4185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vAlign w:val="bottom"/>
        </w:tcPr>
        <w:p w14:paraId="2BA4CC5C" w14:textId="77777777" w:rsidR="0018031B" w:rsidRPr="0018031B" w:rsidRDefault="0018031B" w:rsidP="0018031B">
          <w:pPr>
            <w:pStyle w:val="Pieddepage"/>
            <w:rPr>
              <w:rFonts w:ascii="Verdana" w:hAnsi="Verdana"/>
              <w:sz w:val="16"/>
            </w:rPr>
          </w:pPr>
        </w:p>
      </w:tc>
      <w:tc>
        <w:tcPr>
          <w:tcW w:w="612" w:type="dxa"/>
          <w:vAlign w:val="bottom"/>
        </w:tcPr>
        <w:p w14:paraId="6C40B06C" w14:textId="77777777" w:rsidR="0018031B" w:rsidRPr="0018031B" w:rsidRDefault="0018031B" w:rsidP="0018031B">
          <w:pPr>
            <w:pStyle w:val="Pieddepage"/>
            <w:rPr>
              <w:rFonts w:ascii="Verdana" w:hAnsi="Verdana"/>
              <w:sz w:val="16"/>
            </w:rPr>
          </w:pPr>
          <w:r w:rsidRPr="0018031B">
            <w:rPr>
              <w:rFonts w:ascii="Verdana" w:hAnsi="Verdana"/>
              <w:noProof/>
              <w:sz w:val="16"/>
              <w:lang w:val="fr-BE" w:eastAsia="fr-BE"/>
            </w:rPr>
            <w:drawing>
              <wp:inline distT="0" distB="0" distL="0" distR="0" wp14:anchorId="25347A8F" wp14:editId="694E8734">
                <wp:extent cx="250825" cy="186690"/>
                <wp:effectExtent l="0" t="0" r="0" b="3810"/>
                <wp:docPr id="9" name="Picture 3" descr="BE-k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E-k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82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BD189F" w14:textId="77777777" w:rsidR="0018031B" w:rsidRPr="0018031B" w:rsidRDefault="0018031B" w:rsidP="0018031B">
          <w:pPr>
            <w:pStyle w:val="Pieddepage"/>
            <w:rPr>
              <w:rFonts w:ascii="Verdana" w:hAnsi="Verdana"/>
              <w:sz w:val="16"/>
            </w:rPr>
          </w:pPr>
        </w:p>
      </w:tc>
    </w:tr>
  </w:tbl>
  <w:p w14:paraId="486630C0" w14:textId="77777777" w:rsidR="00F713FC" w:rsidRPr="0018031B" w:rsidRDefault="00F713FC" w:rsidP="0018031B">
    <w:pPr>
      <w:pStyle w:val="Pieddepage"/>
      <w:rPr>
        <w:rFonts w:ascii="Verdana" w:hAnsi="Verdana"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C06AA" w14:textId="77777777" w:rsidR="0018031B" w:rsidRDefault="0018031B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915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709"/>
      <w:gridCol w:w="9203"/>
      <w:gridCol w:w="1003"/>
    </w:tblGrid>
    <w:tr w:rsidR="006113FA" w14:paraId="4CA2497B" w14:textId="77777777" w:rsidTr="006113FA">
      <w:trPr>
        <w:trHeight w:val="630"/>
      </w:trPr>
      <w:tc>
        <w:tcPr>
          <w:tcW w:w="709" w:type="dxa"/>
        </w:tcPr>
        <w:p w14:paraId="01B1DA54" w14:textId="77777777" w:rsidR="006113FA" w:rsidRDefault="006113FA" w:rsidP="00171B2C">
          <w:pPr>
            <w:pStyle w:val="Pieddepage"/>
            <w:rPr>
              <w:rFonts w:ascii="Verdana" w:hAnsi="Verdana"/>
              <w:noProof/>
              <w:sz w:val="16"/>
              <w:szCs w:val="16"/>
              <w:lang w:val="nl-BE" w:eastAsia="nl-BE"/>
            </w:rPr>
          </w:pPr>
        </w:p>
        <w:p w14:paraId="1F117B8B" w14:textId="77777777" w:rsidR="006113FA" w:rsidRDefault="006113FA" w:rsidP="00171B2C">
          <w:pPr>
            <w:pStyle w:val="Pieddepage"/>
          </w:pPr>
          <w:r>
            <w:rPr>
              <w:rFonts w:ascii="Verdana" w:hAnsi="Verdana"/>
              <w:noProof/>
              <w:sz w:val="16"/>
              <w:szCs w:val="16"/>
              <w:lang w:val="fr-BE" w:eastAsia="fr-BE"/>
            </w:rPr>
            <w:drawing>
              <wp:inline distT="0" distB="0" distL="0" distR="0" wp14:anchorId="74686FEE" wp14:editId="659AE72F">
                <wp:extent cx="264160" cy="289560"/>
                <wp:effectExtent l="0" t="0" r="2540" b="0"/>
                <wp:docPr id="31" name="Picture 1" descr="Belgisch Wapenschild - Solo - Pantone - 45x45 - FR Links - CS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elgisch Wapenschild - Solo - Pantone - 45x45 - FR Links - CS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41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03" w:type="dxa"/>
          <w:tcBorders>
            <w:left w:val="nil"/>
          </w:tcBorders>
        </w:tcPr>
        <w:p w14:paraId="7CBD51B8" w14:textId="77777777" w:rsidR="006113FA" w:rsidRDefault="006113FA" w:rsidP="006113FA">
          <w:pPr>
            <w:pStyle w:val="Pieddepage"/>
            <w:ind w:left="-108"/>
          </w:pPr>
          <w:r>
            <w:rPr>
              <w:noProof/>
              <w:lang w:val="fr-BE" w:eastAsia="fr-BE"/>
            </w:rPr>
            <w:drawing>
              <wp:inline distT="0" distB="0" distL="0" distR="0" wp14:anchorId="02A3DB4E" wp14:editId="63210205">
                <wp:extent cx="5377180" cy="637540"/>
                <wp:effectExtent l="0" t="0" r="0" b="0"/>
                <wp:docPr id="22" name="Picture 22" descr="C:\Users\kellep\Desktop\CopyTemplates_NIET_aangepast_VOOR_NieuweRegeringReynders_Okt_2014\NieuweModifTemplates_Febr2015AanpassingenTitus_Min_FodBzSpfAe_KabCab_OsCd_BhCe_COE2015_ENZ\Koerier FODBZ\Footers_Departement\adresse - Pantone-N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C:\Users\kellep\Desktop\CopyTemplates_NIET_aangepast_VOOR_NieuweRegeringReynders_Okt_2014\NieuweModifTemplates_Febr2015AanpassingenTitus_Min_FodBzSpfAe_KabCab_OsCd_BhCe_COE2015_ENZ\Koerier FODBZ\Footers_Departement\adresse - Pantone-N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7718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</w:tcPr>
        <w:p w14:paraId="05F508F7" w14:textId="77777777" w:rsidR="006113FA" w:rsidRDefault="006113FA" w:rsidP="00622D96">
          <w:pPr>
            <w:pStyle w:val="Pieddepage"/>
            <w:jc w:val="right"/>
            <w:rPr>
              <w:rFonts w:ascii="Verdana" w:hAnsi="Verdana"/>
              <w:sz w:val="10"/>
              <w:szCs w:val="10"/>
            </w:rPr>
          </w:pPr>
        </w:p>
        <w:p w14:paraId="2465AEA5" w14:textId="77777777" w:rsidR="006113FA" w:rsidRDefault="006113FA" w:rsidP="00622D96">
          <w:pPr>
            <w:pStyle w:val="Pieddepage"/>
            <w:jc w:val="right"/>
            <w:rPr>
              <w:rFonts w:ascii="Verdana" w:hAnsi="Verdana"/>
              <w:sz w:val="10"/>
              <w:szCs w:val="10"/>
            </w:rPr>
          </w:pPr>
        </w:p>
        <w:p w14:paraId="6BE9AB48" w14:textId="77777777" w:rsidR="006113FA" w:rsidRPr="00417017" w:rsidRDefault="006113FA" w:rsidP="00622D96">
          <w:pPr>
            <w:pStyle w:val="Pieddepage"/>
            <w:jc w:val="right"/>
            <w:rPr>
              <w:rFonts w:ascii="Verdana" w:hAnsi="Verdana"/>
              <w:sz w:val="10"/>
              <w:szCs w:val="10"/>
            </w:rPr>
          </w:pPr>
        </w:p>
        <w:p w14:paraId="7E5CE3F6" w14:textId="77777777" w:rsidR="006113FA" w:rsidRDefault="006113FA" w:rsidP="00622D96">
          <w:pPr>
            <w:pStyle w:val="Pieddepage"/>
            <w:jc w:val="right"/>
          </w:pPr>
          <w:r>
            <w:rPr>
              <w:noProof/>
              <w:lang w:val="fr-BE" w:eastAsia="fr-BE"/>
            </w:rPr>
            <w:drawing>
              <wp:inline distT="0" distB="0" distL="0" distR="0" wp14:anchorId="04576CFD" wp14:editId="28FCD0FF">
                <wp:extent cx="250825" cy="186690"/>
                <wp:effectExtent l="0" t="0" r="0" b="3810"/>
                <wp:docPr id="17" name="Picture 17" descr="BE-k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BE-k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82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8E9C9EE" w14:textId="77777777" w:rsidR="00F713FC" w:rsidRPr="00622D96" w:rsidRDefault="00F713FC">
    <w:pPr>
      <w:pStyle w:val="Pieddepage"/>
      <w:rPr>
        <w:rFonts w:ascii="Verdana" w:hAnsi="Verdana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70EC1E" w14:textId="77777777" w:rsidR="00A37521" w:rsidRDefault="00A37521">
      <w:r>
        <w:separator/>
      </w:r>
    </w:p>
  </w:footnote>
  <w:footnote w:type="continuationSeparator" w:id="0">
    <w:p w14:paraId="314B72BC" w14:textId="77777777" w:rsidR="00A37521" w:rsidRDefault="00A375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9D0212" w14:textId="77777777" w:rsidR="00F713FC" w:rsidRDefault="00A97A13">
    <w:pPr>
      <w:pStyle w:val="En-tte"/>
    </w:pPr>
    <w:r>
      <w:rPr>
        <w:noProof/>
      </w:rPr>
      <w:pict w14:anchorId="74A516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539.8pt;height:575.75pt;z-index:-251654656;mso-position-horizontal:center;mso-position-horizontal-relative:margin;mso-position-vertical:center;mso-position-vertical-relative:margin" o:allowincell="f">
          <v:imagedata r:id="rId1" o:title="watermerk10%"/>
          <w10:wrap anchorx="margin" anchory="margin"/>
        </v:shape>
      </w:pict>
    </w:r>
    <w:r>
      <w:rPr>
        <w:noProof/>
      </w:rPr>
      <w:pict w14:anchorId="7C5EF2EA">
        <v:shape id="_x0000_s2063" type="#_x0000_t75" style="position:absolute;margin-left:0;margin-top:0;width:539.8pt;height:575.75pt;z-index:-251660800;mso-position-horizontal:center;mso-position-horizontal-relative:margin;mso-position-vertical:center;mso-position-vertical-relative:margin" o:allowincell="f">
          <v:imagedata r:id="rId1" o:title="watermerk10%"/>
          <w10:wrap anchorx="margin" anchory="margin"/>
        </v:shape>
      </w:pict>
    </w:r>
    <w:r>
      <w:rPr>
        <w:noProof/>
      </w:rPr>
      <w:pict w14:anchorId="6199F72A">
        <v:shape id="_x0000_s2057" type="#_x0000_t75" style="position:absolute;margin-left:0;margin-top:0;width:507.2pt;height:541pt;z-index:-251662848;mso-position-horizontal:center;mso-position-horizontal-relative:margin;mso-position-vertical:center;mso-position-vertical-relative:margin" o:allowincell="f">
          <v:imagedata r:id="rId2" o:title="watermerk7%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4D997" w14:textId="77777777" w:rsidR="0018031B" w:rsidRDefault="0018031B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8FF65" w14:textId="77777777" w:rsidR="00F713FC" w:rsidRDefault="00A97A13">
    <w:pPr>
      <w:pStyle w:val="En-tte"/>
    </w:pPr>
    <w:r>
      <w:rPr>
        <w:noProof/>
      </w:rPr>
      <w:pict w14:anchorId="0327E8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539.8pt;height:575.75pt;z-index:-251655680;mso-position-horizontal:center;mso-position-horizontal-relative:margin;mso-position-vertical:center;mso-position-vertical-relative:margin" o:allowincell="f">
          <v:imagedata r:id="rId1" o:title="watermerk10%"/>
          <w10:wrap anchorx="margin" anchory="margin"/>
        </v:shape>
      </w:pict>
    </w:r>
    <w:r>
      <w:rPr>
        <w:noProof/>
      </w:rPr>
      <w:pict w14:anchorId="2D0C2B29">
        <v:shape id="_x0000_s2062" type="#_x0000_t75" style="position:absolute;margin-left:0;margin-top:0;width:539.8pt;height:575.75pt;z-index:-251661824;mso-position-horizontal:center;mso-position-horizontal-relative:margin;mso-position-vertical:center;mso-position-vertical-relative:margin" o:allowincell="f">
          <v:imagedata r:id="rId1" o:title="watermerk10%"/>
          <w10:wrap anchorx="margin" anchory="margin"/>
        </v:shape>
      </w:pict>
    </w:r>
    <w:r>
      <w:rPr>
        <w:noProof/>
      </w:rPr>
      <w:pict w14:anchorId="46E09904">
        <v:shape id="_x0000_s2056" type="#_x0000_t75" style="position:absolute;margin-left:0;margin-top:0;width:507.2pt;height:541pt;z-index:-251663872;mso-position-horizontal:center;mso-position-horizontal-relative:margin;mso-position-vertical:center;mso-position-vertical-relative:margin" o:allowincell="f">
          <v:imagedata r:id="rId2" o:title="watermerk7%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00282" w14:textId="30990DBF" w:rsidR="00F713FC" w:rsidRDefault="00677440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4896" behindDoc="1" locked="0" layoutInCell="0" allowOverlap="1" wp14:anchorId="315B061F" wp14:editId="24AD8A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5460" cy="7312025"/>
          <wp:effectExtent l="0" t="0" r="2540" b="3175"/>
          <wp:wrapNone/>
          <wp:docPr id="5" name="Picture 5" descr="watermerk1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watermerk10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731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9776" behindDoc="1" locked="0" layoutInCell="0" allowOverlap="1" wp14:anchorId="0C069AAC" wp14:editId="7F9F93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5460" cy="7312025"/>
          <wp:effectExtent l="0" t="0" r="2540" b="3175"/>
          <wp:wrapNone/>
          <wp:docPr id="4" name="Picture 4" descr="watermerk1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merk10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731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EF52C" w14:textId="77777777" w:rsidR="00F713FC" w:rsidRDefault="00F713FC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8FE55" w14:textId="1BFC0434" w:rsidR="00F713FC" w:rsidRDefault="00677440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3872" behindDoc="1" locked="0" layoutInCell="0" allowOverlap="1" wp14:anchorId="05EA8B20" wp14:editId="437288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5460" cy="7312025"/>
          <wp:effectExtent l="0" t="0" r="2540" b="3175"/>
          <wp:wrapNone/>
          <wp:docPr id="3" name="Picture 3" descr="watermerk1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watermerk10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731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8752" behindDoc="1" locked="0" layoutInCell="0" allowOverlap="1" wp14:anchorId="11E7FEDA" wp14:editId="75A83B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5460" cy="7312025"/>
          <wp:effectExtent l="0" t="0" r="2540" b="3175"/>
          <wp:wrapNone/>
          <wp:docPr id="1" name="Picture 1" descr="watermerk1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watermerk10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731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D2D80"/>
    <w:multiLevelType w:val="hybridMultilevel"/>
    <w:tmpl w:val="01464B7C"/>
    <w:lvl w:ilvl="0" w:tplc="3E2EFE86">
      <w:start w:val="2017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35B5C"/>
    <w:multiLevelType w:val="hybridMultilevel"/>
    <w:tmpl w:val="96F26160"/>
    <w:lvl w:ilvl="0" w:tplc="9AC4E116">
      <w:start w:val="20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521"/>
    <w:rsid w:val="00003A5E"/>
    <w:rsid w:val="000171DF"/>
    <w:rsid w:val="00020770"/>
    <w:rsid w:val="0002691D"/>
    <w:rsid w:val="00027776"/>
    <w:rsid w:val="000649D4"/>
    <w:rsid w:val="00067C50"/>
    <w:rsid w:val="000721BF"/>
    <w:rsid w:val="0007629D"/>
    <w:rsid w:val="000A28C9"/>
    <w:rsid w:val="000A2C3A"/>
    <w:rsid w:val="000B413B"/>
    <w:rsid w:val="000E50C5"/>
    <w:rsid w:val="000F6820"/>
    <w:rsid w:val="001008AA"/>
    <w:rsid w:val="0010322E"/>
    <w:rsid w:val="001051D0"/>
    <w:rsid w:val="00113AA7"/>
    <w:rsid w:val="001178B6"/>
    <w:rsid w:val="001219B3"/>
    <w:rsid w:val="001270BB"/>
    <w:rsid w:val="00130788"/>
    <w:rsid w:val="00153120"/>
    <w:rsid w:val="001625FB"/>
    <w:rsid w:val="001639EC"/>
    <w:rsid w:val="00164DB2"/>
    <w:rsid w:val="00171B2C"/>
    <w:rsid w:val="00176EDD"/>
    <w:rsid w:val="00176F9E"/>
    <w:rsid w:val="0018031B"/>
    <w:rsid w:val="0018047B"/>
    <w:rsid w:val="00185017"/>
    <w:rsid w:val="00186123"/>
    <w:rsid w:val="00192F81"/>
    <w:rsid w:val="0019341E"/>
    <w:rsid w:val="00194F6B"/>
    <w:rsid w:val="00197B9A"/>
    <w:rsid w:val="001A763B"/>
    <w:rsid w:val="001B2655"/>
    <w:rsid w:val="001D0EE7"/>
    <w:rsid w:val="001E6B12"/>
    <w:rsid w:val="001E7C3E"/>
    <w:rsid w:val="001F4E99"/>
    <w:rsid w:val="00202CC2"/>
    <w:rsid w:val="0020353C"/>
    <w:rsid w:val="00207C09"/>
    <w:rsid w:val="00223BD9"/>
    <w:rsid w:val="0023481B"/>
    <w:rsid w:val="00261707"/>
    <w:rsid w:val="002637DE"/>
    <w:rsid w:val="00266A1A"/>
    <w:rsid w:val="00271634"/>
    <w:rsid w:val="00275500"/>
    <w:rsid w:val="002759E8"/>
    <w:rsid w:val="0029185A"/>
    <w:rsid w:val="00293F9E"/>
    <w:rsid w:val="00296E69"/>
    <w:rsid w:val="002A79FF"/>
    <w:rsid w:val="002B09CD"/>
    <w:rsid w:val="002B64F8"/>
    <w:rsid w:val="002D02C0"/>
    <w:rsid w:val="002D5EDC"/>
    <w:rsid w:val="002F0514"/>
    <w:rsid w:val="002F71F2"/>
    <w:rsid w:val="002F7B6E"/>
    <w:rsid w:val="0030096D"/>
    <w:rsid w:val="00300CB3"/>
    <w:rsid w:val="0030160B"/>
    <w:rsid w:val="003059AB"/>
    <w:rsid w:val="003141FC"/>
    <w:rsid w:val="003142F1"/>
    <w:rsid w:val="003271C3"/>
    <w:rsid w:val="00331E9F"/>
    <w:rsid w:val="00336E3D"/>
    <w:rsid w:val="003538BD"/>
    <w:rsid w:val="003665C9"/>
    <w:rsid w:val="00387F2B"/>
    <w:rsid w:val="003B62FD"/>
    <w:rsid w:val="003B6CC1"/>
    <w:rsid w:val="003B6E7B"/>
    <w:rsid w:val="003D0F5C"/>
    <w:rsid w:val="003D7AA3"/>
    <w:rsid w:val="003E1E9F"/>
    <w:rsid w:val="003E3940"/>
    <w:rsid w:val="003F21A1"/>
    <w:rsid w:val="003F2DE3"/>
    <w:rsid w:val="00417017"/>
    <w:rsid w:val="00417DDE"/>
    <w:rsid w:val="00435F04"/>
    <w:rsid w:val="00445913"/>
    <w:rsid w:val="00451203"/>
    <w:rsid w:val="00451B8B"/>
    <w:rsid w:val="0045209A"/>
    <w:rsid w:val="00455914"/>
    <w:rsid w:val="0046149A"/>
    <w:rsid w:val="00462074"/>
    <w:rsid w:val="00464AC0"/>
    <w:rsid w:val="004812AF"/>
    <w:rsid w:val="00486D0E"/>
    <w:rsid w:val="00490079"/>
    <w:rsid w:val="004968E1"/>
    <w:rsid w:val="004A3AE8"/>
    <w:rsid w:val="004E16C5"/>
    <w:rsid w:val="004E7ED7"/>
    <w:rsid w:val="004F2ED0"/>
    <w:rsid w:val="00516D54"/>
    <w:rsid w:val="0053024C"/>
    <w:rsid w:val="00531F9B"/>
    <w:rsid w:val="0053455F"/>
    <w:rsid w:val="005405A4"/>
    <w:rsid w:val="00552CCC"/>
    <w:rsid w:val="00563E96"/>
    <w:rsid w:val="005654E3"/>
    <w:rsid w:val="0057022B"/>
    <w:rsid w:val="00574FA9"/>
    <w:rsid w:val="00582838"/>
    <w:rsid w:val="00590160"/>
    <w:rsid w:val="005918FF"/>
    <w:rsid w:val="005A2EA6"/>
    <w:rsid w:val="005A5811"/>
    <w:rsid w:val="005B69DC"/>
    <w:rsid w:val="005D1E8A"/>
    <w:rsid w:val="005D5884"/>
    <w:rsid w:val="005F7C4A"/>
    <w:rsid w:val="00602CA6"/>
    <w:rsid w:val="00607950"/>
    <w:rsid w:val="006113FA"/>
    <w:rsid w:val="00622D96"/>
    <w:rsid w:val="00652EA0"/>
    <w:rsid w:val="006558BE"/>
    <w:rsid w:val="006567AE"/>
    <w:rsid w:val="00672C0C"/>
    <w:rsid w:val="00677440"/>
    <w:rsid w:val="0068475F"/>
    <w:rsid w:val="006907EA"/>
    <w:rsid w:val="006A2C68"/>
    <w:rsid w:val="006C5EA2"/>
    <w:rsid w:val="006C5EEB"/>
    <w:rsid w:val="006E245C"/>
    <w:rsid w:val="006E72A6"/>
    <w:rsid w:val="00702E87"/>
    <w:rsid w:val="007109AA"/>
    <w:rsid w:val="00727252"/>
    <w:rsid w:val="0073550C"/>
    <w:rsid w:val="0074242A"/>
    <w:rsid w:val="00750BEE"/>
    <w:rsid w:val="0076273E"/>
    <w:rsid w:val="007739B5"/>
    <w:rsid w:val="007746C4"/>
    <w:rsid w:val="00780981"/>
    <w:rsid w:val="007B495F"/>
    <w:rsid w:val="007B5590"/>
    <w:rsid w:val="007E4D07"/>
    <w:rsid w:val="007E7242"/>
    <w:rsid w:val="008070AA"/>
    <w:rsid w:val="008120E7"/>
    <w:rsid w:val="0081524E"/>
    <w:rsid w:val="008626BF"/>
    <w:rsid w:val="008835F8"/>
    <w:rsid w:val="00906C53"/>
    <w:rsid w:val="00913ED4"/>
    <w:rsid w:val="00937158"/>
    <w:rsid w:val="0095298A"/>
    <w:rsid w:val="00975690"/>
    <w:rsid w:val="00980FC5"/>
    <w:rsid w:val="0099185B"/>
    <w:rsid w:val="00994C1B"/>
    <w:rsid w:val="009C386F"/>
    <w:rsid w:val="009D41F8"/>
    <w:rsid w:val="009D4878"/>
    <w:rsid w:val="009D6043"/>
    <w:rsid w:val="009E4777"/>
    <w:rsid w:val="009F0BD6"/>
    <w:rsid w:val="00A20766"/>
    <w:rsid w:val="00A2767B"/>
    <w:rsid w:val="00A3202A"/>
    <w:rsid w:val="00A3676C"/>
    <w:rsid w:val="00A37521"/>
    <w:rsid w:val="00A50BE4"/>
    <w:rsid w:val="00A805ED"/>
    <w:rsid w:val="00A87304"/>
    <w:rsid w:val="00A97A13"/>
    <w:rsid w:val="00A97F55"/>
    <w:rsid w:val="00AA290C"/>
    <w:rsid w:val="00AA6643"/>
    <w:rsid w:val="00AC2F78"/>
    <w:rsid w:val="00AD3133"/>
    <w:rsid w:val="00AF3305"/>
    <w:rsid w:val="00AF60A6"/>
    <w:rsid w:val="00B06933"/>
    <w:rsid w:val="00B13176"/>
    <w:rsid w:val="00B224AA"/>
    <w:rsid w:val="00B26E24"/>
    <w:rsid w:val="00B33347"/>
    <w:rsid w:val="00B45C6A"/>
    <w:rsid w:val="00B56463"/>
    <w:rsid w:val="00B81091"/>
    <w:rsid w:val="00B8635A"/>
    <w:rsid w:val="00B922A7"/>
    <w:rsid w:val="00BA0AF5"/>
    <w:rsid w:val="00BB04EE"/>
    <w:rsid w:val="00BD0DFD"/>
    <w:rsid w:val="00BE1158"/>
    <w:rsid w:val="00BE2E74"/>
    <w:rsid w:val="00BE59AE"/>
    <w:rsid w:val="00C153DF"/>
    <w:rsid w:val="00C31A8F"/>
    <w:rsid w:val="00C329C0"/>
    <w:rsid w:val="00C55B2F"/>
    <w:rsid w:val="00C6465C"/>
    <w:rsid w:val="00C66CBA"/>
    <w:rsid w:val="00C737E9"/>
    <w:rsid w:val="00CA1333"/>
    <w:rsid w:val="00CA4079"/>
    <w:rsid w:val="00CB2008"/>
    <w:rsid w:val="00CC7F1F"/>
    <w:rsid w:val="00CD7C29"/>
    <w:rsid w:val="00CE264E"/>
    <w:rsid w:val="00CE5BD5"/>
    <w:rsid w:val="00D01A66"/>
    <w:rsid w:val="00D0577E"/>
    <w:rsid w:val="00D06E29"/>
    <w:rsid w:val="00D11593"/>
    <w:rsid w:val="00D15678"/>
    <w:rsid w:val="00D219F0"/>
    <w:rsid w:val="00D22A29"/>
    <w:rsid w:val="00D44940"/>
    <w:rsid w:val="00D53A05"/>
    <w:rsid w:val="00D652DA"/>
    <w:rsid w:val="00D77ACD"/>
    <w:rsid w:val="00D86871"/>
    <w:rsid w:val="00D92CC5"/>
    <w:rsid w:val="00DA4C7A"/>
    <w:rsid w:val="00DA4DD0"/>
    <w:rsid w:val="00DA4F2E"/>
    <w:rsid w:val="00DA7AE6"/>
    <w:rsid w:val="00DB117E"/>
    <w:rsid w:val="00DB3B35"/>
    <w:rsid w:val="00DD0D84"/>
    <w:rsid w:val="00DD77E8"/>
    <w:rsid w:val="00DE08F1"/>
    <w:rsid w:val="00DF0C2B"/>
    <w:rsid w:val="00DF3575"/>
    <w:rsid w:val="00E005BD"/>
    <w:rsid w:val="00E04F58"/>
    <w:rsid w:val="00E122AA"/>
    <w:rsid w:val="00E14E87"/>
    <w:rsid w:val="00E21DBA"/>
    <w:rsid w:val="00E30978"/>
    <w:rsid w:val="00E31A31"/>
    <w:rsid w:val="00E331B7"/>
    <w:rsid w:val="00E4258B"/>
    <w:rsid w:val="00E60042"/>
    <w:rsid w:val="00E71894"/>
    <w:rsid w:val="00E87568"/>
    <w:rsid w:val="00E919DB"/>
    <w:rsid w:val="00E9201E"/>
    <w:rsid w:val="00E9570C"/>
    <w:rsid w:val="00EA314C"/>
    <w:rsid w:val="00EC0682"/>
    <w:rsid w:val="00EC4F8E"/>
    <w:rsid w:val="00ED0CEA"/>
    <w:rsid w:val="00ED2DF8"/>
    <w:rsid w:val="00EF3158"/>
    <w:rsid w:val="00F02DA2"/>
    <w:rsid w:val="00F03671"/>
    <w:rsid w:val="00F164D7"/>
    <w:rsid w:val="00F25615"/>
    <w:rsid w:val="00F26D3C"/>
    <w:rsid w:val="00F34825"/>
    <w:rsid w:val="00F61746"/>
    <w:rsid w:val="00F713FC"/>
    <w:rsid w:val="00F72130"/>
    <w:rsid w:val="00F77625"/>
    <w:rsid w:val="00F8396C"/>
    <w:rsid w:val="00F86906"/>
    <w:rsid w:val="00F96D06"/>
    <w:rsid w:val="00FB3CC1"/>
    <w:rsid w:val="00FC358B"/>
    <w:rsid w:val="00FD487D"/>
    <w:rsid w:val="00FF34FF"/>
    <w:rsid w:val="00FF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/>
    <o:shapelayout v:ext="edit">
      <o:idmap v:ext="edit" data="1"/>
    </o:shapelayout>
  </w:shapeDefaults>
  <w:decimalSymbol w:val=","/>
  <w:listSeparator w:val=";"/>
  <w14:docId w14:val="11BA64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9201E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E9201E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rsid w:val="00207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4459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17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9201E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E9201E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rsid w:val="00207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4459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17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iav\AppData\Roaming\Microsoft\templates\Koerier%20FODBZ\Offici&#235;le%20brief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5A84E52988574B8D4ED6D21343F087" ma:contentTypeVersion="2" ma:contentTypeDescription="Crée un document." ma:contentTypeScope="" ma:versionID="920088e01cf92173d4d9bdbf8fda68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9a60942a35b1a2b790b504acabfc54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E1FE66-B89E-4BFE-9FBA-A569BC20BB43}"/>
</file>

<file path=customXml/itemProps2.xml><?xml version="1.0" encoding="utf-8"?>
<ds:datastoreItem xmlns:ds="http://schemas.openxmlformats.org/officeDocument/2006/customXml" ds:itemID="{FB311C5B-F793-4A01-89AE-2226DD8CA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CC802C-D65B-451B-B273-EC8E80926546}">
  <ds:schemaRefs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Officiële brief.dotm</Template>
  <TotalTime>0</TotalTime>
  <Pages>2</Pages>
  <Words>365</Words>
  <Characters>2113</Characters>
  <Application>Microsoft Office Word</Application>
  <DocSecurity>4</DocSecurity>
  <Lines>88</Lines>
  <Paragraphs>37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SPF-FOD AE-BZ</Company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Hiergens Thomas - D2.1</dc:creator>
  <cp:lastModifiedBy>Veri Alessia - D5.1</cp:lastModifiedBy>
  <cp:revision>2</cp:revision>
  <cp:lastPrinted>2020-01-06T11:24:00Z</cp:lastPrinted>
  <dcterms:created xsi:type="dcterms:W3CDTF">2020-04-10T12:50:00Z</dcterms:created>
  <dcterms:modified xsi:type="dcterms:W3CDTF">2020-04-10T12:50:00Z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e44f1265-b44d-48e0-864d-ba9c023702a4</vt:lpwstr>
  </property>
  <property fmtid="{D5CDD505-2E9C-101B-9397-08002B2CF9AE}" pid="3" name="ContentTypeId">
    <vt:lpwstr>0x010100895A84E52988574B8D4ED6D21343F087</vt:lpwstr>
  </property>
  <property fmtid="{D5CDD505-2E9C-101B-9397-08002B2CF9AE}" pid="4" name="BE_ForeignAffairsClassification">
    <vt:lpwstr>Non classifié - Niet geclassificeerd</vt:lpwstr>
  </property>
  <property fmtid="{D5CDD505-2E9C-101B-9397-08002B2CF9AE}" pid="5" name="BE_ForeignAffairsMarkering">
    <vt:lpwstr>Markering inactief - Marquage inactif</vt:lpwstr>
  </property>
</Properties>
</file>