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63"/>
        <w:gridCol w:w="4137"/>
      </w:tblGrid>
      <w:tr w:rsidR="004E7ED7" w:rsidRPr="009E06BF" w14:paraId="2C5EC1D3" w14:textId="77777777" w:rsidTr="00186BB0">
        <w:trPr>
          <w:trHeight w:hRule="exact" w:val="216"/>
        </w:trPr>
        <w:tc>
          <w:tcPr>
            <w:tcW w:w="6663" w:type="dxa"/>
            <w:vMerge w:val="restart"/>
            <w:shd w:val="clear" w:color="auto" w:fill="auto"/>
          </w:tcPr>
          <w:p w14:paraId="0A09C6E0" w14:textId="77777777" w:rsidR="004E7ED7" w:rsidRPr="0030096D" w:rsidRDefault="006E21EB" w:rsidP="009D41F8">
            <w:pPr>
              <w:autoSpaceDE w:val="0"/>
              <w:autoSpaceDN w:val="0"/>
              <w:adjustRightInd w:val="0"/>
              <w:rPr>
                <w:lang w:val="fr-FR"/>
              </w:rPr>
            </w:pPr>
            <w:r>
              <w:rPr>
                <w:noProof/>
              </w:rPr>
              <w:drawing>
                <wp:inline distT="0" distB="0" distL="0" distR="0" wp14:anchorId="1A430599" wp14:editId="183A8DEF">
                  <wp:extent cx="2794635" cy="1107440"/>
                  <wp:effectExtent l="0" t="0" r="5715" b="0"/>
                  <wp:docPr id="4" name="Picture 1" descr="LOGO-NL-EXTERN-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L-EXTERN-B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635" cy="1107440"/>
                          </a:xfrm>
                          <a:prstGeom prst="rect">
                            <a:avLst/>
                          </a:prstGeom>
                          <a:noFill/>
                          <a:ln>
                            <a:noFill/>
                          </a:ln>
                        </pic:spPr>
                      </pic:pic>
                    </a:graphicData>
                  </a:graphic>
                </wp:inline>
              </w:drawing>
            </w:r>
          </w:p>
        </w:tc>
        <w:tc>
          <w:tcPr>
            <w:tcW w:w="4137" w:type="dxa"/>
          </w:tcPr>
          <w:p w14:paraId="341F35C6" w14:textId="11F74B58" w:rsidR="004E7ED7" w:rsidRPr="00753DA5" w:rsidRDefault="004E7ED7" w:rsidP="000721BF">
            <w:pPr>
              <w:autoSpaceDE w:val="0"/>
              <w:autoSpaceDN w:val="0"/>
              <w:adjustRightInd w:val="0"/>
              <w:jc w:val="right"/>
              <w:rPr>
                <w:rFonts w:ascii="Verdana" w:hAnsi="Verdana" w:cs="SignaNormal-Bold"/>
                <w:b/>
                <w:bCs/>
                <w:color w:val="000000"/>
                <w:sz w:val="16"/>
                <w:lang w:val="fr-BE"/>
              </w:rPr>
            </w:pPr>
          </w:p>
        </w:tc>
      </w:tr>
      <w:tr w:rsidR="004E7ED7" w:rsidRPr="0030096D" w14:paraId="7956522C" w14:textId="77777777" w:rsidTr="00186BB0">
        <w:trPr>
          <w:trHeight w:hRule="exact" w:val="890"/>
        </w:trPr>
        <w:tc>
          <w:tcPr>
            <w:tcW w:w="6663" w:type="dxa"/>
            <w:vMerge/>
            <w:shd w:val="clear" w:color="auto" w:fill="auto"/>
          </w:tcPr>
          <w:p w14:paraId="4A3E8DC6" w14:textId="77777777" w:rsidR="004E7ED7" w:rsidRPr="009E06BF" w:rsidRDefault="004E7ED7" w:rsidP="009D41F8">
            <w:pPr>
              <w:autoSpaceDE w:val="0"/>
              <w:autoSpaceDN w:val="0"/>
              <w:adjustRightInd w:val="0"/>
              <w:rPr>
                <w:lang w:val="fr-BE"/>
              </w:rPr>
            </w:pPr>
          </w:p>
        </w:tc>
        <w:tc>
          <w:tcPr>
            <w:tcW w:w="4137" w:type="dxa"/>
          </w:tcPr>
          <w:p w14:paraId="5CD1C1C4" w14:textId="77777777" w:rsidR="008626BF" w:rsidRDefault="00B46404" w:rsidP="00F03671">
            <w:pPr>
              <w:autoSpaceDE w:val="0"/>
              <w:autoSpaceDN w:val="0"/>
              <w:adjustRightInd w:val="0"/>
              <w:spacing w:line="170" w:lineRule="exact"/>
              <w:jc w:val="right"/>
              <w:rPr>
                <w:rFonts w:ascii="Verdana" w:hAnsi="Verdana"/>
                <w:sz w:val="15"/>
                <w:szCs w:val="16"/>
              </w:rPr>
            </w:pPr>
            <w:r>
              <w:rPr>
                <w:rFonts w:ascii="Verdana" w:hAnsi="Verdana"/>
                <w:sz w:val="15"/>
                <w:szCs w:val="16"/>
              </w:rPr>
              <w:t>D4.1 Dienst Algemeen Beheer</w:t>
            </w:r>
            <w:r w:rsidRPr="00F03671">
              <w:rPr>
                <w:rFonts w:ascii="Verdana" w:hAnsi="Verdana"/>
                <w:sz w:val="15"/>
                <w:szCs w:val="16"/>
              </w:rPr>
              <w:t xml:space="preserve"> </w:t>
            </w:r>
          </w:p>
          <w:p w14:paraId="76035810" w14:textId="77777777" w:rsidR="00B46404" w:rsidRPr="00F03671" w:rsidRDefault="00B46404" w:rsidP="00F03671">
            <w:pPr>
              <w:autoSpaceDE w:val="0"/>
              <w:autoSpaceDN w:val="0"/>
              <w:adjustRightInd w:val="0"/>
              <w:spacing w:line="170" w:lineRule="exact"/>
              <w:jc w:val="right"/>
              <w:rPr>
                <w:rFonts w:ascii="Verdana" w:hAnsi="Verdana" w:cs="SignaNormal-Bold"/>
                <w:bCs/>
                <w:sz w:val="15"/>
                <w:szCs w:val="20"/>
                <w:lang w:val="fr-FR"/>
              </w:rPr>
            </w:pPr>
          </w:p>
        </w:tc>
      </w:tr>
      <w:tr w:rsidR="004E7ED7" w:rsidRPr="002D02C0" w14:paraId="40CBFB7A" w14:textId="77777777" w:rsidTr="006E21EB">
        <w:trPr>
          <w:trHeight w:hRule="exact" w:val="1014"/>
        </w:trPr>
        <w:tc>
          <w:tcPr>
            <w:tcW w:w="6663" w:type="dxa"/>
            <w:vMerge/>
            <w:shd w:val="clear" w:color="auto" w:fill="auto"/>
          </w:tcPr>
          <w:p w14:paraId="7F9B65A1" w14:textId="77777777" w:rsidR="004E7ED7" w:rsidRPr="006907EA" w:rsidRDefault="004E7ED7" w:rsidP="009D41F8">
            <w:pPr>
              <w:autoSpaceDE w:val="0"/>
              <w:autoSpaceDN w:val="0"/>
              <w:adjustRightInd w:val="0"/>
              <w:rPr>
                <w:lang w:val="fr-FR"/>
              </w:rPr>
            </w:pPr>
          </w:p>
        </w:tc>
        <w:tc>
          <w:tcPr>
            <w:tcW w:w="4137" w:type="dxa"/>
          </w:tcPr>
          <w:p w14:paraId="0796D73D" w14:textId="77777777" w:rsidR="00B33347" w:rsidRPr="002D02C0" w:rsidRDefault="00B33347" w:rsidP="00F03671">
            <w:pPr>
              <w:autoSpaceDE w:val="0"/>
              <w:autoSpaceDN w:val="0"/>
              <w:adjustRightInd w:val="0"/>
              <w:spacing w:line="170" w:lineRule="exact"/>
              <w:jc w:val="right"/>
              <w:rPr>
                <w:rFonts w:ascii="Verdana" w:hAnsi="Verdana"/>
                <w:sz w:val="15"/>
                <w:szCs w:val="16"/>
                <w:lang w:val="fr-FR"/>
              </w:rPr>
            </w:pPr>
          </w:p>
        </w:tc>
      </w:tr>
    </w:tbl>
    <w:p w14:paraId="6C7B59A0" w14:textId="77777777" w:rsidR="0099185B" w:rsidRPr="0008270D" w:rsidRDefault="0099185B">
      <w:pPr>
        <w:rPr>
          <w:rFonts w:ascii="Verdana" w:hAnsi="Verdana"/>
          <w:sz w:val="16"/>
          <w:szCs w:val="16"/>
          <w:lang w:val="fr-FR"/>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04"/>
        <w:gridCol w:w="59"/>
        <w:gridCol w:w="2693"/>
        <w:gridCol w:w="1417"/>
        <w:gridCol w:w="27"/>
      </w:tblGrid>
      <w:tr w:rsidR="007A1D86" w:rsidRPr="001E35BA" w14:paraId="117B2030" w14:textId="77777777" w:rsidTr="00B46404">
        <w:trPr>
          <w:trHeight w:hRule="exact" w:val="947"/>
        </w:trPr>
        <w:tc>
          <w:tcPr>
            <w:tcW w:w="6604" w:type="dxa"/>
          </w:tcPr>
          <w:p w14:paraId="532A34F4" w14:textId="77777777" w:rsidR="007A1D86" w:rsidRPr="00A0561C" w:rsidRDefault="007A1D86" w:rsidP="00A0561C">
            <w:pPr>
              <w:pStyle w:val="Header"/>
              <w:rPr>
                <w:rFonts w:ascii="Verdana" w:hAnsi="Verdana"/>
                <w:b/>
                <w:sz w:val="22"/>
                <w:szCs w:val="22"/>
                <w:lang w:val="nl-BE"/>
              </w:rPr>
            </w:pPr>
          </w:p>
        </w:tc>
        <w:tc>
          <w:tcPr>
            <w:tcW w:w="4196" w:type="dxa"/>
            <w:gridSpan w:val="4"/>
          </w:tcPr>
          <w:p w14:paraId="153E48CA" w14:textId="77777777" w:rsidR="007A1D86" w:rsidRPr="001E35BA" w:rsidRDefault="007A1D86" w:rsidP="00B46404">
            <w:pPr>
              <w:pStyle w:val="Header"/>
              <w:rPr>
                <w:rFonts w:ascii="Verdana" w:hAnsi="Verdana"/>
                <w:b/>
                <w:sz w:val="22"/>
                <w:szCs w:val="22"/>
                <w:lang w:val="nl-BE"/>
              </w:rPr>
            </w:pPr>
          </w:p>
        </w:tc>
      </w:tr>
      <w:tr w:rsidR="007A1D86" w:rsidRPr="003C5586" w14:paraId="26E5EE13" w14:textId="77777777" w:rsidTr="005767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3"/>
        </w:trPr>
        <w:tc>
          <w:tcPr>
            <w:tcW w:w="10800" w:type="dxa"/>
            <w:gridSpan w:val="5"/>
            <w:tcBorders>
              <w:top w:val="nil"/>
              <w:left w:val="nil"/>
              <w:bottom w:val="nil"/>
              <w:right w:val="nil"/>
            </w:tcBorders>
          </w:tcPr>
          <w:p w14:paraId="3B8E8AC2" w14:textId="4B4B5B32" w:rsidR="002432B7" w:rsidRPr="00EC0674" w:rsidRDefault="007A1D86" w:rsidP="00826689">
            <w:pPr>
              <w:pStyle w:val="Minister"/>
              <w:jc w:val="center"/>
              <w:rPr>
                <w:sz w:val="24"/>
              </w:rPr>
            </w:pPr>
            <w:r w:rsidRPr="00EC0674">
              <w:rPr>
                <w:sz w:val="24"/>
                <w:szCs w:val="22"/>
              </w:rPr>
              <w:t xml:space="preserve">Nota aan </w:t>
            </w:r>
            <w:r w:rsidR="00EC0674" w:rsidRPr="00EC0674">
              <w:rPr>
                <w:sz w:val="24"/>
              </w:rPr>
              <w:t>B&amp;B stafdirectie Begroting en Beheerscontrole</w:t>
            </w:r>
          </w:p>
          <w:p w14:paraId="666E0C97" w14:textId="77777777" w:rsidR="004631D3" w:rsidRPr="00EC0674" w:rsidRDefault="004631D3" w:rsidP="00723F42">
            <w:pPr>
              <w:pStyle w:val="Minister"/>
              <w:rPr>
                <w:sz w:val="24"/>
              </w:rPr>
            </w:pPr>
          </w:p>
        </w:tc>
      </w:tr>
      <w:tr w:rsidR="00186BB0" w:rsidRPr="000C796D" w14:paraId="4EA0AF25" w14:textId="77777777" w:rsidTr="00186BB0">
        <w:trPr>
          <w:gridAfter w:val="1"/>
          <w:wAfter w:w="27" w:type="dxa"/>
          <w:trHeight w:hRule="exact" w:val="318"/>
        </w:trPr>
        <w:tc>
          <w:tcPr>
            <w:tcW w:w="6663" w:type="dxa"/>
            <w:gridSpan w:val="2"/>
          </w:tcPr>
          <w:p w14:paraId="5DEB13FC" w14:textId="77777777" w:rsidR="00186BB0" w:rsidRPr="003D6643" w:rsidRDefault="00186BB0" w:rsidP="00B45C6A">
            <w:pPr>
              <w:pStyle w:val="Header"/>
              <w:spacing w:before="100" w:beforeAutospacing="1" w:line="240" w:lineRule="exact"/>
              <w:ind w:left="-108"/>
              <w:rPr>
                <w:rFonts w:ascii="Verdana" w:hAnsi="Verdana"/>
                <w:b/>
                <w:sz w:val="16"/>
                <w:szCs w:val="16"/>
                <w:lang w:val="nl-BE"/>
              </w:rPr>
            </w:pPr>
            <w:r>
              <w:rPr>
                <w:rFonts w:ascii="Verdana" w:hAnsi="Verdana"/>
                <w:b/>
                <w:sz w:val="16"/>
                <w:szCs w:val="16"/>
                <w:lang w:val="nl-BE"/>
              </w:rPr>
              <w:t>ons kenmerk</w:t>
            </w:r>
          </w:p>
        </w:tc>
        <w:tc>
          <w:tcPr>
            <w:tcW w:w="2693" w:type="dxa"/>
          </w:tcPr>
          <w:p w14:paraId="1E6A9685" w14:textId="77777777" w:rsidR="00186BB0" w:rsidRPr="003D6643" w:rsidRDefault="00186BB0" w:rsidP="006F68D3">
            <w:pPr>
              <w:pStyle w:val="Header"/>
              <w:spacing w:before="100" w:beforeAutospacing="1" w:line="240" w:lineRule="exact"/>
              <w:ind w:left="-108"/>
              <w:rPr>
                <w:rFonts w:ascii="Verdana" w:hAnsi="Verdana"/>
                <w:b/>
                <w:sz w:val="16"/>
                <w:szCs w:val="16"/>
                <w:lang w:val="nl-BE"/>
              </w:rPr>
            </w:pPr>
            <w:r>
              <w:rPr>
                <w:rFonts w:ascii="Verdana" w:hAnsi="Verdana"/>
                <w:b/>
                <w:sz w:val="16"/>
                <w:szCs w:val="16"/>
                <w:lang w:val="nl-BE"/>
              </w:rPr>
              <w:t>contact</w:t>
            </w:r>
          </w:p>
        </w:tc>
        <w:tc>
          <w:tcPr>
            <w:tcW w:w="1417" w:type="dxa"/>
          </w:tcPr>
          <w:p w14:paraId="7A1D3C56" w14:textId="77777777" w:rsidR="00186BB0" w:rsidRPr="003D6643" w:rsidRDefault="00186BB0" w:rsidP="00E63724">
            <w:pPr>
              <w:pStyle w:val="Header"/>
              <w:spacing w:before="100" w:beforeAutospacing="1" w:line="240" w:lineRule="exact"/>
              <w:ind w:left="-108"/>
              <w:rPr>
                <w:rFonts w:ascii="Verdana" w:hAnsi="Verdana"/>
                <w:b/>
                <w:sz w:val="16"/>
                <w:szCs w:val="16"/>
                <w:lang w:val="nl-BE"/>
              </w:rPr>
            </w:pPr>
            <w:r w:rsidRPr="003D6643">
              <w:rPr>
                <w:rFonts w:ascii="Verdana" w:hAnsi="Verdana"/>
                <w:b/>
                <w:sz w:val="16"/>
                <w:szCs w:val="16"/>
                <w:lang w:val="nl-BE"/>
              </w:rPr>
              <w:t>datum</w:t>
            </w:r>
          </w:p>
        </w:tc>
      </w:tr>
      <w:tr w:rsidR="00186BB0" w:rsidRPr="005327EB" w14:paraId="38235B7F" w14:textId="77777777" w:rsidTr="0057677F">
        <w:trPr>
          <w:gridAfter w:val="1"/>
          <w:wAfter w:w="27" w:type="dxa"/>
          <w:trHeight w:hRule="exact" w:val="311"/>
        </w:trPr>
        <w:tc>
          <w:tcPr>
            <w:tcW w:w="6663" w:type="dxa"/>
            <w:gridSpan w:val="2"/>
          </w:tcPr>
          <w:p w14:paraId="056BFAAF" w14:textId="28CB8A30" w:rsidR="00186BB0" w:rsidRPr="005327EB" w:rsidRDefault="0057677F" w:rsidP="00EC0674">
            <w:pPr>
              <w:pStyle w:val="Header"/>
              <w:spacing w:line="260" w:lineRule="exact"/>
              <w:ind w:left="-108"/>
              <w:rPr>
                <w:rFonts w:ascii="Verdana" w:hAnsi="Verdana"/>
                <w:sz w:val="16"/>
                <w:szCs w:val="16"/>
              </w:rPr>
            </w:pPr>
            <w:r>
              <w:rPr>
                <w:rFonts w:ascii="Verdana" w:hAnsi="Verdana"/>
                <w:sz w:val="16"/>
                <w:szCs w:val="16"/>
              </w:rPr>
              <w:t>D2</w:t>
            </w:r>
            <w:r w:rsidR="00B46404">
              <w:rPr>
                <w:rFonts w:ascii="Verdana" w:hAnsi="Verdana"/>
                <w:sz w:val="16"/>
                <w:szCs w:val="16"/>
              </w:rPr>
              <w:t>/JV/DEV 05.06.04.201</w:t>
            </w:r>
            <w:r>
              <w:rPr>
                <w:rFonts w:ascii="Verdana" w:hAnsi="Verdana"/>
                <w:sz w:val="16"/>
                <w:szCs w:val="16"/>
              </w:rPr>
              <w:t>9</w:t>
            </w:r>
            <w:r w:rsidR="00B46404">
              <w:rPr>
                <w:rFonts w:ascii="Verdana" w:hAnsi="Verdana"/>
                <w:sz w:val="16"/>
                <w:szCs w:val="16"/>
              </w:rPr>
              <w:t>/</w:t>
            </w:r>
            <w:r w:rsidR="00EC0674">
              <w:rPr>
                <w:rFonts w:ascii="Verdana" w:hAnsi="Verdana"/>
                <w:sz w:val="16"/>
                <w:szCs w:val="16"/>
              </w:rPr>
              <w:t xml:space="preserve">9245/1 </w:t>
            </w:r>
          </w:p>
        </w:tc>
        <w:tc>
          <w:tcPr>
            <w:tcW w:w="2693" w:type="dxa"/>
          </w:tcPr>
          <w:p w14:paraId="1A7CAFB1" w14:textId="77777777" w:rsidR="00186BB0" w:rsidRPr="005327EB" w:rsidRDefault="00186BB0" w:rsidP="00B46404">
            <w:pPr>
              <w:pStyle w:val="Header"/>
              <w:spacing w:line="260" w:lineRule="exact"/>
              <w:ind w:left="-108"/>
              <w:rPr>
                <w:rFonts w:ascii="Verdana" w:hAnsi="Verdana"/>
                <w:sz w:val="16"/>
                <w:szCs w:val="16"/>
              </w:rPr>
            </w:pPr>
            <w:r w:rsidRPr="005327EB">
              <w:rPr>
                <w:rFonts w:ascii="Verdana" w:hAnsi="Verdana"/>
                <w:sz w:val="16"/>
                <w:szCs w:val="16"/>
              </w:rPr>
              <w:t xml:space="preserve">02 501 </w:t>
            </w:r>
            <w:r w:rsidR="00B46404">
              <w:rPr>
                <w:rFonts w:ascii="Verdana" w:hAnsi="Verdana"/>
                <w:sz w:val="16"/>
                <w:szCs w:val="16"/>
              </w:rPr>
              <w:t>44 65</w:t>
            </w:r>
          </w:p>
        </w:tc>
        <w:tc>
          <w:tcPr>
            <w:tcW w:w="1417" w:type="dxa"/>
          </w:tcPr>
          <w:p w14:paraId="3C6CE1E8" w14:textId="09B76554" w:rsidR="00186BB0" w:rsidRPr="005327EB" w:rsidRDefault="00186BB0" w:rsidP="005327EB">
            <w:pPr>
              <w:pStyle w:val="Header"/>
              <w:spacing w:line="260" w:lineRule="exact"/>
              <w:ind w:left="-108"/>
              <w:rPr>
                <w:rFonts w:ascii="Verdana" w:hAnsi="Verdana"/>
                <w:sz w:val="16"/>
                <w:szCs w:val="16"/>
              </w:rPr>
            </w:pPr>
          </w:p>
        </w:tc>
      </w:tr>
    </w:tbl>
    <w:p w14:paraId="425E0CAB" w14:textId="77777777" w:rsidR="005327EB" w:rsidRPr="00FB3CC1" w:rsidRDefault="005327EB" w:rsidP="0030096D">
      <w:pPr>
        <w:pStyle w:val="Header"/>
        <w:rPr>
          <w:lang w:val="nl-BE"/>
        </w:rPr>
        <w:sectPr w:rsidR="005327EB" w:rsidRPr="00FB3CC1" w:rsidSect="004E6B36">
          <w:headerReference w:type="even" r:id="rId14"/>
          <w:footerReference w:type="default" r:id="rId15"/>
          <w:headerReference w:type="first" r:id="rId16"/>
          <w:type w:val="continuous"/>
          <w:pgSz w:w="11907" w:h="16840" w:code="9"/>
          <w:pgMar w:top="567" w:right="567" w:bottom="1718" w:left="539" w:header="289" w:footer="408" w:gutter="0"/>
          <w:cols w:space="708"/>
          <w:docGrid w:linePitch="360"/>
        </w:sectPr>
      </w:pPr>
    </w:p>
    <w:p w14:paraId="2B5F60DA" w14:textId="1A0606EF" w:rsidR="00B46404" w:rsidRDefault="00A87304" w:rsidP="00796043">
      <w:pPr>
        <w:tabs>
          <w:tab w:val="left" w:pos="1620"/>
        </w:tabs>
        <w:spacing w:line="280" w:lineRule="exact"/>
        <w:ind w:left="1620" w:hanging="1620"/>
        <w:rPr>
          <w:rFonts w:ascii="Verdana" w:hAnsi="Verdana"/>
          <w:b/>
          <w:sz w:val="22"/>
          <w:szCs w:val="19"/>
          <w:lang w:val="nl-NL"/>
        </w:rPr>
      </w:pPr>
      <w:r w:rsidRPr="00B46404">
        <w:rPr>
          <w:rFonts w:ascii="Verdana" w:hAnsi="Verdana"/>
          <w:b/>
          <w:sz w:val="22"/>
          <w:szCs w:val="19"/>
          <w:lang w:val="nl-NL"/>
        </w:rPr>
        <w:lastRenderedPageBreak/>
        <w:t>Onderwerp:</w:t>
      </w:r>
      <w:r w:rsidR="004D5577" w:rsidRPr="00B46404">
        <w:rPr>
          <w:rFonts w:ascii="Verdana" w:hAnsi="Verdana"/>
          <w:b/>
          <w:sz w:val="22"/>
          <w:szCs w:val="19"/>
          <w:lang w:val="nl-NL"/>
        </w:rPr>
        <w:tab/>
      </w:r>
      <w:r w:rsidR="00B46404" w:rsidRPr="00B46404">
        <w:rPr>
          <w:rFonts w:ascii="Verdana" w:hAnsi="Verdana"/>
          <w:b/>
          <w:sz w:val="22"/>
          <w:szCs w:val="19"/>
          <w:lang w:val="nl-NL"/>
        </w:rPr>
        <w:t xml:space="preserve">Vastlegging </w:t>
      </w:r>
      <w:r w:rsidR="0031034F">
        <w:rPr>
          <w:rFonts w:ascii="Verdana" w:hAnsi="Verdana"/>
          <w:b/>
          <w:sz w:val="22"/>
          <w:szCs w:val="19"/>
          <w:lang w:val="nl-NL"/>
        </w:rPr>
        <w:t xml:space="preserve"> </w:t>
      </w:r>
      <w:r w:rsidR="00547ECE">
        <w:rPr>
          <w:rFonts w:ascii="Verdana" w:hAnsi="Verdana"/>
          <w:b/>
          <w:sz w:val="22"/>
          <w:szCs w:val="19"/>
          <w:lang w:val="nl-NL"/>
        </w:rPr>
        <w:t>personeelskosten</w:t>
      </w:r>
      <w:r w:rsidR="00B46404" w:rsidRPr="00B46404">
        <w:rPr>
          <w:rFonts w:ascii="Verdana" w:hAnsi="Verdana"/>
          <w:b/>
          <w:sz w:val="22"/>
          <w:szCs w:val="19"/>
          <w:lang w:val="nl-NL"/>
        </w:rPr>
        <w:t xml:space="preserve"> </w:t>
      </w:r>
      <w:r w:rsidR="0031034F">
        <w:rPr>
          <w:rFonts w:ascii="Verdana" w:hAnsi="Verdana"/>
          <w:b/>
          <w:sz w:val="22"/>
          <w:szCs w:val="19"/>
          <w:lang w:val="nl-NL"/>
        </w:rPr>
        <w:t xml:space="preserve">nieuwe aanwerving </w:t>
      </w:r>
      <w:r w:rsidR="00796043">
        <w:rPr>
          <w:rFonts w:ascii="Verdana" w:hAnsi="Verdana"/>
          <w:b/>
          <w:sz w:val="22"/>
          <w:szCs w:val="19"/>
          <w:lang w:val="nl-NL"/>
        </w:rPr>
        <w:t xml:space="preserve">voor </w:t>
      </w:r>
      <w:r w:rsidR="00D53BB7">
        <w:rPr>
          <w:rFonts w:ascii="Verdana" w:hAnsi="Verdana"/>
          <w:b/>
          <w:sz w:val="22"/>
          <w:szCs w:val="19"/>
          <w:lang w:val="nl-NL"/>
        </w:rPr>
        <w:t xml:space="preserve">het </w:t>
      </w:r>
      <w:r w:rsidR="00796043">
        <w:rPr>
          <w:rFonts w:ascii="Verdana" w:hAnsi="Verdana"/>
          <w:b/>
          <w:sz w:val="22"/>
          <w:szCs w:val="19"/>
          <w:lang w:val="nl-NL"/>
        </w:rPr>
        <w:t>Junior Professional Officers (JPO)</w:t>
      </w:r>
      <w:r w:rsidR="00D53BB7">
        <w:rPr>
          <w:rFonts w:ascii="Verdana" w:hAnsi="Verdana"/>
          <w:b/>
          <w:sz w:val="22"/>
          <w:szCs w:val="19"/>
          <w:lang w:val="nl-NL"/>
        </w:rPr>
        <w:t xml:space="preserve"> Programma </w:t>
      </w:r>
      <w:r w:rsidR="0031034F">
        <w:rPr>
          <w:rFonts w:ascii="Verdana" w:hAnsi="Verdana"/>
          <w:b/>
          <w:sz w:val="22"/>
          <w:szCs w:val="19"/>
          <w:lang w:val="nl-NL"/>
        </w:rPr>
        <w:t>bij</w:t>
      </w:r>
      <w:r w:rsidR="00B46404" w:rsidRPr="00B46404">
        <w:rPr>
          <w:rFonts w:ascii="Verdana" w:hAnsi="Verdana"/>
          <w:b/>
          <w:sz w:val="22"/>
          <w:szCs w:val="19"/>
          <w:lang w:val="nl-NL"/>
        </w:rPr>
        <w:t xml:space="preserve"> </w:t>
      </w:r>
      <w:r w:rsidR="00B40A3A">
        <w:rPr>
          <w:rFonts w:ascii="Verdana" w:hAnsi="Verdana"/>
          <w:b/>
          <w:sz w:val="22"/>
          <w:szCs w:val="19"/>
          <w:lang w:val="nl-NL"/>
        </w:rPr>
        <w:t>FAO</w:t>
      </w:r>
      <w:r w:rsidR="00547ECE">
        <w:rPr>
          <w:rFonts w:ascii="Verdana" w:hAnsi="Verdana"/>
          <w:b/>
          <w:sz w:val="22"/>
          <w:szCs w:val="19"/>
          <w:lang w:val="nl-NL"/>
        </w:rPr>
        <w:t xml:space="preserve"> </w:t>
      </w:r>
      <w:r w:rsidR="00B46404" w:rsidRPr="00B46404">
        <w:rPr>
          <w:rFonts w:ascii="Verdana" w:hAnsi="Verdana"/>
          <w:b/>
          <w:sz w:val="22"/>
          <w:szCs w:val="19"/>
          <w:lang w:val="nl-NL"/>
        </w:rPr>
        <w:t xml:space="preserve"> in 201</w:t>
      </w:r>
      <w:r w:rsidR="0057677F">
        <w:rPr>
          <w:rFonts w:ascii="Verdana" w:hAnsi="Verdana"/>
          <w:b/>
          <w:sz w:val="22"/>
          <w:szCs w:val="19"/>
          <w:lang w:val="nl-NL"/>
        </w:rPr>
        <w:t>9</w:t>
      </w:r>
      <w:r w:rsidR="00547ECE">
        <w:rPr>
          <w:rFonts w:ascii="Verdana" w:hAnsi="Verdana"/>
          <w:b/>
          <w:sz w:val="22"/>
          <w:szCs w:val="19"/>
          <w:lang w:val="nl-NL"/>
        </w:rPr>
        <w:t xml:space="preserve"> </w:t>
      </w:r>
      <w:r w:rsidR="00B46404" w:rsidRPr="00B46404">
        <w:rPr>
          <w:rFonts w:ascii="Verdana" w:hAnsi="Verdana"/>
          <w:b/>
          <w:sz w:val="22"/>
          <w:szCs w:val="19"/>
          <w:lang w:val="nl-NL"/>
        </w:rPr>
        <w:t>– BA 14 54 35 35.60.11</w:t>
      </w:r>
    </w:p>
    <w:p w14:paraId="047560AA" w14:textId="77777777" w:rsidR="00607116" w:rsidRPr="00B46404" w:rsidRDefault="00607116" w:rsidP="00607116">
      <w:pPr>
        <w:tabs>
          <w:tab w:val="left" w:pos="1620"/>
        </w:tabs>
        <w:spacing w:line="280" w:lineRule="exact"/>
        <w:ind w:left="1620" w:hanging="1620"/>
        <w:rPr>
          <w:rFonts w:ascii="Verdana" w:hAnsi="Verdana"/>
          <w:b/>
          <w:sz w:val="22"/>
          <w:szCs w:val="19"/>
          <w:lang w:val="nl-NL"/>
        </w:rPr>
      </w:pPr>
    </w:p>
    <w:p w14:paraId="0513633D" w14:textId="77777777" w:rsidR="00B46404" w:rsidRPr="00EA5D44" w:rsidRDefault="00B46404" w:rsidP="00B46404">
      <w:pPr>
        <w:numPr>
          <w:ilvl w:val="0"/>
          <w:numId w:val="1"/>
        </w:numPr>
        <w:tabs>
          <w:tab w:val="left" w:pos="1620"/>
        </w:tabs>
        <w:spacing w:line="280" w:lineRule="exact"/>
        <w:ind w:left="1620" w:hanging="1620"/>
        <w:contextualSpacing/>
        <w:rPr>
          <w:rFonts w:ascii="Verdana" w:hAnsi="Verdana"/>
          <w:b/>
          <w:szCs w:val="19"/>
          <w:lang w:val="nl-NL"/>
        </w:rPr>
      </w:pPr>
      <w:r w:rsidRPr="00EA5D44">
        <w:rPr>
          <w:rFonts w:ascii="Verdana" w:hAnsi="Verdana"/>
          <w:b/>
          <w:sz w:val="22"/>
          <w:szCs w:val="20"/>
          <w:u w:val="single"/>
          <w:lang w:val="nl-NL"/>
        </w:rPr>
        <w:t>Executive Summary</w:t>
      </w:r>
    </w:p>
    <w:p w14:paraId="53D2DF0B" w14:textId="77777777" w:rsidR="00B46404" w:rsidRPr="00593456" w:rsidRDefault="00B46404" w:rsidP="00594895">
      <w:pPr>
        <w:spacing w:line="200" w:lineRule="exact"/>
        <w:rPr>
          <w:rFonts w:ascii="Verdana" w:hAnsi="Verdana"/>
          <w:sz w:val="20"/>
          <w:szCs w:val="20"/>
          <w:lang w:val="nl-NL"/>
        </w:rPr>
      </w:pPr>
    </w:p>
    <w:p w14:paraId="5BC39890" w14:textId="0F3581F5" w:rsidR="00B46404" w:rsidRPr="003C5586" w:rsidRDefault="007913A4" w:rsidP="00EA5D44">
      <w:pPr>
        <w:jc w:val="both"/>
        <w:rPr>
          <w:rFonts w:ascii="Verdana" w:hAnsi="Verdana"/>
          <w:sz w:val="20"/>
          <w:szCs w:val="20"/>
          <w:lang w:val="nl-NL"/>
        </w:rPr>
      </w:pPr>
      <w:r w:rsidRPr="003C5586">
        <w:rPr>
          <w:rFonts w:ascii="Verdana" w:hAnsi="Verdana"/>
          <w:sz w:val="20"/>
          <w:szCs w:val="20"/>
          <w:lang w:val="nl-NL"/>
        </w:rPr>
        <w:t>De vastlegging betreft</w:t>
      </w:r>
      <w:r w:rsidR="00B46404" w:rsidRPr="003C5586">
        <w:rPr>
          <w:rFonts w:ascii="Verdana" w:hAnsi="Verdana"/>
          <w:sz w:val="20"/>
          <w:szCs w:val="20"/>
          <w:lang w:val="nl-NL"/>
        </w:rPr>
        <w:t xml:space="preserve"> de </w:t>
      </w:r>
      <w:r w:rsidR="006472A6" w:rsidRPr="003C5586">
        <w:rPr>
          <w:rFonts w:ascii="Verdana" w:hAnsi="Verdana"/>
          <w:sz w:val="20"/>
          <w:szCs w:val="20"/>
          <w:lang w:val="nl-NL"/>
        </w:rPr>
        <w:t xml:space="preserve">personeelskosten </w:t>
      </w:r>
      <w:r w:rsidRPr="003C5586">
        <w:rPr>
          <w:rFonts w:ascii="Verdana" w:hAnsi="Verdana"/>
          <w:sz w:val="20"/>
          <w:szCs w:val="20"/>
          <w:lang w:val="nl-NL"/>
        </w:rPr>
        <w:t>voor de aanwerving van een nieuwe JPO voor</w:t>
      </w:r>
      <w:r w:rsidR="00716786" w:rsidRPr="003C5586">
        <w:rPr>
          <w:rFonts w:ascii="Verdana" w:hAnsi="Verdana"/>
          <w:sz w:val="20"/>
          <w:szCs w:val="20"/>
          <w:lang w:val="nl-NL"/>
        </w:rPr>
        <w:t xml:space="preserve"> het </w:t>
      </w:r>
      <w:r w:rsidR="006472A6" w:rsidRPr="003C5586">
        <w:rPr>
          <w:rFonts w:ascii="Verdana" w:hAnsi="Verdana"/>
          <w:sz w:val="20"/>
          <w:szCs w:val="20"/>
          <w:lang w:val="nl-NL"/>
        </w:rPr>
        <w:t xml:space="preserve">JPO-programma bij </w:t>
      </w:r>
      <w:r w:rsidR="00B40A3A" w:rsidRPr="003C5586">
        <w:rPr>
          <w:rFonts w:ascii="Verdana" w:hAnsi="Verdana"/>
          <w:sz w:val="20"/>
          <w:szCs w:val="20"/>
          <w:lang w:val="nl-NL"/>
        </w:rPr>
        <w:t>FAO</w:t>
      </w:r>
      <w:r w:rsidR="00D53BB7" w:rsidRPr="003C5586">
        <w:rPr>
          <w:rFonts w:ascii="Verdana" w:hAnsi="Verdana"/>
          <w:sz w:val="20"/>
          <w:szCs w:val="20"/>
          <w:lang w:val="nl-NL"/>
        </w:rPr>
        <w:t xml:space="preserve"> (</w:t>
      </w:r>
      <w:r w:rsidR="00B40A3A" w:rsidRPr="003C5586">
        <w:rPr>
          <w:rFonts w:ascii="Verdana" w:hAnsi="Verdana"/>
          <w:sz w:val="20"/>
          <w:szCs w:val="20"/>
          <w:lang w:val="nl-NL"/>
        </w:rPr>
        <w:t>Food and Agriculture Organization of the United Nations</w:t>
      </w:r>
      <w:r w:rsidR="00716786" w:rsidRPr="003C5586">
        <w:rPr>
          <w:rFonts w:ascii="Verdana" w:hAnsi="Verdana"/>
          <w:sz w:val="20"/>
          <w:szCs w:val="20"/>
          <w:lang w:val="nl-NL"/>
        </w:rPr>
        <w:t xml:space="preserve">). </w:t>
      </w:r>
      <w:r w:rsidR="00D66E66" w:rsidRPr="003C5586">
        <w:rPr>
          <w:rFonts w:ascii="Verdana" w:hAnsi="Verdana"/>
          <w:sz w:val="20"/>
          <w:szCs w:val="20"/>
          <w:lang w:val="nl-NL"/>
        </w:rPr>
        <w:t xml:space="preserve">  </w:t>
      </w:r>
      <w:r w:rsidR="00B40A3A" w:rsidRPr="003C5586">
        <w:rPr>
          <w:rFonts w:ascii="Verdana" w:hAnsi="Verdana"/>
          <w:sz w:val="20"/>
          <w:szCs w:val="20"/>
          <w:lang w:val="nl-NL"/>
        </w:rPr>
        <w:t xml:space="preserve">             </w:t>
      </w:r>
      <w:r w:rsidR="00716786" w:rsidRPr="003C5586">
        <w:rPr>
          <w:rFonts w:ascii="Verdana" w:hAnsi="Verdana"/>
          <w:sz w:val="20"/>
          <w:szCs w:val="20"/>
          <w:lang w:val="nl-NL"/>
        </w:rPr>
        <w:t xml:space="preserve">                        </w:t>
      </w:r>
    </w:p>
    <w:p w14:paraId="1BE26B99" w14:textId="77777777" w:rsidR="007913A4" w:rsidRPr="003C5586" w:rsidRDefault="007913A4" w:rsidP="00594895">
      <w:pPr>
        <w:spacing w:line="240" w:lineRule="exact"/>
        <w:jc w:val="both"/>
        <w:rPr>
          <w:rFonts w:ascii="Verdana" w:hAnsi="Verdana"/>
          <w:sz w:val="20"/>
          <w:szCs w:val="20"/>
          <w:lang w:val="nl-NL"/>
        </w:rPr>
      </w:pPr>
    </w:p>
    <w:p w14:paraId="41091D39" w14:textId="2A23F157" w:rsidR="007913A4" w:rsidRPr="003C5586" w:rsidRDefault="007913A4" w:rsidP="00EA5D44">
      <w:pPr>
        <w:jc w:val="both"/>
        <w:rPr>
          <w:rFonts w:ascii="Verdana" w:hAnsi="Verdana"/>
          <w:sz w:val="20"/>
          <w:szCs w:val="20"/>
          <w:lang w:val="nl-NL"/>
        </w:rPr>
      </w:pPr>
      <w:r w:rsidRPr="003C5586">
        <w:rPr>
          <w:rFonts w:ascii="Verdana" w:hAnsi="Verdana"/>
          <w:sz w:val="20"/>
          <w:szCs w:val="20"/>
          <w:lang w:val="nl-NL"/>
        </w:rPr>
        <w:t>Met nota D4.1/JV/DEV.05.06.01/2019/9245 van 15 J</w:t>
      </w:r>
      <w:r w:rsidR="0031034F" w:rsidRPr="003C5586">
        <w:rPr>
          <w:rFonts w:ascii="Verdana" w:hAnsi="Verdana"/>
          <w:sz w:val="20"/>
          <w:szCs w:val="20"/>
          <w:lang w:val="nl-NL"/>
        </w:rPr>
        <w:t>uli</w:t>
      </w:r>
      <w:r w:rsidRPr="003C5586">
        <w:rPr>
          <w:rFonts w:ascii="Verdana" w:hAnsi="Verdana"/>
          <w:sz w:val="20"/>
          <w:szCs w:val="20"/>
          <w:lang w:val="nl-NL"/>
        </w:rPr>
        <w:t xml:space="preserve"> 2019, heeft de heer Vice-Eerste Minister Alexander De Croo zijn akkoord verleend om bij </w:t>
      </w:r>
      <w:r w:rsidR="00716786" w:rsidRPr="003C5586">
        <w:rPr>
          <w:rFonts w:ascii="Verdana" w:hAnsi="Verdana"/>
          <w:sz w:val="20"/>
          <w:szCs w:val="20"/>
          <w:lang w:val="nl-NL"/>
        </w:rPr>
        <w:t>FAO</w:t>
      </w:r>
      <w:r w:rsidRPr="003C5586">
        <w:rPr>
          <w:rFonts w:ascii="Verdana" w:hAnsi="Verdana"/>
          <w:sz w:val="20"/>
          <w:szCs w:val="20"/>
          <w:lang w:val="nl-NL"/>
        </w:rPr>
        <w:t xml:space="preserve"> een JPO-post te financieren voor de maximale duur van 3 jaar (bijlage 1). </w:t>
      </w:r>
    </w:p>
    <w:p w14:paraId="682E5CE9" w14:textId="3544E941" w:rsidR="003C5586" w:rsidRPr="003C5586" w:rsidRDefault="003C5586" w:rsidP="00EA5D44">
      <w:pPr>
        <w:jc w:val="both"/>
        <w:rPr>
          <w:rFonts w:ascii="Verdana" w:hAnsi="Verdana"/>
          <w:sz w:val="20"/>
          <w:szCs w:val="20"/>
          <w:lang w:val="nl-NL"/>
        </w:rPr>
      </w:pPr>
    </w:p>
    <w:p w14:paraId="7665AA58" w14:textId="49BD7F78" w:rsidR="003C5586" w:rsidRPr="003C5586" w:rsidRDefault="003C5586" w:rsidP="00EA5D44">
      <w:pPr>
        <w:jc w:val="both"/>
        <w:rPr>
          <w:rFonts w:ascii="Verdana" w:hAnsi="Verdana"/>
          <w:sz w:val="20"/>
          <w:szCs w:val="20"/>
          <w:lang w:val="nl-NL"/>
        </w:rPr>
      </w:pPr>
      <w:r w:rsidRPr="003C5586">
        <w:rPr>
          <w:rFonts w:ascii="Verdana" w:hAnsi="Verdana"/>
          <w:sz w:val="20"/>
          <w:szCs w:val="20"/>
          <w:lang w:val="nl-NL"/>
        </w:rPr>
        <w:t>In toepassing van de omzendbrief van 21 december 2018 betreffende de begrotingsbehoedzaamheid gedurende de periode van lopende zaken werd het dossier aan de Ministerraad voorgelegd en goedgekeurd op 22 november 2019 (bijlage 6).</w:t>
      </w:r>
    </w:p>
    <w:p w14:paraId="15B2E18F" w14:textId="77777777" w:rsidR="007913A4" w:rsidRPr="003C5586" w:rsidRDefault="007913A4" w:rsidP="007913A4">
      <w:pPr>
        <w:spacing w:line="200" w:lineRule="exact"/>
        <w:jc w:val="both"/>
        <w:rPr>
          <w:rFonts w:ascii="Verdana" w:hAnsi="Verdana"/>
          <w:sz w:val="20"/>
          <w:szCs w:val="20"/>
          <w:lang w:val="nl-NL"/>
        </w:rPr>
      </w:pPr>
    </w:p>
    <w:p w14:paraId="6BF67712" w14:textId="004A4B4B" w:rsidR="0031034F" w:rsidRPr="003C5586" w:rsidRDefault="007913A4" w:rsidP="00EA5D44">
      <w:pPr>
        <w:jc w:val="both"/>
        <w:rPr>
          <w:rFonts w:ascii="Verdana" w:hAnsi="Verdana"/>
          <w:sz w:val="20"/>
          <w:szCs w:val="20"/>
          <w:lang w:val="nl-NL"/>
        </w:rPr>
      </w:pPr>
      <w:r w:rsidRPr="003C5586">
        <w:rPr>
          <w:rFonts w:ascii="Verdana" w:hAnsi="Verdana"/>
          <w:sz w:val="20"/>
          <w:szCs w:val="20"/>
          <w:lang w:val="nl-NL"/>
        </w:rPr>
        <w:t xml:space="preserve">Voor deze JPO-post werd </w:t>
      </w:r>
      <w:r w:rsidR="0031034F" w:rsidRPr="003C5586">
        <w:rPr>
          <w:rFonts w:ascii="Verdana" w:hAnsi="Verdana"/>
          <w:sz w:val="20"/>
          <w:szCs w:val="20"/>
          <w:lang w:val="nl-NL"/>
        </w:rPr>
        <w:t>de postbeschrijving “</w:t>
      </w:r>
      <w:r w:rsidR="00716786" w:rsidRPr="003C5586">
        <w:rPr>
          <w:rFonts w:ascii="Verdana" w:hAnsi="Verdana"/>
          <w:sz w:val="20"/>
          <w:szCs w:val="20"/>
          <w:lang w:val="nl-NL"/>
        </w:rPr>
        <w:t>Associate Professional Officer Agribusiness/Market Development</w:t>
      </w:r>
      <w:r w:rsidR="0031034F" w:rsidRPr="003C5586">
        <w:rPr>
          <w:rFonts w:ascii="Verdana" w:hAnsi="Verdana"/>
          <w:sz w:val="20"/>
          <w:szCs w:val="20"/>
          <w:lang w:val="nl-NL"/>
        </w:rPr>
        <w:t xml:space="preserve">” voor het </w:t>
      </w:r>
      <w:r w:rsidR="00716786" w:rsidRPr="003C5586">
        <w:rPr>
          <w:rFonts w:ascii="Verdana" w:hAnsi="Verdana"/>
          <w:sz w:val="20"/>
          <w:szCs w:val="20"/>
          <w:lang w:val="nl-NL"/>
        </w:rPr>
        <w:t>FAO</w:t>
      </w:r>
      <w:r w:rsidR="0031034F" w:rsidRPr="003C5586">
        <w:rPr>
          <w:rFonts w:ascii="Verdana" w:hAnsi="Verdana"/>
          <w:sz w:val="20"/>
          <w:szCs w:val="20"/>
          <w:lang w:val="nl-NL"/>
        </w:rPr>
        <w:t xml:space="preserve"> kantoor te </w:t>
      </w:r>
      <w:r w:rsidR="00716786" w:rsidRPr="003C5586">
        <w:rPr>
          <w:rFonts w:ascii="Verdana" w:hAnsi="Verdana"/>
          <w:sz w:val="20"/>
          <w:szCs w:val="20"/>
          <w:lang w:val="nl-NL"/>
        </w:rPr>
        <w:t>Maputo, Mozambique</w:t>
      </w:r>
      <w:r w:rsidR="0031034F" w:rsidRPr="003C5586">
        <w:rPr>
          <w:rFonts w:ascii="Verdana" w:hAnsi="Verdana"/>
          <w:sz w:val="20"/>
          <w:szCs w:val="20"/>
          <w:lang w:val="nl-NL"/>
        </w:rPr>
        <w:t xml:space="preserve"> geselecteerd (bijlage2)</w:t>
      </w:r>
      <w:r w:rsidRPr="003C5586">
        <w:rPr>
          <w:rFonts w:ascii="Verdana" w:hAnsi="Verdana"/>
          <w:sz w:val="20"/>
          <w:szCs w:val="20"/>
          <w:lang w:val="nl-NL"/>
        </w:rPr>
        <w:t xml:space="preserve">. </w:t>
      </w:r>
    </w:p>
    <w:p w14:paraId="437FD39F" w14:textId="77777777" w:rsidR="0031034F" w:rsidRPr="003C5586" w:rsidRDefault="0031034F" w:rsidP="007913A4">
      <w:pPr>
        <w:spacing w:line="200" w:lineRule="exact"/>
        <w:jc w:val="both"/>
        <w:rPr>
          <w:rFonts w:ascii="Verdana" w:hAnsi="Verdana"/>
          <w:sz w:val="20"/>
          <w:szCs w:val="20"/>
          <w:lang w:val="nl-NL"/>
        </w:rPr>
      </w:pPr>
    </w:p>
    <w:p w14:paraId="0A83FA3A" w14:textId="632A42E3" w:rsidR="007913A4" w:rsidRPr="003C5586" w:rsidRDefault="0031034F" w:rsidP="00EA5D44">
      <w:pPr>
        <w:jc w:val="both"/>
        <w:rPr>
          <w:rFonts w:ascii="Verdana" w:hAnsi="Verdana"/>
          <w:sz w:val="20"/>
          <w:szCs w:val="20"/>
          <w:lang w:val="nl-NL"/>
        </w:rPr>
      </w:pPr>
      <w:r w:rsidRPr="003C5586">
        <w:rPr>
          <w:rFonts w:ascii="Verdana" w:hAnsi="Verdana"/>
          <w:sz w:val="20"/>
          <w:szCs w:val="20"/>
          <w:lang w:val="nl-NL"/>
        </w:rPr>
        <w:t>D</w:t>
      </w:r>
      <w:r w:rsidR="007913A4" w:rsidRPr="003C5586">
        <w:rPr>
          <w:rFonts w:ascii="Verdana" w:hAnsi="Verdana"/>
          <w:sz w:val="20"/>
          <w:szCs w:val="20"/>
          <w:lang w:val="nl-NL"/>
        </w:rPr>
        <w:t xml:space="preserve">e gemiddelde kostprijs </w:t>
      </w:r>
      <w:r w:rsidRPr="003C5586">
        <w:rPr>
          <w:rFonts w:ascii="Verdana" w:hAnsi="Verdana"/>
          <w:sz w:val="20"/>
          <w:szCs w:val="20"/>
          <w:lang w:val="nl-NL"/>
        </w:rPr>
        <w:t>voor een</w:t>
      </w:r>
      <w:r w:rsidR="007913A4" w:rsidRPr="003C5586">
        <w:rPr>
          <w:rFonts w:ascii="Verdana" w:hAnsi="Verdana"/>
          <w:sz w:val="20"/>
          <w:szCs w:val="20"/>
          <w:lang w:val="nl-NL"/>
        </w:rPr>
        <w:t xml:space="preserve"> JPO</w:t>
      </w:r>
      <w:r w:rsidRPr="003C5586">
        <w:rPr>
          <w:rFonts w:ascii="Verdana" w:hAnsi="Verdana"/>
          <w:sz w:val="20"/>
          <w:szCs w:val="20"/>
          <w:lang w:val="nl-NL"/>
        </w:rPr>
        <w:t>-post</w:t>
      </w:r>
      <w:r w:rsidR="007913A4" w:rsidRPr="003C5586">
        <w:rPr>
          <w:rFonts w:ascii="Verdana" w:hAnsi="Verdana"/>
          <w:sz w:val="20"/>
          <w:szCs w:val="20"/>
          <w:lang w:val="nl-NL"/>
        </w:rPr>
        <w:t xml:space="preserve"> wordt op ongeveer 150.000 USD geraamd. Voor de personeelskosten eist </w:t>
      </w:r>
      <w:r w:rsidR="00716786" w:rsidRPr="003C5586">
        <w:rPr>
          <w:rFonts w:ascii="Verdana" w:hAnsi="Verdana"/>
          <w:sz w:val="20"/>
          <w:szCs w:val="20"/>
          <w:lang w:val="nl-NL"/>
        </w:rPr>
        <w:t>FAO</w:t>
      </w:r>
      <w:r w:rsidR="007913A4" w:rsidRPr="003C5586">
        <w:rPr>
          <w:rFonts w:ascii="Verdana" w:hAnsi="Verdana"/>
          <w:sz w:val="20"/>
          <w:szCs w:val="20"/>
          <w:lang w:val="nl-NL"/>
        </w:rPr>
        <w:t xml:space="preserve"> een voorafbetaling van 18 maand zodat de kostprijs neerkomt op 225.000 USD.</w:t>
      </w:r>
    </w:p>
    <w:p w14:paraId="707DC233" w14:textId="77777777" w:rsidR="00B95C7D" w:rsidRPr="003C5586" w:rsidRDefault="00B95C7D" w:rsidP="00594895">
      <w:pPr>
        <w:spacing w:line="200" w:lineRule="exact"/>
        <w:jc w:val="both"/>
        <w:rPr>
          <w:rFonts w:ascii="Verdana" w:hAnsi="Verdana"/>
          <w:sz w:val="20"/>
          <w:szCs w:val="20"/>
          <w:lang w:val="nl-NL"/>
        </w:rPr>
      </w:pPr>
      <w:bookmarkStart w:id="0" w:name="_GoBack"/>
      <w:bookmarkEnd w:id="0"/>
    </w:p>
    <w:p w14:paraId="7363C514" w14:textId="1EA0FCE4" w:rsidR="007913A4" w:rsidRPr="003C5586" w:rsidRDefault="00AD58B1" w:rsidP="00EA5D44">
      <w:pPr>
        <w:jc w:val="both"/>
        <w:rPr>
          <w:rFonts w:ascii="Verdana" w:hAnsi="Verdana"/>
          <w:sz w:val="20"/>
          <w:szCs w:val="20"/>
          <w:lang w:val="nl-NL"/>
        </w:rPr>
      </w:pPr>
      <w:r w:rsidRPr="003C5586">
        <w:rPr>
          <w:rFonts w:ascii="Verdana" w:hAnsi="Verdana"/>
          <w:sz w:val="20"/>
          <w:szCs w:val="20"/>
          <w:lang w:val="nl-NL"/>
        </w:rPr>
        <w:t xml:space="preserve">Een vastlegging ten bedrage van </w:t>
      </w:r>
      <w:r w:rsidR="007913A4" w:rsidRPr="003C5586">
        <w:rPr>
          <w:rFonts w:ascii="Verdana" w:hAnsi="Verdana"/>
          <w:sz w:val="20"/>
          <w:szCs w:val="20"/>
          <w:lang w:val="nl-NL"/>
        </w:rPr>
        <w:t>225.000 USD</w:t>
      </w:r>
      <w:r w:rsidRPr="003C5586">
        <w:rPr>
          <w:rFonts w:ascii="Verdana" w:hAnsi="Verdana"/>
          <w:sz w:val="20"/>
          <w:szCs w:val="20"/>
          <w:lang w:val="nl-NL"/>
        </w:rPr>
        <w:t xml:space="preserve">, equivalent aan </w:t>
      </w:r>
      <w:r w:rsidR="00EA5D44" w:rsidRPr="003C5586">
        <w:rPr>
          <w:rFonts w:ascii="Verdana" w:hAnsi="Verdana"/>
          <w:sz w:val="20"/>
          <w:szCs w:val="20"/>
          <w:lang w:val="nl-NL"/>
        </w:rPr>
        <w:t>203.822</w:t>
      </w:r>
      <w:r w:rsidRPr="003C5586">
        <w:rPr>
          <w:rFonts w:ascii="Verdana" w:hAnsi="Verdana"/>
          <w:sz w:val="20"/>
          <w:szCs w:val="20"/>
          <w:lang w:val="nl-NL"/>
        </w:rPr>
        <w:t xml:space="preserve"> Euro op </w:t>
      </w:r>
      <w:r w:rsidR="007913A4" w:rsidRPr="003C5586">
        <w:rPr>
          <w:rFonts w:ascii="Verdana" w:hAnsi="Verdana"/>
          <w:sz w:val="20"/>
          <w:szCs w:val="20"/>
          <w:lang w:val="nl-NL"/>
        </w:rPr>
        <w:t>14 oktober</w:t>
      </w:r>
      <w:r w:rsidR="001E2085" w:rsidRPr="003C5586">
        <w:rPr>
          <w:rFonts w:ascii="Verdana" w:hAnsi="Verdana"/>
          <w:sz w:val="20"/>
          <w:szCs w:val="20"/>
          <w:lang w:val="nl-NL"/>
        </w:rPr>
        <w:t xml:space="preserve"> 2019,</w:t>
      </w:r>
      <w:r w:rsidRPr="003C5586">
        <w:rPr>
          <w:rFonts w:ascii="Verdana" w:hAnsi="Verdana"/>
          <w:sz w:val="20"/>
          <w:szCs w:val="20"/>
          <w:lang w:val="nl-NL"/>
        </w:rPr>
        <w:t xml:space="preserve"> wordt gevraagd v</w:t>
      </w:r>
      <w:r w:rsidR="00B95C7D" w:rsidRPr="003C5586">
        <w:rPr>
          <w:rFonts w:ascii="Verdana" w:hAnsi="Verdana"/>
          <w:sz w:val="20"/>
          <w:szCs w:val="20"/>
          <w:lang w:val="nl-NL"/>
        </w:rPr>
        <w:t xml:space="preserve">oor de </w:t>
      </w:r>
      <w:r w:rsidR="0082546B" w:rsidRPr="003C5586">
        <w:rPr>
          <w:rFonts w:ascii="Verdana" w:hAnsi="Verdana"/>
          <w:sz w:val="20"/>
          <w:szCs w:val="20"/>
          <w:lang w:val="nl-NL"/>
        </w:rPr>
        <w:t xml:space="preserve">dekking van de personeelskosten van </w:t>
      </w:r>
      <w:r w:rsidR="00B95C7D" w:rsidRPr="003C5586">
        <w:rPr>
          <w:rFonts w:ascii="Verdana" w:hAnsi="Verdana"/>
          <w:sz w:val="20"/>
          <w:szCs w:val="20"/>
          <w:lang w:val="nl-NL"/>
        </w:rPr>
        <w:t>het JPO-contract</w:t>
      </w:r>
      <w:r w:rsidR="007913A4" w:rsidRPr="003C5586">
        <w:rPr>
          <w:rFonts w:ascii="Verdana" w:hAnsi="Verdana"/>
          <w:sz w:val="20"/>
          <w:szCs w:val="20"/>
          <w:lang w:val="nl-NL"/>
        </w:rPr>
        <w:t>.</w:t>
      </w:r>
    </w:p>
    <w:p w14:paraId="71F9EC12" w14:textId="77777777" w:rsidR="007913A4" w:rsidRPr="003C5586" w:rsidRDefault="007913A4" w:rsidP="007913A4">
      <w:pPr>
        <w:spacing w:line="240" w:lineRule="exact"/>
        <w:jc w:val="both"/>
        <w:rPr>
          <w:rFonts w:ascii="Verdana" w:hAnsi="Verdana"/>
          <w:sz w:val="20"/>
          <w:szCs w:val="20"/>
          <w:lang w:val="nl-NL"/>
        </w:rPr>
      </w:pPr>
    </w:p>
    <w:p w14:paraId="2CABBA09" w14:textId="558C744B" w:rsidR="00D35337" w:rsidRPr="003C5586" w:rsidRDefault="00D35337" w:rsidP="00CE2FB1">
      <w:pPr>
        <w:pStyle w:val="ListParagraph"/>
        <w:numPr>
          <w:ilvl w:val="0"/>
          <w:numId w:val="1"/>
        </w:numPr>
        <w:spacing w:line="240" w:lineRule="exact"/>
        <w:jc w:val="both"/>
        <w:rPr>
          <w:rFonts w:ascii="Verdana" w:hAnsi="Verdana"/>
          <w:b/>
          <w:sz w:val="20"/>
          <w:szCs w:val="20"/>
          <w:u w:val="single"/>
          <w:lang w:val="nl-NL"/>
        </w:rPr>
      </w:pPr>
      <w:r w:rsidRPr="003C5586">
        <w:rPr>
          <w:rFonts w:ascii="Verdana" w:hAnsi="Verdana"/>
          <w:b/>
          <w:sz w:val="20"/>
          <w:szCs w:val="20"/>
          <w:u w:val="single"/>
          <w:lang w:val="nl-NL"/>
        </w:rPr>
        <w:t>Wettelijke basis</w:t>
      </w:r>
    </w:p>
    <w:p w14:paraId="530CA75C" w14:textId="77777777" w:rsidR="00D35337" w:rsidRPr="003C5586" w:rsidRDefault="00D35337" w:rsidP="001E2085">
      <w:pPr>
        <w:spacing w:line="200" w:lineRule="exact"/>
        <w:contextualSpacing/>
        <w:jc w:val="both"/>
        <w:rPr>
          <w:rFonts w:ascii="Verdana" w:hAnsi="Verdana"/>
          <w:b/>
          <w:sz w:val="18"/>
          <w:szCs w:val="20"/>
          <w:u w:val="single"/>
          <w:lang w:val="nl-NL"/>
        </w:rPr>
      </w:pPr>
    </w:p>
    <w:p w14:paraId="5B58A370" w14:textId="77777777" w:rsidR="007913A4" w:rsidRPr="003C5586" w:rsidRDefault="007913A4" w:rsidP="00EA5D44">
      <w:pPr>
        <w:contextualSpacing/>
        <w:jc w:val="both"/>
        <w:rPr>
          <w:rFonts w:ascii="Verdana" w:hAnsi="Verdana"/>
          <w:sz w:val="20"/>
          <w:szCs w:val="20"/>
          <w:lang w:val="nl-NL"/>
        </w:rPr>
      </w:pPr>
      <w:r w:rsidRPr="003C5586">
        <w:rPr>
          <w:rFonts w:ascii="Verdana" w:hAnsi="Verdana"/>
          <w:sz w:val="20"/>
          <w:szCs w:val="20"/>
          <w:lang w:val="nl-NL"/>
        </w:rPr>
        <w:t>In de begroting 2019 werd op B.A. 14 54 35 35.60.11 Multilateraal Samenwerkings-personeel een omslag van 3.000.000 Euro voorzien.</w:t>
      </w:r>
    </w:p>
    <w:p w14:paraId="7282E3A4" w14:textId="77777777" w:rsidR="007913A4" w:rsidRPr="003C5586" w:rsidRDefault="007913A4" w:rsidP="007913A4">
      <w:pPr>
        <w:spacing w:line="200" w:lineRule="exact"/>
        <w:contextualSpacing/>
        <w:jc w:val="both"/>
        <w:rPr>
          <w:rFonts w:ascii="Verdana" w:hAnsi="Verdana"/>
          <w:sz w:val="18"/>
          <w:szCs w:val="20"/>
          <w:lang w:val="nl-NL"/>
        </w:rPr>
      </w:pPr>
    </w:p>
    <w:p w14:paraId="2C66B773" w14:textId="77777777" w:rsidR="00EA5D44" w:rsidRPr="003C5586" w:rsidRDefault="00EA5D44" w:rsidP="00EA5D44">
      <w:pPr>
        <w:contextualSpacing/>
        <w:jc w:val="both"/>
        <w:rPr>
          <w:rFonts w:ascii="Verdana" w:hAnsi="Verdana"/>
          <w:sz w:val="20"/>
          <w:szCs w:val="20"/>
          <w:lang w:val="nl-NL"/>
        </w:rPr>
      </w:pPr>
      <w:r w:rsidRPr="003C5586">
        <w:rPr>
          <w:rFonts w:ascii="Verdana" w:hAnsi="Verdana"/>
          <w:sz w:val="20"/>
          <w:szCs w:val="20"/>
          <w:lang w:val="nl-NL"/>
        </w:rPr>
        <w:t>Met de Financiewet van 21 december 2018 en de wet van 27 maart 2019 werden voor het begrotingsjaar 2019, reeds voorlopige kredieten geopend voor een totaal bedrag van 1.750.000 Euro.</w:t>
      </w:r>
    </w:p>
    <w:p w14:paraId="5EB62D3E" w14:textId="77777777" w:rsidR="00EA5D44" w:rsidRDefault="00EA5D44" w:rsidP="007913A4">
      <w:pPr>
        <w:spacing w:line="200" w:lineRule="exact"/>
        <w:contextualSpacing/>
        <w:jc w:val="both"/>
        <w:rPr>
          <w:rFonts w:ascii="Verdana" w:hAnsi="Verdana"/>
          <w:sz w:val="20"/>
          <w:szCs w:val="20"/>
          <w:lang w:val="nl-NL"/>
        </w:rPr>
      </w:pPr>
    </w:p>
    <w:p w14:paraId="4613B6F2" w14:textId="77777777" w:rsidR="00EA5D44" w:rsidRPr="00EA5D44" w:rsidRDefault="00EA5D44" w:rsidP="00747882">
      <w:pPr>
        <w:contextualSpacing/>
        <w:jc w:val="center"/>
        <w:rPr>
          <w:rFonts w:ascii="Verdana" w:hAnsi="Verdana"/>
          <w:b/>
          <w:szCs w:val="20"/>
          <w:u w:val="single"/>
          <w:lang w:val="nl-NL"/>
        </w:rPr>
      </w:pPr>
      <w:r w:rsidRPr="00EA5D44">
        <w:rPr>
          <w:rFonts w:ascii="Verdana" w:hAnsi="Verdana"/>
          <w:b/>
          <w:szCs w:val="20"/>
          <w:u w:val="single"/>
          <w:lang w:val="nl-NL"/>
        </w:rPr>
        <w:t>Advies Inspecteur van Financiën</w:t>
      </w:r>
    </w:p>
    <w:p w14:paraId="76841713" w14:textId="77777777" w:rsidR="00EA5D44" w:rsidRDefault="00EA5D44" w:rsidP="007913A4">
      <w:pPr>
        <w:spacing w:line="200" w:lineRule="exact"/>
        <w:contextualSpacing/>
        <w:jc w:val="both"/>
        <w:rPr>
          <w:rFonts w:ascii="Verdana" w:hAnsi="Verdana"/>
          <w:sz w:val="20"/>
          <w:szCs w:val="20"/>
          <w:lang w:val="nl-NL"/>
        </w:rPr>
      </w:pPr>
    </w:p>
    <w:p w14:paraId="44763587" w14:textId="77777777" w:rsidR="00EA5D44" w:rsidRDefault="00EA5D44" w:rsidP="007913A4">
      <w:pPr>
        <w:spacing w:line="200" w:lineRule="exact"/>
        <w:contextualSpacing/>
        <w:jc w:val="both"/>
        <w:rPr>
          <w:rFonts w:ascii="Verdana" w:hAnsi="Verdana"/>
          <w:sz w:val="20"/>
          <w:szCs w:val="20"/>
          <w:lang w:val="nl-NL"/>
        </w:rPr>
      </w:pPr>
    </w:p>
    <w:p w14:paraId="049F6C17" w14:textId="77777777" w:rsidR="00EA5D44" w:rsidRPr="00EA5D44" w:rsidRDefault="00EA5D44" w:rsidP="00EC0674">
      <w:pPr>
        <w:spacing w:line="360" w:lineRule="auto"/>
        <w:contextualSpacing/>
        <w:jc w:val="center"/>
        <w:rPr>
          <w:rFonts w:ascii="Verdana" w:hAnsi="Verdana"/>
          <w:sz w:val="22"/>
          <w:szCs w:val="20"/>
          <w:lang w:val="nl-NL"/>
        </w:rPr>
      </w:pPr>
      <w:r w:rsidRPr="00EA5D44">
        <w:rPr>
          <w:rFonts w:ascii="Verdana" w:hAnsi="Verdana"/>
          <w:sz w:val="22"/>
          <w:szCs w:val="20"/>
          <w:lang w:val="nl-NL"/>
        </w:rPr>
        <w:t>Akkoord 1/3/2019 – zie ramingstaat provisionele kredieten 2019 als bijlage</w:t>
      </w:r>
    </w:p>
    <w:p w14:paraId="6F04DA2F" w14:textId="7C4A26B8" w:rsidR="007913A4" w:rsidRPr="00EA5D44" w:rsidRDefault="00EA5D44" w:rsidP="003C5586">
      <w:pPr>
        <w:spacing w:line="360" w:lineRule="auto"/>
        <w:contextualSpacing/>
        <w:jc w:val="center"/>
        <w:rPr>
          <w:rFonts w:ascii="Verdana" w:hAnsi="Verdana"/>
          <w:sz w:val="22"/>
          <w:szCs w:val="20"/>
          <w:lang w:val="nl-NL"/>
        </w:rPr>
      </w:pPr>
      <w:r w:rsidRPr="00EA5D44">
        <w:rPr>
          <w:rFonts w:ascii="Verdana" w:hAnsi="Verdana"/>
          <w:sz w:val="22"/>
          <w:szCs w:val="20"/>
          <w:lang w:val="nl-NL"/>
        </w:rPr>
        <w:t>Gunstig advies 10/7/2019 D4.1/JV/DEV 05.06.01/2019/9245</w:t>
      </w:r>
    </w:p>
    <w:p w14:paraId="1B33AC87" w14:textId="2ECA22A3" w:rsidR="006F1460" w:rsidRPr="003C5586" w:rsidRDefault="007913A4" w:rsidP="00EA5D44">
      <w:pPr>
        <w:jc w:val="both"/>
        <w:rPr>
          <w:rFonts w:ascii="Verdana" w:hAnsi="Verdana"/>
          <w:sz w:val="20"/>
          <w:szCs w:val="20"/>
          <w:lang w:val="nl-NL"/>
        </w:rPr>
      </w:pPr>
      <w:r w:rsidRPr="003C5586">
        <w:rPr>
          <w:rFonts w:ascii="Verdana" w:hAnsi="Verdana"/>
          <w:sz w:val="20"/>
          <w:szCs w:val="20"/>
          <w:lang w:val="nl-NL"/>
        </w:rPr>
        <w:t>Met nota D4/adw/DEV.01.99/2019/6724 van 9 mei werd via een herverdeling van basisallocatie 2019/16 een verhoging van 1.250.000 Euro aangevraagd zodat het volledige programma 2019 kan uitgewerkt worden.</w:t>
      </w:r>
    </w:p>
    <w:p w14:paraId="62261284" w14:textId="77777777" w:rsidR="007913A4" w:rsidRPr="003C5586" w:rsidRDefault="007913A4" w:rsidP="00EA5D44">
      <w:pPr>
        <w:jc w:val="both"/>
        <w:rPr>
          <w:rFonts w:ascii="Verdana" w:hAnsi="Verdana"/>
          <w:sz w:val="20"/>
          <w:szCs w:val="20"/>
          <w:lang w:val="nl-NL"/>
        </w:rPr>
      </w:pPr>
    </w:p>
    <w:p w14:paraId="4D5DBD3F" w14:textId="5DE07D56" w:rsidR="00CE2FB1" w:rsidRPr="003C5586" w:rsidRDefault="00CE2FB1" w:rsidP="00EA5D44">
      <w:pPr>
        <w:jc w:val="both"/>
        <w:rPr>
          <w:rFonts w:ascii="Verdana" w:hAnsi="Verdana"/>
          <w:sz w:val="20"/>
          <w:szCs w:val="20"/>
          <w:lang w:val="nl-NL"/>
        </w:rPr>
      </w:pPr>
      <w:r w:rsidRPr="003C5586">
        <w:rPr>
          <w:rFonts w:ascii="Verdana" w:hAnsi="Verdana"/>
          <w:sz w:val="20"/>
          <w:szCs w:val="20"/>
          <w:lang w:val="nl-NL"/>
        </w:rPr>
        <w:t xml:space="preserve">Op 10 mei 2019 heeft de IF gunstig advies gegeven en ook de Minister van begroting gaf zijn akkoord op 21 juni 2019 zodat het volledige budget van 3.000.000 euro ter beschikking gesteld werd (bijlage </w:t>
      </w:r>
      <w:r w:rsidR="00EA5D44" w:rsidRPr="003C5586">
        <w:rPr>
          <w:rFonts w:ascii="Verdana" w:hAnsi="Verdana"/>
          <w:sz w:val="20"/>
          <w:szCs w:val="20"/>
          <w:lang w:val="nl-NL"/>
        </w:rPr>
        <w:t>3</w:t>
      </w:r>
      <w:r w:rsidRPr="003C5586">
        <w:rPr>
          <w:rFonts w:ascii="Verdana" w:hAnsi="Verdana"/>
          <w:sz w:val="20"/>
          <w:szCs w:val="20"/>
          <w:lang w:val="nl-NL"/>
        </w:rPr>
        <w:t>).</w:t>
      </w:r>
    </w:p>
    <w:p w14:paraId="131ABA38" w14:textId="77777777" w:rsidR="007913A4" w:rsidRPr="003C5586" w:rsidRDefault="007913A4" w:rsidP="007913A4">
      <w:pPr>
        <w:spacing w:line="200" w:lineRule="exact"/>
        <w:jc w:val="both"/>
        <w:rPr>
          <w:rFonts w:ascii="Verdana" w:hAnsi="Verdana"/>
          <w:sz w:val="20"/>
          <w:szCs w:val="20"/>
          <w:lang w:val="nl-NL"/>
        </w:rPr>
      </w:pPr>
    </w:p>
    <w:p w14:paraId="17BFBAD1" w14:textId="45F49DA3" w:rsidR="006F1460" w:rsidRPr="003C5586" w:rsidRDefault="00D35337" w:rsidP="00EA5D44">
      <w:pPr>
        <w:jc w:val="both"/>
        <w:rPr>
          <w:rFonts w:ascii="Verdana" w:hAnsi="Verdana"/>
          <w:sz w:val="20"/>
          <w:szCs w:val="20"/>
          <w:lang w:val="nl-NL"/>
        </w:rPr>
      </w:pPr>
      <w:r w:rsidRPr="003C5586">
        <w:rPr>
          <w:rFonts w:ascii="Verdana" w:hAnsi="Verdana"/>
          <w:sz w:val="20"/>
          <w:szCs w:val="20"/>
          <w:lang w:val="nl-NL"/>
        </w:rPr>
        <w:t xml:space="preserve">De ter beschikking stelling van JPO’s gebeurt op vrijwillige basis. De basisakkoorden die met de verschillende internationale organisaties hiervoor afgesloten worden regelen de bepalingen van de ter beschikking stelling van de JPO’s en de financiële modaliteiten. Met </w:t>
      </w:r>
      <w:r w:rsidR="00D620F3" w:rsidRPr="003C5586">
        <w:rPr>
          <w:rFonts w:ascii="Verdana" w:hAnsi="Verdana"/>
          <w:sz w:val="20"/>
          <w:szCs w:val="20"/>
          <w:lang w:val="nl-NL"/>
        </w:rPr>
        <w:t>UNEP</w:t>
      </w:r>
      <w:r w:rsidRPr="003C5586">
        <w:rPr>
          <w:rFonts w:ascii="Verdana" w:hAnsi="Verdana"/>
          <w:sz w:val="20"/>
          <w:szCs w:val="20"/>
          <w:lang w:val="nl-NL"/>
        </w:rPr>
        <w:t xml:space="preserve"> werd in </w:t>
      </w:r>
      <w:r w:rsidR="0082546B" w:rsidRPr="003C5586">
        <w:rPr>
          <w:rFonts w:ascii="Verdana" w:hAnsi="Verdana"/>
          <w:sz w:val="20"/>
          <w:szCs w:val="20"/>
          <w:lang w:val="nl-NL"/>
        </w:rPr>
        <w:t>201</w:t>
      </w:r>
      <w:r w:rsidR="00D620F3" w:rsidRPr="003C5586">
        <w:rPr>
          <w:rFonts w:ascii="Verdana" w:hAnsi="Verdana"/>
          <w:sz w:val="20"/>
          <w:szCs w:val="20"/>
          <w:lang w:val="nl-NL"/>
        </w:rPr>
        <w:t>5</w:t>
      </w:r>
      <w:r w:rsidRPr="003C5586">
        <w:rPr>
          <w:rFonts w:ascii="Verdana" w:hAnsi="Verdana"/>
          <w:sz w:val="20"/>
          <w:szCs w:val="20"/>
          <w:lang w:val="nl-NL"/>
        </w:rPr>
        <w:t xml:space="preserve"> een</w:t>
      </w:r>
      <w:r w:rsidR="00594895" w:rsidRPr="003C5586">
        <w:rPr>
          <w:rFonts w:ascii="Verdana" w:hAnsi="Verdana"/>
          <w:sz w:val="20"/>
          <w:szCs w:val="20"/>
          <w:lang w:val="nl-NL"/>
        </w:rPr>
        <w:t xml:space="preserve"> akkoord “Agreement </w:t>
      </w:r>
      <w:r w:rsidR="00D620F3" w:rsidRPr="003C5586">
        <w:rPr>
          <w:rFonts w:ascii="Verdana" w:hAnsi="Verdana"/>
          <w:sz w:val="20"/>
          <w:szCs w:val="20"/>
          <w:lang w:val="nl-NL"/>
        </w:rPr>
        <w:t xml:space="preserve">between the Government of Belgium and </w:t>
      </w:r>
      <w:r w:rsidR="00C604B4" w:rsidRPr="003C5586">
        <w:rPr>
          <w:rFonts w:ascii="Verdana" w:hAnsi="Verdana"/>
          <w:sz w:val="20"/>
          <w:szCs w:val="20"/>
          <w:lang w:val="nl-NL"/>
        </w:rPr>
        <w:t>FAO concerning the Belgian Associate</w:t>
      </w:r>
      <w:r w:rsidR="00D620F3" w:rsidRPr="003C5586">
        <w:rPr>
          <w:rFonts w:ascii="Verdana" w:hAnsi="Verdana"/>
          <w:sz w:val="20"/>
          <w:szCs w:val="20"/>
          <w:lang w:val="nl-NL"/>
        </w:rPr>
        <w:t xml:space="preserve"> Professional Offciers</w:t>
      </w:r>
      <w:r w:rsidR="00C604B4" w:rsidRPr="003C5586">
        <w:rPr>
          <w:rFonts w:ascii="Verdana" w:hAnsi="Verdana"/>
          <w:sz w:val="20"/>
          <w:szCs w:val="20"/>
          <w:lang w:val="nl-NL"/>
        </w:rPr>
        <w:t xml:space="preserve"> programme</w:t>
      </w:r>
      <w:r w:rsidR="00594895" w:rsidRPr="003C5586">
        <w:rPr>
          <w:rFonts w:ascii="Verdana" w:hAnsi="Verdana"/>
          <w:sz w:val="20"/>
          <w:szCs w:val="20"/>
          <w:lang w:val="nl-NL"/>
        </w:rPr>
        <w:t xml:space="preserve">” afgesloten waarin in </w:t>
      </w:r>
      <w:r w:rsidR="004C406C" w:rsidRPr="003C5586">
        <w:rPr>
          <w:rFonts w:ascii="Verdana" w:hAnsi="Verdana"/>
          <w:sz w:val="20"/>
          <w:szCs w:val="20"/>
          <w:lang w:val="nl-NL"/>
        </w:rPr>
        <w:t>Artikel</w:t>
      </w:r>
      <w:r w:rsidR="00594895" w:rsidRPr="003C5586">
        <w:rPr>
          <w:rFonts w:ascii="Verdana" w:hAnsi="Verdana"/>
          <w:sz w:val="20"/>
          <w:szCs w:val="20"/>
          <w:lang w:val="nl-NL"/>
        </w:rPr>
        <w:t xml:space="preserve"> </w:t>
      </w:r>
      <w:r w:rsidR="00C604B4" w:rsidRPr="003C5586">
        <w:rPr>
          <w:rFonts w:ascii="Verdana" w:hAnsi="Verdana"/>
          <w:sz w:val="20"/>
          <w:szCs w:val="20"/>
          <w:lang w:val="nl-NL"/>
        </w:rPr>
        <w:t>3</w:t>
      </w:r>
      <w:r w:rsidR="00594895" w:rsidRPr="003C5586">
        <w:rPr>
          <w:rFonts w:ascii="Verdana" w:hAnsi="Verdana"/>
          <w:sz w:val="20"/>
          <w:szCs w:val="20"/>
          <w:lang w:val="nl-NL"/>
        </w:rPr>
        <w:t xml:space="preserve"> de </w:t>
      </w:r>
      <w:r w:rsidR="004C406C" w:rsidRPr="003C5586">
        <w:rPr>
          <w:rFonts w:ascii="Verdana" w:hAnsi="Verdana"/>
          <w:sz w:val="20"/>
          <w:szCs w:val="20"/>
          <w:lang w:val="nl-NL"/>
        </w:rPr>
        <w:t>financiële</w:t>
      </w:r>
      <w:r w:rsidR="00594895" w:rsidRPr="003C5586">
        <w:rPr>
          <w:rFonts w:ascii="Verdana" w:hAnsi="Verdana"/>
          <w:sz w:val="20"/>
          <w:szCs w:val="20"/>
          <w:lang w:val="nl-NL"/>
        </w:rPr>
        <w:t xml:space="preserve"> regelingen omschreven staan (bijlage </w:t>
      </w:r>
      <w:r w:rsidR="00EA5D44" w:rsidRPr="003C5586">
        <w:rPr>
          <w:rFonts w:ascii="Verdana" w:hAnsi="Verdana"/>
          <w:sz w:val="20"/>
          <w:szCs w:val="20"/>
          <w:lang w:val="nl-NL"/>
        </w:rPr>
        <w:t>4</w:t>
      </w:r>
      <w:r w:rsidR="00594895" w:rsidRPr="003C5586">
        <w:rPr>
          <w:rFonts w:ascii="Verdana" w:hAnsi="Verdana"/>
          <w:sz w:val="20"/>
          <w:szCs w:val="20"/>
          <w:lang w:val="nl-NL"/>
        </w:rPr>
        <w:t xml:space="preserve">). </w:t>
      </w:r>
    </w:p>
    <w:p w14:paraId="7550084E" w14:textId="77777777" w:rsidR="00EA5D44" w:rsidRPr="003C5586" w:rsidRDefault="00EA5D44" w:rsidP="00EA5D44">
      <w:pPr>
        <w:jc w:val="both"/>
        <w:rPr>
          <w:rFonts w:ascii="Verdana" w:hAnsi="Verdana"/>
          <w:sz w:val="20"/>
          <w:szCs w:val="20"/>
          <w:lang w:val="nl-NL"/>
        </w:rPr>
      </w:pPr>
    </w:p>
    <w:p w14:paraId="5114273C" w14:textId="77777777" w:rsidR="00EA5D44" w:rsidRPr="003C5586" w:rsidRDefault="00EA5D44" w:rsidP="00EA5D44">
      <w:pPr>
        <w:jc w:val="both"/>
        <w:rPr>
          <w:rFonts w:ascii="Verdana" w:hAnsi="Verdana"/>
          <w:sz w:val="20"/>
          <w:szCs w:val="20"/>
          <w:lang w:val="nl-NL"/>
        </w:rPr>
      </w:pPr>
      <w:r w:rsidRPr="003C5586">
        <w:rPr>
          <w:rFonts w:ascii="Verdana" w:hAnsi="Verdana"/>
          <w:sz w:val="20"/>
          <w:szCs w:val="20"/>
          <w:lang w:val="nl-NL"/>
        </w:rPr>
        <w:t>In bijlage 5 vindt u het financiële overzicht van de berekening van de bijdragen 2019 en de budgettaire implicaties die deze aanwerving voor de komende jaren met zich meebrengt.</w:t>
      </w:r>
    </w:p>
    <w:p w14:paraId="22E4AB08" w14:textId="77777777" w:rsidR="002C00EA" w:rsidRPr="003C5586" w:rsidRDefault="002C00EA" w:rsidP="00EA5D44">
      <w:pPr>
        <w:jc w:val="both"/>
        <w:rPr>
          <w:rFonts w:ascii="Verdana" w:hAnsi="Verdana"/>
          <w:sz w:val="18"/>
          <w:szCs w:val="20"/>
          <w:lang w:val="nl-NL"/>
        </w:rPr>
      </w:pPr>
    </w:p>
    <w:p w14:paraId="397F0482" w14:textId="77777777" w:rsidR="00464CF7" w:rsidRPr="00EA5D44" w:rsidRDefault="00464CF7" w:rsidP="0021292F">
      <w:pPr>
        <w:numPr>
          <w:ilvl w:val="0"/>
          <w:numId w:val="1"/>
        </w:numPr>
        <w:spacing w:line="280" w:lineRule="exact"/>
        <w:contextualSpacing/>
        <w:jc w:val="both"/>
        <w:rPr>
          <w:rFonts w:ascii="Verdana" w:hAnsi="Verdana"/>
          <w:b/>
          <w:sz w:val="22"/>
          <w:szCs w:val="20"/>
          <w:u w:val="single"/>
          <w:lang w:val="nl-NL"/>
        </w:rPr>
      </w:pPr>
      <w:r w:rsidRPr="00EA5D44">
        <w:rPr>
          <w:rFonts w:ascii="Verdana" w:hAnsi="Verdana"/>
          <w:b/>
          <w:sz w:val="22"/>
          <w:szCs w:val="20"/>
          <w:u w:val="single"/>
        </w:rPr>
        <w:t>Omschrijving</w:t>
      </w:r>
    </w:p>
    <w:p w14:paraId="671DD8E1" w14:textId="77777777" w:rsidR="00464CF7" w:rsidRPr="00EA5D44" w:rsidRDefault="00464CF7" w:rsidP="00EA5D44">
      <w:pPr>
        <w:jc w:val="both"/>
        <w:rPr>
          <w:rFonts w:ascii="Verdana" w:hAnsi="Verdana"/>
          <w:i/>
          <w:sz w:val="22"/>
          <w:szCs w:val="20"/>
          <w:lang w:val="nl-NL"/>
        </w:rPr>
      </w:pPr>
    </w:p>
    <w:p w14:paraId="7F1620A7" w14:textId="66A2C1F7" w:rsidR="00464CF7" w:rsidRPr="003C5586" w:rsidRDefault="00EC0674" w:rsidP="00EA5D44">
      <w:pPr>
        <w:jc w:val="both"/>
        <w:rPr>
          <w:rFonts w:ascii="Verdana" w:hAnsi="Verdana"/>
          <w:sz w:val="20"/>
          <w:szCs w:val="20"/>
          <w:lang w:val="nl-NL"/>
        </w:rPr>
      </w:pPr>
      <w:r w:rsidRPr="003C5586">
        <w:rPr>
          <w:rFonts w:ascii="Verdana" w:hAnsi="Verdana"/>
          <w:sz w:val="20"/>
          <w:szCs w:val="20"/>
          <w:lang w:val="nl-NL"/>
        </w:rPr>
        <w:t xml:space="preserve">Voor het JPO programma bij </w:t>
      </w:r>
      <w:r w:rsidR="00C604B4" w:rsidRPr="003C5586">
        <w:rPr>
          <w:rFonts w:ascii="Verdana" w:hAnsi="Verdana"/>
          <w:sz w:val="20"/>
          <w:szCs w:val="20"/>
          <w:lang w:val="nl-NL"/>
        </w:rPr>
        <w:t>FAO</w:t>
      </w:r>
      <w:r w:rsidRPr="003C5586">
        <w:rPr>
          <w:rFonts w:ascii="Verdana" w:hAnsi="Verdana"/>
          <w:sz w:val="20"/>
          <w:szCs w:val="20"/>
          <w:lang w:val="nl-NL"/>
        </w:rPr>
        <w:t xml:space="preserve"> werd d</w:t>
      </w:r>
      <w:r w:rsidR="00464CF7" w:rsidRPr="003C5586">
        <w:rPr>
          <w:rFonts w:ascii="Verdana" w:hAnsi="Verdana"/>
          <w:sz w:val="20"/>
          <w:szCs w:val="20"/>
          <w:lang w:val="nl-NL"/>
        </w:rPr>
        <w:t>e post “</w:t>
      </w:r>
      <w:r w:rsidR="00C604B4" w:rsidRPr="003C5586">
        <w:rPr>
          <w:rFonts w:ascii="Verdana" w:hAnsi="Verdana"/>
          <w:sz w:val="20"/>
          <w:szCs w:val="20"/>
          <w:lang w:val="nl-NL"/>
        </w:rPr>
        <w:t>Associate</w:t>
      </w:r>
      <w:r w:rsidR="00CE2FB1" w:rsidRPr="003C5586">
        <w:rPr>
          <w:rFonts w:ascii="Verdana" w:hAnsi="Verdana"/>
          <w:sz w:val="20"/>
          <w:szCs w:val="20"/>
          <w:lang w:val="nl-NL"/>
        </w:rPr>
        <w:t xml:space="preserve"> Professional Officer – </w:t>
      </w:r>
      <w:r w:rsidR="00C604B4" w:rsidRPr="003C5586">
        <w:rPr>
          <w:rFonts w:ascii="Verdana" w:hAnsi="Verdana"/>
          <w:sz w:val="20"/>
          <w:szCs w:val="20"/>
          <w:lang w:val="nl-NL"/>
        </w:rPr>
        <w:t>Agribusiness/Market Developmen</w:t>
      </w:r>
      <w:r w:rsidR="00CE2FB1" w:rsidRPr="003C5586">
        <w:rPr>
          <w:rFonts w:ascii="Verdana" w:hAnsi="Verdana"/>
          <w:sz w:val="20"/>
          <w:szCs w:val="20"/>
          <w:lang w:val="nl-NL"/>
        </w:rPr>
        <w:t xml:space="preserve">” voor </w:t>
      </w:r>
      <w:r w:rsidR="00040AF2" w:rsidRPr="003C5586">
        <w:rPr>
          <w:rFonts w:ascii="Verdana" w:hAnsi="Verdana"/>
          <w:sz w:val="20"/>
          <w:szCs w:val="20"/>
          <w:lang w:val="nl-NL"/>
        </w:rPr>
        <w:t xml:space="preserve">het </w:t>
      </w:r>
      <w:r w:rsidR="00C604B4" w:rsidRPr="003C5586">
        <w:rPr>
          <w:rFonts w:ascii="Verdana" w:hAnsi="Verdana"/>
          <w:sz w:val="20"/>
          <w:szCs w:val="20"/>
          <w:lang w:val="nl-NL"/>
        </w:rPr>
        <w:t>FAO</w:t>
      </w:r>
      <w:r w:rsidR="00040AF2" w:rsidRPr="003C5586">
        <w:rPr>
          <w:rFonts w:ascii="Verdana" w:hAnsi="Verdana"/>
          <w:sz w:val="20"/>
          <w:szCs w:val="20"/>
          <w:lang w:val="nl-NL"/>
        </w:rPr>
        <w:t xml:space="preserve"> kantoor te </w:t>
      </w:r>
      <w:r w:rsidR="00C604B4" w:rsidRPr="003C5586">
        <w:rPr>
          <w:rFonts w:ascii="Verdana" w:hAnsi="Verdana"/>
          <w:sz w:val="20"/>
          <w:szCs w:val="20"/>
          <w:lang w:val="nl-NL"/>
        </w:rPr>
        <w:t>Maputo, Mozambique</w:t>
      </w:r>
      <w:r w:rsidR="00CB56FC" w:rsidRPr="003C5586">
        <w:rPr>
          <w:rFonts w:ascii="Verdana" w:hAnsi="Verdana"/>
          <w:sz w:val="20"/>
          <w:szCs w:val="20"/>
          <w:lang w:val="nl-NL"/>
        </w:rPr>
        <w:t xml:space="preserve"> </w:t>
      </w:r>
      <w:r w:rsidR="0039135F" w:rsidRPr="003C5586">
        <w:rPr>
          <w:rFonts w:ascii="Verdana" w:hAnsi="Verdana"/>
          <w:sz w:val="20"/>
          <w:szCs w:val="20"/>
          <w:lang w:val="nl-NL"/>
        </w:rPr>
        <w:t xml:space="preserve">geselecteerd. </w:t>
      </w:r>
    </w:p>
    <w:p w14:paraId="7BE2A327" w14:textId="77777777" w:rsidR="00D35337" w:rsidRPr="003C5586" w:rsidRDefault="00D35337" w:rsidP="00EA5D44">
      <w:pPr>
        <w:jc w:val="both"/>
        <w:rPr>
          <w:rFonts w:ascii="Verdana" w:hAnsi="Verdana"/>
          <w:sz w:val="20"/>
          <w:szCs w:val="20"/>
          <w:lang w:val="nl-NL"/>
        </w:rPr>
      </w:pPr>
    </w:p>
    <w:p w14:paraId="0B799AB5" w14:textId="740CA3BE" w:rsidR="006E17BB" w:rsidRPr="003C5586" w:rsidRDefault="00E223DA" w:rsidP="00EA5D44">
      <w:pPr>
        <w:jc w:val="both"/>
        <w:rPr>
          <w:rFonts w:ascii="Verdana" w:hAnsi="Verdana"/>
          <w:sz w:val="20"/>
          <w:szCs w:val="20"/>
          <w:lang w:val="nl-NL"/>
        </w:rPr>
      </w:pPr>
      <w:r w:rsidRPr="003C5586">
        <w:rPr>
          <w:rFonts w:ascii="Verdana" w:hAnsi="Verdana"/>
          <w:sz w:val="20"/>
          <w:szCs w:val="20"/>
          <w:lang w:val="nl-NL"/>
        </w:rPr>
        <w:t xml:space="preserve">Aangezien de gemiddelde kostprijs per JPO op ongeveer 150.000 USD geraamd wordt en </w:t>
      </w:r>
      <w:r w:rsidR="00CB56FC" w:rsidRPr="003C5586">
        <w:rPr>
          <w:rFonts w:ascii="Verdana" w:hAnsi="Verdana"/>
          <w:sz w:val="20"/>
          <w:szCs w:val="20"/>
          <w:lang w:val="nl-NL"/>
        </w:rPr>
        <w:t>UNEP</w:t>
      </w:r>
      <w:r w:rsidRPr="003C5586">
        <w:rPr>
          <w:rFonts w:ascii="Verdana" w:hAnsi="Verdana"/>
          <w:sz w:val="20"/>
          <w:szCs w:val="20"/>
          <w:lang w:val="nl-NL"/>
        </w:rPr>
        <w:t xml:space="preserve"> voor de personeelskosten een voorafbetaling van 18 maand eist, werd voor de rekrutering van deze nieuwe JPO in 201</w:t>
      </w:r>
      <w:r w:rsidR="00CE2FB1" w:rsidRPr="003C5586">
        <w:rPr>
          <w:rFonts w:ascii="Verdana" w:hAnsi="Verdana"/>
          <w:sz w:val="20"/>
          <w:szCs w:val="20"/>
          <w:lang w:val="nl-NL"/>
        </w:rPr>
        <w:t>9</w:t>
      </w:r>
      <w:r w:rsidRPr="003C5586">
        <w:rPr>
          <w:rFonts w:ascii="Verdana" w:hAnsi="Verdana"/>
          <w:sz w:val="20"/>
          <w:szCs w:val="20"/>
          <w:lang w:val="nl-NL"/>
        </w:rPr>
        <w:t xml:space="preserve">, een bedrag van 225.000 USD </w:t>
      </w:r>
      <w:r w:rsidR="004C406C" w:rsidRPr="003C5586">
        <w:rPr>
          <w:rFonts w:ascii="Verdana" w:hAnsi="Verdana"/>
          <w:sz w:val="20"/>
          <w:szCs w:val="20"/>
          <w:lang w:val="nl-NL"/>
        </w:rPr>
        <w:t>voorzien</w:t>
      </w:r>
      <w:r w:rsidR="00CE2FB1" w:rsidRPr="003C5586">
        <w:rPr>
          <w:rFonts w:ascii="Verdana" w:hAnsi="Verdana"/>
          <w:sz w:val="20"/>
          <w:szCs w:val="20"/>
          <w:lang w:val="nl-NL"/>
        </w:rPr>
        <w:t>.</w:t>
      </w:r>
    </w:p>
    <w:p w14:paraId="4C33D0AD" w14:textId="2C803F91" w:rsidR="00127563" w:rsidRPr="003C5586" w:rsidRDefault="00127563" w:rsidP="00EC0674">
      <w:pPr>
        <w:rPr>
          <w:rFonts w:ascii="Verdana" w:hAnsi="Verdana"/>
          <w:sz w:val="20"/>
          <w:szCs w:val="20"/>
          <w:lang w:val="nl-NL"/>
        </w:rPr>
      </w:pPr>
      <w:r w:rsidRPr="003C5586">
        <w:rPr>
          <w:rFonts w:ascii="Verdana" w:hAnsi="Verdana"/>
          <w:sz w:val="18"/>
          <w:szCs w:val="20"/>
          <w:lang w:val="nl-NL"/>
        </w:rPr>
        <w:br/>
      </w:r>
      <w:r w:rsidR="00AF2EFA" w:rsidRPr="003C5586">
        <w:rPr>
          <w:rFonts w:ascii="Verdana" w:hAnsi="Verdana"/>
          <w:sz w:val="20"/>
          <w:szCs w:val="20"/>
          <w:lang w:val="nl-NL"/>
        </w:rPr>
        <w:t>E</w:t>
      </w:r>
      <w:r w:rsidRPr="003C5586">
        <w:rPr>
          <w:rFonts w:ascii="Verdana" w:hAnsi="Verdana"/>
          <w:sz w:val="20"/>
          <w:szCs w:val="20"/>
          <w:lang w:val="nl-NL"/>
        </w:rPr>
        <w:t xml:space="preserve">en vastlegging ten bedrage van </w:t>
      </w:r>
      <w:r w:rsidR="004C406C" w:rsidRPr="003C5586">
        <w:rPr>
          <w:rFonts w:ascii="Verdana" w:hAnsi="Verdana"/>
          <w:sz w:val="20"/>
          <w:szCs w:val="20"/>
          <w:lang w:val="nl-NL"/>
        </w:rPr>
        <w:t>225.000</w:t>
      </w:r>
      <w:r w:rsidRPr="003C5586">
        <w:rPr>
          <w:rFonts w:ascii="Verdana" w:hAnsi="Verdana"/>
          <w:sz w:val="20"/>
          <w:szCs w:val="20"/>
          <w:lang w:val="nl-NL"/>
        </w:rPr>
        <w:t xml:space="preserve"> USD, equivalent aan </w:t>
      </w:r>
      <w:r w:rsidR="00EA5D44" w:rsidRPr="003C5586">
        <w:rPr>
          <w:rFonts w:ascii="Verdana" w:hAnsi="Verdana"/>
          <w:sz w:val="20"/>
          <w:szCs w:val="20"/>
          <w:lang w:val="nl-NL"/>
        </w:rPr>
        <w:t>203.822</w:t>
      </w:r>
      <w:r w:rsidR="004C406C" w:rsidRPr="003C5586">
        <w:rPr>
          <w:rFonts w:ascii="Verdana" w:hAnsi="Verdana"/>
          <w:sz w:val="20"/>
          <w:szCs w:val="20"/>
          <w:lang w:val="nl-NL"/>
        </w:rPr>
        <w:t xml:space="preserve"> </w:t>
      </w:r>
      <w:r w:rsidRPr="003C5586">
        <w:rPr>
          <w:rFonts w:ascii="Verdana" w:hAnsi="Verdana"/>
          <w:sz w:val="20"/>
          <w:szCs w:val="20"/>
          <w:lang w:val="nl-NL"/>
        </w:rPr>
        <w:t xml:space="preserve">Euro op </w:t>
      </w:r>
      <w:r w:rsidR="004C406C" w:rsidRPr="003C5586">
        <w:rPr>
          <w:rFonts w:ascii="Verdana" w:hAnsi="Verdana"/>
          <w:sz w:val="20"/>
          <w:szCs w:val="20"/>
          <w:lang w:val="nl-NL"/>
        </w:rPr>
        <w:t>14 oktober 2019</w:t>
      </w:r>
      <w:r w:rsidRPr="003C5586">
        <w:rPr>
          <w:rFonts w:ascii="Verdana" w:hAnsi="Verdana"/>
          <w:sz w:val="20"/>
          <w:szCs w:val="20"/>
          <w:lang w:val="nl-NL"/>
        </w:rPr>
        <w:t>, wordt aangevraagd</w:t>
      </w:r>
      <w:r w:rsidR="004C406C" w:rsidRPr="003C5586">
        <w:rPr>
          <w:rFonts w:ascii="Verdana" w:hAnsi="Verdana"/>
          <w:sz w:val="20"/>
          <w:szCs w:val="20"/>
          <w:lang w:val="nl-NL"/>
        </w:rPr>
        <w:t xml:space="preserve"> voor de financiering van </w:t>
      </w:r>
      <w:r w:rsidR="00EC0674" w:rsidRPr="003C5586">
        <w:rPr>
          <w:rFonts w:ascii="Verdana" w:hAnsi="Verdana"/>
          <w:sz w:val="20"/>
          <w:szCs w:val="20"/>
          <w:lang w:val="nl-NL"/>
        </w:rPr>
        <w:t xml:space="preserve">deze JPO-post. </w:t>
      </w:r>
    </w:p>
    <w:p w14:paraId="77E73615" w14:textId="683C53B8" w:rsidR="002F1DA3" w:rsidRPr="003C5586" w:rsidRDefault="002F1DA3" w:rsidP="002F1DA3">
      <w:pPr>
        <w:spacing w:line="280" w:lineRule="exact"/>
        <w:rPr>
          <w:rFonts w:ascii="Verdana" w:hAnsi="Verdana"/>
          <w:sz w:val="18"/>
          <w:szCs w:val="20"/>
          <w:lang w:val="nl-NL"/>
        </w:rPr>
      </w:pPr>
    </w:p>
    <w:p w14:paraId="7C12CE51" w14:textId="77777777" w:rsidR="002F1DA3" w:rsidRPr="003C5586" w:rsidRDefault="002F1DA3" w:rsidP="002F1DA3">
      <w:pPr>
        <w:spacing w:line="280" w:lineRule="exact"/>
        <w:rPr>
          <w:rFonts w:ascii="Verdana" w:hAnsi="Verdana"/>
          <w:sz w:val="18"/>
          <w:szCs w:val="20"/>
          <w:lang w:val="nl-NL"/>
        </w:rPr>
      </w:pPr>
    </w:p>
    <w:p w14:paraId="78820204" w14:textId="77777777" w:rsidR="002F1DA3" w:rsidRDefault="002F1DA3" w:rsidP="002F1DA3">
      <w:pPr>
        <w:spacing w:line="280" w:lineRule="exact"/>
        <w:rPr>
          <w:rFonts w:ascii="Verdana" w:hAnsi="Verdana"/>
          <w:sz w:val="20"/>
          <w:szCs w:val="20"/>
          <w:lang w:val="nl-NL"/>
        </w:rPr>
      </w:pPr>
    </w:p>
    <w:p w14:paraId="09282A46" w14:textId="77777777" w:rsidR="00D11DCE" w:rsidRDefault="00D11DCE" w:rsidP="002F1DA3">
      <w:pPr>
        <w:spacing w:line="280" w:lineRule="exact"/>
        <w:rPr>
          <w:rFonts w:ascii="Verdana" w:hAnsi="Verdana"/>
          <w:sz w:val="20"/>
          <w:szCs w:val="20"/>
          <w:lang w:val="nl-NL"/>
        </w:rPr>
      </w:pPr>
    </w:p>
    <w:p w14:paraId="4470B5ED" w14:textId="77777777" w:rsidR="00CD0F30" w:rsidRDefault="00CD0F30" w:rsidP="002F1DA3">
      <w:pPr>
        <w:spacing w:line="280" w:lineRule="exact"/>
        <w:rPr>
          <w:rFonts w:ascii="Verdana" w:hAnsi="Verdana"/>
          <w:sz w:val="20"/>
          <w:szCs w:val="20"/>
          <w:lang w:val="nl-NL"/>
        </w:rPr>
      </w:pPr>
    </w:p>
    <w:p w14:paraId="687494BF" w14:textId="77777777" w:rsidR="00C604B4" w:rsidRDefault="00C604B4" w:rsidP="002F1DA3">
      <w:pPr>
        <w:spacing w:line="280" w:lineRule="exact"/>
        <w:rPr>
          <w:rFonts w:ascii="Verdana" w:hAnsi="Verdana"/>
          <w:sz w:val="20"/>
          <w:szCs w:val="20"/>
          <w:lang w:val="nl-NL"/>
        </w:rPr>
      </w:pPr>
    </w:p>
    <w:p w14:paraId="092FD76E" w14:textId="77777777" w:rsidR="00D11DCE" w:rsidRDefault="00D11DCE" w:rsidP="002F1DA3">
      <w:pPr>
        <w:spacing w:line="280" w:lineRule="exact"/>
        <w:rPr>
          <w:rFonts w:ascii="Verdana" w:hAnsi="Verdana"/>
          <w:sz w:val="20"/>
          <w:szCs w:val="20"/>
          <w:lang w:val="nl-NL"/>
        </w:rPr>
      </w:pPr>
    </w:p>
    <w:p w14:paraId="60E2226C" w14:textId="77777777" w:rsidR="00D553BA" w:rsidRDefault="00D553BA" w:rsidP="002F1DA3">
      <w:pPr>
        <w:spacing w:line="280" w:lineRule="exact"/>
        <w:rPr>
          <w:rFonts w:ascii="Verdana" w:hAnsi="Verdana"/>
          <w:sz w:val="20"/>
          <w:szCs w:val="20"/>
          <w:lang w:val="nl-NL"/>
        </w:rPr>
      </w:pPr>
    </w:p>
    <w:p w14:paraId="4C88AAA7" w14:textId="77777777" w:rsidR="0031034F" w:rsidRPr="003C5586" w:rsidRDefault="00915989" w:rsidP="0031034F">
      <w:pPr>
        <w:spacing w:line="280" w:lineRule="exact"/>
        <w:rPr>
          <w:rFonts w:ascii="Verdana" w:hAnsi="Verdana"/>
          <w:sz w:val="22"/>
          <w:szCs w:val="19"/>
        </w:rPr>
      </w:pPr>
      <w:r w:rsidRPr="003C5586">
        <w:rPr>
          <w:rFonts w:ascii="Verdana" w:hAnsi="Verdana"/>
          <w:sz w:val="22"/>
          <w:szCs w:val="19"/>
        </w:rPr>
        <w:t>C</w:t>
      </w:r>
      <w:r w:rsidR="0057677F" w:rsidRPr="003C5586">
        <w:rPr>
          <w:rFonts w:ascii="Verdana" w:hAnsi="Verdana"/>
          <w:sz w:val="22"/>
          <w:szCs w:val="19"/>
        </w:rPr>
        <w:t>atherine G</w:t>
      </w:r>
      <w:r w:rsidR="00D11DCE" w:rsidRPr="003C5586">
        <w:rPr>
          <w:rFonts w:ascii="Verdana" w:hAnsi="Verdana"/>
          <w:sz w:val="22"/>
          <w:szCs w:val="19"/>
        </w:rPr>
        <w:t>ALAND</w:t>
      </w:r>
    </w:p>
    <w:p w14:paraId="4B716812" w14:textId="320793F9" w:rsidR="002F1DA3" w:rsidRPr="003C5586" w:rsidRDefault="0057677F" w:rsidP="0031034F">
      <w:pPr>
        <w:spacing w:line="280" w:lineRule="exact"/>
        <w:rPr>
          <w:rFonts w:ascii="Verdana" w:hAnsi="Verdana"/>
          <w:sz w:val="22"/>
          <w:szCs w:val="19"/>
        </w:rPr>
      </w:pPr>
      <w:r w:rsidRPr="003C5586">
        <w:rPr>
          <w:rFonts w:ascii="Verdana" w:hAnsi="Verdana"/>
          <w:sz w:val="22"/>
          <w:szCs w:val="19"/>
        </w:rPr>
        <w:t>Direct</w:t>
      </w:r>
      <w:r w:rsidR="00D553BA" w:rsidRPr="003C5586">
        <w:rPr>
          <w:rFonts w:ascii="Verdana" w:hAnsi="Verdana"/>
          <w:sz w:val="22"/>
          <w:szCs w:val="19"/>
        </w:rPr>
        <w:t>rice</w:t>
      </w:r>
      <w:r w:rsidRPr="003C5586">
        <w:rPr>
          <w:rFonts w:ascii="Verdana" w:hAnsi="Verdana"/>
          <w:sz w:val="22"/>
          <w:szCs w:val="19"/>
        </w:rPr>
        <w:t xml:space="preserve"> D2</w:t>
      </w:r>
    </w:p>
    <w:p w14:paraId="637225B8" w14:textId="75F92EF7" w:rsidR="00873557" w:rsidRPr="003C5586" w:rsidRDefault="00873557" w:rsidP="0031034F">
      <w:pPr>
        <w:spacing w:line="280" w:lineRule="exact"/>
        <w:rPr>
          <w:rFonts w:ascii="Verdana" w:hAnsi="Verdana"/>
          <w:sz w:val="22"/>
          <w:szCs w:val="19"/>
        </w:rPr>
      </w:pPr>
    </w:p>
    <w:p w14:paraId="775F3639" w14:textId="10C135E0" w:rsidR="00C604B4" w:rsidRPr="003C5586" w:rsidRDefault="00C604B4" w:rsidP="0031034F">
      <w:pPr>
        <w:spacing w:line="280" w:lineRule="exact"/>
        <w:rPr>
          <w:rFonts w:ascii="Verdana" w:hAnsi="Verdana"/>
          <w:sz w:val="22"/>
          <w:szCs w:val="19"/>
        </w:rPr>
      </w:pPr>
    </w:p>
    <w:p w14:paraId="3C39CED9" w14:textId="77777777" w:rsidR="00C604B4" w:rsidRPr="003C5586" w:rsidRDefault="00C604B4" w:rsidP="0031034F">
      <w:pPr>
        <w:spacing w:line="280" w:lineRule="exact"/>
        <w:rPr>
          <w:rFonts w:ascii="Verdana" w:hAnsi="Verdana"/>
          <w:sz w:val="22"/>
          <w:szCs w:val="19"/>
        </w:rPr>
      </w:pPr>
    </w:p>
    <w:p w14:paraId="7FCEF905" w14:textId="77777777" w:rsidR="00C604B4" w:rsidRPr="003C5586" w:rsidRDefault="00C604B4" w:rsidP="0031034F">
      <w:pPr>
        <w:spacing w:line="280" w:lineRule="exact"/>
        <w:rPr>
          <w:rFonts w:ascii="Verdana" w:hAnsi="Verdana"/>
          <w:sz w:val="22"/>
          <w:szCs w:val="19"/>
        </w:rPr>
      </w:pPr>
    </w:p>
    <w:p w14:paraId="75741F92" w14:textId="77777777" w:rsidR="00873557" w:rsidRPr="003C5586" w:rsidRDefault="00873557" w:rsidP="0031034F">
      <w:pPr>
        <w:spacing w:line="280" w:lineRule="exact"/>
        <w:rPr>
          <w:rFonts w:ascii="Verdana" w:hAnsi="Verdana"/>
          <w:sz w:val="22"/>
          <w:szCs w:val="19"/>
        </w:rPr>
      </w:pPr>
    </w:p>
    <w:p w14:paraId="49C0690C" w14:textId="77777777" w:rsidR="00873557" w:rsidRPr="003C5586" w:rsidRDefault="00873557" w:rsidP="00873557">
      <w:pPr>
        <w:keepNext/>
        <w:ind w:left="3261"/>
        <w:rPr>
          <w:rFonts w:ascii="Verdana" w:hAnsi="Verdana"/>
          <w:sz w:val="14"/>
          <w:szCs w:val="19"/>
        </w:rPr>
      </w:pPr>
      <w:r w:rsidRPr="003C5586">
        <w:rPr>
          <w:rFonts w:ascii="Verdana" w:hAnsi="Verdana"/>
          <w:sz w:val="14"/>
          <w:szCs w:val="19"/>
        </w:rPr>
        <w:t>Bijlage 1: Nota 2/JV/DEV.05.06.01/2019/9245 van 15 juli 2019</w:t>
      </w:r>
    </w:p>
    <w:p w14:paraId="758AC055" w14:textId="3849144B" w:rsidR="00873557" w:rsidRPr="00C604B4" w:rsidRDefault="00873557" w:rsidP="00873557">
      <w:pPr>
        <w:keepNext/>
        <w:ind w:left="3261"/>
        <w:rPr>
          <w:rFonts w:ascii="Verdana" w:hAnsi="Verdana"/>
          <w:sz w:val="14"/>
          <w:szCs w:val="19"/>
        </w:rPr>
      </w:pPr>
      <w:r w:rsidRPr="00C604B4">
        <w:rPr>
          <w:rFonts w:ascii="Verdana" w:hAnsi="Verdana"/>
          <w:sz w:val="14"/>
          <w:szCs w:val="19"/>
        </w:rPr>
        <w:t xml:space="preserve">Bijlage 2: Postbeschrijving </w:t>
      </w:r>
      <w:r w:rsidR="00C604B4" w:rsidRPr="00C604B4">
        <w:rPr>
          <w:rFonts w:ascii="Verdana" w:hAnsi="Verdana"/>
          <w:sz w:val="14"/>
          <w:szCs w:val="19"/>
        </w:rPr>
        <w:t xml:space="preserve">Associate Professional Officer </w:t>
      </w:r>
      <w:r w:rsidR="00C604B4">
        <w:rPr>
          <w:rFonts w:ascii="Verdana" w:hAnsi="Verdana"/>
          <w:sz w:val="14"/>
          <w:szCs w:val="19"/>
        </w:rPr>
        <w:t>–</w:t>
      </w:r>
      <w:r w:rsidR="00C604B4" w:rsidRPr="00C604B4">
        <w:rPr>
          <w:rFonts w:ascii="Verdana" w:hAnsi="Verdana"/>
          <w:sz w:val="14"/>
          <w:szCs w:val="19"/>
        </w:rPr>
        <w:t xml:space="preserve"> Agribusiness</w:t>
      </w:r>
      <w:r w:rsidR="00C604B4">
        <w:rPr>
          <w:rFonts w:ascii="Verdana" w:hAnsi="Verdana"/>
          <w:sz w:val="14"/>
          <w:szCs w:val="19"/>
        </w:rPr>
        <w:t>/Market Development</w:t>
      </w:r>
    </w:p>
    <w:p w14:paraId="670167F3" w14:textId="77777777" w:rsidR="00873557" w:rsidRPr="00814081" w:rsidRDefault="00873557" w:rsidP="00873557">
      <w:pPr>
        <w:keepNext/>
        <w:ind w:left="3261"/>
        <w:rPr>
          <w:rFonts w:ascii="Verdana" w:hAnsi="Verdana"/>
          <w:sz w:val="14"/>
          <w:szCs w:val="19"/>
          <w:lang w:val="nl-NL"/>
        </w:rPr>
      </w:pPr>
      <w:r w:rsidRPr="00814081">
        <w:rPr>
          <w:rFonts w:ascii="Verdana" w:hAnsi="Verdana"/>
          <w:sz w:val="14"/>
          <w:szCs w:val="19"/>
          <w:lang w:val="nl-NL"/>
        </w:rPr>
        <w:t>Bijlage 3: Herverdeling BA 2019/16 – akkoord Minister van Begroting</w:t>
      </w:r>
    </w:p>
    <w:p w14:paraId="3BFDC4D9" w14:textId="42093C68" w:rsidR="00873557" w:rsidRPr="00274266" w:rsidRDefault="00873557" w:rsidP="00873557">
      <w:pPr>
        <w:keepNext/>
        <w:ind w:left="3261"/>
        <w:rPr>
          <w:rFonts w:ascii="Verdana" w:hAnsi="Verdana"/>
          <w:sz w:val="14"/>
          <w:szCs w:val="19"/>
        </w:rPr>
      </w:pPr>
      <w:r w:rsidRPr="00814081">
        <w:rPr>
          <w:rFonts w:ascii="Verdana" w:hAnsi="Verdana"/>
          <w:sz w:val="14"/>
          <w:szCs w:val="19"/>
        </w:rPr>
        <w:t>Bijlage 4: Agreement between the Go</w:t>
      </w:r>
      <w:r w:rsidRPr="00915989">
        <w:rPr>
          <w:rFonts w:ascii="Verdana" w:hAnsi="Verdana"/>
          <w:sz w:val="14"/>
          <w:szCs w:val="19"/>
        </w:rPr>
        <w:t xml:space="preserve">vernment of Belgium and </w:t>
      </w:r>
      <w:r w:rsidR="00C604B4">
        <w:rPr>
          <w:rFonts w:ascii="Verdana" w:hAnsi="Verdana"/>
          <w:sz w:val="14"/>
          <w:szCs w:val="19"/>
        </w:rPr>
        <w:t>FAO concerning the Belgian Associate</w:t>
      </w:r>
      <w:r w:rsidRPr="00915989">
        <w:rPr>
          <w:rFonts w:ascii="Verdana" w:hAnsi="Verdana"/>
          <w:sz w:val="14"/>
          <w:szCs w:val="19"/>
        </w:rPr>
        <w:t xml:space="preserve"> Professional Offciers</w:t>
      </w:r>
      <w:r w:rsidRPr="00274266">
        <w:rPr>
          <w:rFonts w:ascii="Verdana" w:hAnsi="Verdana"/>
          <w:sz w:val="14"/>
          <w:szCs w:val="19"/>
        </w:rPr>
        <w:t xml:space="preserve"> </w:t>
      </w:r>
      <w:r w:rsidR="00C604B4">
        <w:rPr>
          <w:rFonts w:ascii="Verdana" w:hAnsi="Verdana"/>
          <w:sz w:val="14"/>
          <w:szCs w:val="19"/>
        </w:rPr>
        <w:t>Programme</w:t>
      </w:r>
    </w:p>
    <w:p w14:paraId="11757E12" w14:textId="77777777" w:rsidR="00873557" w:rsidRDefault="00873557" w:rsidP="00873557">
      <w:pPr>
        <w:keepNext/>
        <w:keepLines/>
        <w:ind w:left="3261"/>
        <w:rPr>
          <w:rFonts w:ascii="Verdana" w:hAnsi="Verdana"/>
          <w:sz w:val="14"/>
          <w:szCs w:val="19"/>
          <w:lang w:val="nl-NL"/>
        </w:rPr>
      </w:pPr>
      <w:r w:rsidRPr="00DF1CFF">
        <w:rPr>
          <w:rFonts w:ascii="Verdana" w:hAnsi="Verdana"/>
          <w:sz w:val="14"/>
          <w:szCs w:val="19"/>
          <w:lang w:val="nl-NL"/>
        </w:rPr>
        <w:t xml:space="preserve">Bijlage 5: Financieel overzicht programma 2019 </w:t>
      </w:r>
    </w:p>
    <w:p w14:paraId="7D0EB2FB" w14:textId="4DF10282" w:rsidR="003C5586" w:rsidRPr="00DF1CFF" w:rsidRDefault="003C5586" w:rsidP="00873557">
      <w:pPr>
        <w:keepNext/>
        <w:keepLines/>
        <w:ind w:left="3261"/>
        <w:rPr>
          <w:rFonts w:ascii="Verdana" w:hAnsi="Verdana"/>
          <w:sz w:val="14"/>
          <w:szCs w:val="19"/>
          <w:lang w:val="nl-NL"/>
        </w:rPr>
      </w:pPr>
      <w:r>
        <w:rPr>
          <w:rFonts w:ascii="Verdana" w:hAnsi="Verdana"/>
          <w:sz w:val="14"/>
          <w:szCs w:val="19"/>
          <w:lang w:val="nl-NL"/>
        </w:rPr>
        <w:t>Bijlage 6: Goedkeuring Ministerraad</w:t>
      </w:r>
    </w:p>
    <w:p w14:paraId="1E181E73" w14:textId="77777777" w:rsidR="00873557" w:rsidRPr="00DF1CFF" w:rsidRDefault="00873557" w:rsidP="0031034F">
      <w:pPr>
        <w:spacing w:line="280" w:lineRule="exact"/>
        <w:rPr>
          <w:rFonts w:ascii="Verdana" w:hAnsi="Verdana"/>
          <w:sz w:val="22"/>
          <w:szCs w:val="19"/>
          <w:lang w:val="nl-NL"/>
        </w:rPr>
      </w:pPr>
    </w:p>
    <w:p w14:paraId="4CDE3A8D" w14:textId="77777777" w:rsidR="00D11DCE" w:rsidRPr="00DF1CFF" w:rsidRDefault="00D11DCE" w:rsidP="00D11DCE">
      <w:pPr>
        <w:keepNext/>
        <w:ind w:left="3261"/>
        <w:rPr>
          <w:rFonts w:ascii="Verdana" w:hAnsi="Verdana"/>
          <w:sz w:val="12"/>
          <w:szCs w:val="19"/>
          <w:lang w:val="nl-NL"/>
        </w:rPr>
      </w:pPr>
    </w:p>
    <w:p w14:paraId="2EC2C9CA" w14:textId="418F42AF" w:rsidR="00D553BA" w:rsidRPr="00DF1CFF" w:rsidRDefault="00D553BA" w:rsidP="00D11DCE">
      <w:pPr>
        <w:keepNext/>
        <w:ind w:left="3261"/>
        <w:rPr>
          <w:rFonts w:ascii="Verdana" w:hAnsi="Verdana"/>
          <w:sz w:val="12"/>
          <w:szCs w:val="19"/>
          <w:lang w:val="nl-NL"/>
        </w:rPr>
      </w:pPr>
    </w:p>
    <w:p w14:paraId="024F918B" w14:textId="77777777" w:rsidR="00D553BA" w:rsidRPr="00DF1CFF" w:rsidRDefault="00D553BA" w:rsidP="00D11DCE">
      <w:pPr>
        <w:keepNext/>
        <w:ind w:left="3261"/>
        <w:rPr>
          <w:rFonts w:ascii="Verdana" w:hAnsi="Verdana"/>
          <w:sz w:val="12"/>
          <w:szCs w:val="19"/>
          <w:lang w:val="nl-NL"/>
        </w:rPr>
      </w:pPr>
    </w:p>
    <w:p w14:paraId="3399ADF2" w14:textId="77777777" w:rsidR="00D553BA" w:rsidRPr="00DF1CFF" w:rsidRDefault="00D553BA" w:rsidP="00D11DCE">
      <w:pPr>
        <w:keepNext/>
        <w:ind w:left="3261"/>
        <w:rPr>
          <w:rFonts w:ascii="Verdana" w:hAnsi="Verdana"/>
          <w:sz w:val="12"/>
          <w:szCs w:val="19"/>
          <w:lang w:val="nl-NL"/>
        </w:rPr>
      </w:pPr>
    </w:p>
    <w:p w14:paraId="50DD94A6" w14:textId="77777777" w:rsidR="00D553BA" w:rsidRPr="00DF1CFF" w:rsidRDefault="00D553BA" w:rsidP="00D11DCE">
      <w:pPr>
        <w:keepNext/>
        <w:ind w:left="3261"/>
        <w:rPr>
          <w:rFonts w:ascii="Verdana" w:hAnsi="Verdana"/>
          <w:sz w:val="12"/>
          <w:szCs w:val="19"/>
          <w:lang w:val="nl-NL"/>
        </w:rPr>
      </w:pPr>
    </w:p>
    <w:p w14:paraId="046DD5A8" w14:textId="77777777" w:rsidR="00D553BA" w:rsidRPr="00DF1CFF" w:rsidRDefault="00D553BA" w:rsidP="00D11DCE">
      <w:pPr>
        <w:keepNext/>
        <w:ind w:left="3261"/>
        <w:rPr>
          <w:rFonts w:ascii="Verdana" w:hAnsi="Verdana"/>
          <w:sz w:val="12"/>
          <w:szCs w:val="19"/>
          <w:lang w:val="nl-NL"/>
        </w:rPr>
      </w:pPr>
    </w:p>
    <w:p w14:paraId="7A1AF6EE" w14:textId="77777777" w:rsidR="00D553BA" w:rsidRPr="00DF1CFF" w:rsidRDefault="00D553BA" w:rsidP="00D11DCE">
      <w:pPr>
        <w:keepNext/>
        <w:ind w:left="3261"/>
        <w:rPr>
          <w:rFonts w:ascii="Verdana" w:hAnsi="Verdana"/>
          <w:sz w:val="12"/>
          <w:szCs w:val="19"/>
          <w:lang w:val="nl-NL"/>
        </w:rPr>
      </w:pPr>
    </w:p>
    <w:p w14:paraId="633EC2E6" w14:textId="77777777" w:rsidR="00D553BA" w:rsidRPr="00DF1CFF" w:rsidRDefault="00D553BA" w:rsidP="00D11DCE">
      <w:pPr>
        <w:keepNext/>
        <w:ind w:left="3261"/>
        <w:rPr>
          <w:rFonts w:ascii="Verdana" w:hAnsi="Verdana"/>
          <w:sz w:val="12"/>
          <w:szCs w:val="19"/>
          <w:lang w:val="nl-NL"/>
        </w:rPr>
      </w:pPr>
    </w:p>
    <w:p w14:paraId="001BF4D4" w14:textId="77777777" w:rsidR="00D553BA" w:rsidRPr="00DF1CFF" w:rsidRDefault="00D553BA" w:rsidP="00D11DCE">
      <w:pPr>
        <w:keepNext/>
        <w:ind w:left="3261"/>
        <w:rPr>
          <w:rFonts w:ascii="Verdana" w:hAnsi="Verdana"/>
          <w:sz w:val="12"/>
          <w:szCs w:val="19"/>
          <w:lang w:val="nl-NL"/>
        </w:rPr>
      </w:pPr>
    </w:p>
    <w:p w14:paraId="24AF8931" w14:textId="77777777" w:rsidR="00D553BA" w:rsidRPr="00DF1CFF" w:rsidRDefault="00D553BA" w:rsidP="00D11DCE">
      <w:pPr>
        <w:keepNext/>
        <w:ind w:left="3261"/>
        <w:rPr>
          <w:rFonts w:ascii="Verdana" w:hAnsi="Verdana"/>
          <w:sz w:val="12"/>
          <w:szCs w:val="19"/>
          <w:lang w:val="nl-NL"/>
        </w:rPr>
      </w:pPr>
    </w:p>
    <w:p w14:paraId="26C9B519" w14:textId="77777777" w:rsidR="00D553BA" w:rsidRPr="00DF1CFF" w:rsidRDefault="00D553BA" w:rsidP="00D11DCE">
      <w:pPr>
        <w:keepNext/>
        <w:ind w:left="3261"/>
        <w:rPr>
          <w:rFonts w:ascii="Verdana" w:hAnsi="Verdana"/>
          <w:sz w:val="12"/>
          <w:szCs w:val="19"/>
          <w:lang w:val="nl-NL"/>
        </w:rPr>
      </w:pPr>
    </w:p>
    <w:p w14:paraId="6FD52904" w14:textId="77777777" w:rsidR="00D553BA" w:rsidRPr="00DF1CFF" w:rsidRDefault="00D553BA" w:rsidP="00D11DCE">
      <w:pPr>
        <w:keepNext/>
        <w:ind w:left="3261"/>
        <w:rPr>
          <w:rFonts w:ascii="Verdana" w:hAnsi="Verdana"/>
          <w:sz w:val="12"/>
          <w:szCs w:val="19"/>
          <w:lang w:val="nl-NL"/>
        </w:rPr>
      </w:pPr>
    </w:p>
    <w:p w14:paraId="35A780E7" w14:textId="77777777" w:rsidR="00D553BA" w:rsidRPr="00DF1CFF" w:rsidRDefault="00D553BA" w:rsidP="00D11DCE">
      <w:pPr>
        <w:keepNext/>
        <w:ind w:left="3261"/>
        <w:rPr>
          <w:rFonts w:ascii="Verdana" w:hAnsi="Verdana"/>
          <w:sz w:val="12"/>
          <w:szCs w:val="19"/>
          <w:lang w:val="nl-NL"/>
        </w:rPr>
      </w:pPr>
    </w:p>
    <w:p w14:paraId="5DA873FB" w14:textId="77777777" w:rsidR="00D553BA" w:rsidRPr="00DF1CFF" w:rsidRDefault="00D553BA" w:rsidP="00D11DCE">
      <w:pPr>
        <w:keepNext/>
        <w:ind w:left="3261"/>
        <w:rPr>
          <w:rFonts w:ascii="Verdana" w:hAnsi="Verdana"/>
          <w:sz w:val="12"/>
          <w:szCs w:val="19"/>
          <w:lang w:val="nl-NL"/>
        </w:rPr>
      </w:pPr>
    </w:p>
    <w:p w14:paraId="27108C35" w14:textId="77777777" w:rsidR="00D553BA" w:rsidRPr="00DF1CFF" w:rsidRDefault="00D553BA" w:rsidP="00D11DCE">
      <w:pPr>
        <w:keepNext/>
        <w:ind w:left="3261"/>
        <w:rPr>
          <w:rFonts w:ascii="Verdana" w:hAnsi="Verdana"/>
          <w:sz w:val="12"/>
          <w:szCs w:val="19"/>
          <w:lang w:val="nl-NL"/>
        </w:rPr>
      </w:pPr>
    </w:p>
    <w:p w14:paraId="44F40711" w14:textId="77777777" w:rsidR="00D553BA" w:rsidRPr="00DF1CFF" w:rsidRDefault="00D553BA" w:rsidP="00D11DCE">
      <w:pPr>
        <w:keepNext/>
        <w:ind w:left="3261"/>
        <w:rPr>
          <w:rFonts w:ascii="Verdana" w:hAnsi="Verdana"/>
          <w:sz w:val="12"/>
          <w:szCs w:val="19"/>
          <w:lang w:val="nl-NL"/>
        </w:rPr>
      </w:pPr>
    </w:p>
    <w:p w14:paraId="532CADFA" w14:textId="77777777" w:rsidR="00D553BA" w:rsidRPr="00DF1CFF" w:rsidRDefault="00D553BA" w:rsidP="00D11DCE">
      <w:pPr>
        <w:keepNext/>
        <w:ind w:left="3261"/>
        <w:rPr>
          <w:rFonts w:ascii="Verdana" w:hAnsi="Verdana"/>
          <w:sz w:val="12"/>
          <w:szCs w:val="19"/>
          <w:lang w:val="nl-NL"/>
        </w:rPr>
      </w:pPr>
    </w:p>
    <w:p w14:paraId="070685B8" w14:textId="77777777" w:rsidR="00D553BA" w:rsidRPr="00DF1CFF" w:rsidRDefault="00D553BA" w:rsidP="00D11DCE">
      <w:pPr>
        <w:keepNext/>
        <w:ind w:left="3261"/>
        <w:rPr>
          <w:rFonts w:ascii="Verdana" w:hAnsi="Verdana"/>
          <w:sz w:val="12"/>
          <w:szCs w:val="19"/>
          <w:lang w:val="nl-NL"/>
        </w:rPr>
      </w:pPr>
    </w:p>
    <w:p w14:paraId="41E5B2D1" w14:textId="77777777" w:rsidR="00D553BA" w:rsidRPr="00DF1CFF" w:rsidRDefault="00D553BA" w:rsidP="00D11DCE">
      <w:pPr>
        <w:keepNext/>
        <w:ind w:left="3261"/>
        <w:rPr>
          <w:rFonts w:ascii="Verdana" w:hAnsi="Verdana"/>
          <w:sz w:val="12"/>
          <w:szCs w:val="19"/>
          <w:lang w:val="nl-NL"/>
        </w:rPr>
      </w:pPr>
    </w:p>
    <w:p w14:paraId="25B2BFEB" w14:textId="77777777" w:rsidR="00D553BA" w:rsidRPr="00DF1CFF" w:rsidRDefault="00D553BA" w:rsidP="00D11DCE">
      <w:pPr>
        <w:keepNext/>
        <w:ind w:left="3261"/>
        <w:rPr>
          <w:rFonts w:ascii="Verdana" w:hAnsi="Verdana"/>
          <w:sz w:val="12"/>
          <w:szCs w:val="19"/>
          <w:lang w:val="nl-NL"/>
        </w:rPr>
      </w:pPr>
    </w:p>
    <w:p w14:paraId="7F5C61EF" w14:textId="77777777" w:rsidR="00D553BA" w:rsidRPr="00DF1CFF" w:rsidRDefault="00D553BA" w:rsidP="00D11DCE">
      <w:pPr>
        <w:keepNext/>
        <w:ind w:left="3261"/>
        <w:rPr>
          <w:rFonts w:ascii="Verdana" w:hAnsi="Verdana"/>
          <w:sz w:val="12"/>
          <w:szCs w:val="19"/>
          <w:lang w:val="nl-NL"/>
        </w:rPr>
      </w:pPr>
    </w:p>
    <w:p w14:paraId="55FD682B" w14:textId="77777777" w:rsidR="00D553BA" w:rsidRPr="00DF1CFF" w:rsidRDefault="00D553BA" w:rsidP="00D11DCE">
      <w:pPr>
        <w:keepNext/>
        <w:ind w:left="3261"/>
        <w:rPr>
          <w:rFonts w:ascii="Verdana" w:hAnsi="Verdana"/>
          <w:sz w:val="12"/>
          <w:szCs w:val="19"/>
          <w:lang w:val="nl-NL"/>
        </w:rPr>
      </w:pPr>
    </w:p>
    <w:p w14:paraId="5FF766F0" w14:textId="77777777" w:rsidR="00D553BA" w:rsidRPr="00DF1CFF" w:rsidRDefault="00D553BA" w:rsidP="00D11DCE">
      <w:pPr>
        <w:keepNext/>
        <w:ind w:left="3261"/>
        <w:rPr>
          <w:rFonts w:ascii="Verdana" w:hAnsi="Verdana"/>
          <w:sz w:val="12"/>
          <w:szCs w:val="19"/>
          <w:lang w:val="nl-NL"/>
        </w:rPr>
      </w:pPr>
    </w:p>
    <w:p w14:paraId="138C7EB0" w14:textId="77777777" w:rsidR="00D553BA" w:rsidRPr="00DF1CFF" w:rsidRDefault="00D553BA" w:rsidP="00D11DCE">
      <w:pPr>
        <w:keepNext/>
        <w:ind w:left="3261"/>
        <w:rPr>
          <w:rFonts w:ascii="Verdana" w:hAnsi="Verdana"/>
          <w:sz w:val="12"/>
          <w:szCs w:val="19"/>
          <w:lang w:val="nl-NL"/>
        </w:rPr>
      </w:pPr>
    </w:p>
    <w:p w14:paraId="60CF4361" w14:textId="77777777" w:rsidR="00D553BA" w:rsidRPr="00DF1CFF" w:rsidRDefault="00D553BA" w:rsidP="00D11DCE">
      <w:pPr>
        <w:keepNext/>
        <w:ind w:left="3261"/>
        <w:rPr>
          <w:rFonts w:ascii="Verdana" w:hAnsi="Verdana"/>
          <w:sz w:val="12"/>
          <w:szCs w:val="19"/>
          <w:lang w:val="nl-NL"/>
        </w:rPr>
      </w:pPr>
    </w:p>
    <w:p w14:paraId="76664218" w14:textId="77777777" w:rsidR="00D553BA" w:rsidRPr="00DF1CFF" w:rsidRDefault="00D553BA" w:rsidP="00D11DCE">
      <w:pPr>
        <w:keepNext/>
        <w:ind w:left="3261"/>
        <w:rPr>
          <w:rFonts w:ascii="Verdana" w:hAnsi="Verdana"/>
          <w:sz w:val="12"/>
          <w:szCs w:val="19"/>
          <w:lang w:val="nl-NL"/>
        </w:rPr>
      </w:pPr>
    </w:p>
    <w:p w14:paraId="30756897" w14:textId="77777777" w:rsidR="00D553BA" w:rsidRPr="00DF1CFF" w:rsidRDefault="00D553BA" w:rsidP="00D11DCE">
      <w:pPr>
        <w:keepNext/>
        <w:ind w:left="3261"/>
        <w:rPr>
          <w:rFonts w:ascii="Verdana" w:hAnsi="Verdana"/>
          <w:sz w:val="12"/>
          <w:szCs w:val="19"/>
          <w:lang w:val="nl-NL"/>
        </w:rPr>
      </w:pPr>
    </w:p>
    <w:p w14:paraId="7962D1AF" w14:textId="77777777" w:rsidR="00D553BA" w:rsidRPr="00DF1CFF" w:rsidRDefault="00D553BA" w:rsidP="00D11DCE">
      <w:pPr>
        <w:keepNext/>
        <w:ind w:left="3261"/>
        <w:rPr>
          <w:rFonts w:ascii="Verdana" w:hAnsi="Verdana"/>
          <w:sz w:val="12"/>
          <w:szCs w:val="19"/>
          <w:lang w:val="nl-NL"/>
        </w:rPr>
      </w:pPr>
    </w:p>
    <w:p w14:paraId="1C391F98" w14:textId="77777777" w:rsidR="00D553BA" w:rsidRPr="00DF1CFF" w:rsidRDefault="00D553BA" w:rsidP="00D11DCE">
      <w:pPr>
        <w:keepNext/>
        <w:ind w:left="3261"/>
        <w:rPr>
          <w:rFonts w:ascii="Verdana" w:hAnsi="Verdana"/>
          <w:sz w:val="12"/>
          <w:szCs w:val="19"/>
          <w:lang w:val="nl-NL"/>
        </w:rPr>
      </w:pPr>
    </w:p>
    <w:p w14:paraId="1E02D3FC" w14:textId="77777777" w:rsidR="00D553BA" w:rsidRPr="00DF1CFF" w:rsidRDefault="00D553BA" w:rsidP="00D11DCE">
      <w:pPr>
        <w:keepNext/>
        <w:ind w:left="3261"/>
        <w:rPr>
          <w:rFonts w:ascii="Verdana" w:hAnsi="Verdana"/>
          <w:sz w:val="12"/>
          <w:szCs w:val="19"/>
          <w:lang w:val="nl-NL"/>
        </w:rPr>
      </w:pPr>
    </w:p>
    <w:p w14:paraId="084EFC39" w14:textId="77777777" w:rsidR="00D553BA" w:rsidRPr="00DF1CFF" w:rsidRDefault="00D553BA" w:rsidP="00D11DCE">
      <w:pPr>
        <w:keepNext/>
        <w:ind w:left="3261"/>
        <w:rPr>
          <w:rFonts w:ascii="Verdana" w:hAnsi="Verdana"/>
          <w:sz w:val="12"/>
          <w:szCs w:val="19"/>
          <w:lang w:val="nl-NL"/>
        </w:rPr>
      </w:pPr>
    </w:p>
    <w:p w14:paraId="363B1FFE" w14:textId="77777777" w:rsidR="00D553BA" w:rsidRPr="00DF1CFF" w:rsidRDefault="00D553BA" w:rsidP="00D11DCE">
      <w:pPr>
        <w:keepNext/>
        <w:ind w:left="3261"/>
        <w:rPr>
          <w:rFonts w:ascii="Verdana" w:hAnsi="Verdana"/>
          <w:sz w:val="12"/>
          <w:szCs w:val="19"/>
          <w:lang w:val="nl-NL"/>
        </w:rPr>
      </w:pPr>
    </w:p>
    <w:p w14:paraId="1DA7B9B1" w14:textId="77777777" w:rsidR="00D553BA" w:rsidRPr="00DF1CFF" w:rsidRDefault="00D553BA" w:rsidP="00D11DCE">
      <w:pPr>
        <w:keepNext/>
        <w:ind w:left="3261"/>
        <w:rPr>
          <w:rFonts w:ascii="Verdana" w:hAnsi="Verdana"/>
          <w:sz w:val="12"/>
          <w:szCs w:val="19"/>
          <w:lang w:val="nl-NL"/>
        </w:rPr>
      </w:pPr>
    </w:p>
    <w:p w14:paraId="64F83EE3" w14:textId="77777777" w:rsidR="00D553BA" w:rsidRPr="00DF1CFF" w:rsidRDefault="00D553BA" w:rsidP="00D11DCE">
      <w:pPr>
        <w:keepNext/>
        <w:ind w:left="3261"/>
        <w:rPr>
          <w:rFonts w:ascii="Verdana" w:hAnsi="Verdana"/>
          <w:sz w:val="12"/>
          <w:szCs w:val="19"/>
          <w:lang w:val="nl-NL"/>
        </w:rPr>
      </w:pPr>
    </w:p>
    <w:p w14:paraId="21BEFF0E" w14:textId="77777777" w:rsidR="00D553BA" w:rsidRPr="00DF1CFF" w:rsidRDefault="00D553BA" w:rsidP="00D11DCE">
      <w:pPr>
        <w:keepNext/>
        <w:ind w:left="3261"/>
        <w:rPr>
          <w:rFonts w:ascii="Verdana" w:hAnsi="Verdana"/>
          <w:sz w:val="12"/>
          <w:szCs w:val="19"/>
          <w:lang w:val="nl-NL"/>
        </w:rPr>
      </w:pPr>
    </w:p>
    <w:p w14:paraId="7D77E351" w14:textId="77777777" w:rsidR="00D553BA" w:rsidRPr="00DF1CFF" w:rsidRDefault="00D553BA" w:rsidP="00D11DCE">
      <w:pPr>
        <w:keepNext/>
        <w:ind w:left="3261"/>
        <w:rPr>
          <w:rFonts w:ascii="Verdana" w:hAnsi="Verdana"/>
          <w:sz w:val="12"/>
          <w:szCs w:val="19"/>
          <w:lang w:val="nl-NL"/>
        </w:rPr>
      </w:pPr>
    </w:p>
    <w:p w14:paraId="22A1A30D" w14:textId="77777777" w:rsidR="00D553BA" w:rsidRPr="00DF1CFF" w:rsidRDefault="00D553BA" w:rsidP="00D11DCE">
      <w:pPr>
        <w:keepNext/>
        <w:ind w:left="3261"/>
        <w:rPr>
          <w:rFonts w:ascii="Verdana" w:hAnsi="Verdana"/>
          <w:sz w:val="12"/>
          <w:szCs w:val="19"/>
          <w:lang w:val="nl-NL"/>
        </w:rPr>
      </w:pPr>
    </w:p>
    <w:p w14:paraId="51845F5A" w14:textId="77777777" w:rsidR="00D553BA" w:rsidRPr="00DF1CFF" w:rsidRDefault="00D553BA" w:rsidP="00D11DCE">
      <w:pPr>
        <w:keepNext/>
        <w:ind w:left="3261"/>
        <w:rPr>
          <w:rFonts w:ascii="Verdana" w:hAnsi="Verdana"/>
          <w:sz w:val="12"/>
          <w:szCs w:val="19"/>
          <w:lang w:val="nl-NL"/>
        </w:rPr>
      </w:pPr>
    </w:p>
    <w:p w14:paraId="6EBA4D59" w14:textId="77777777" w:rsidR="00D553BA" w:rsidRPr="00DF1CFF" w:rsidRDefault="00D553BA" w:rsidP="00D11DCE">
      <w:pPr>
        <w:keepNext/>
        <w:ind w:left="3261"/>
        <w:rPr>
          <w:rFonts w:ascii="Verdana" w:hAnsi="Verdana"/>
          <w:sz w:val="12"/>
          <w:szCs w:val="19"/>
          <w:lang w:val="nl-NL"/>
        </w:rPr>
      </w:pPr>
    </w:p>
    <w:p w14:paraId="4679225C" w14:textId="77777777" w:rsidR="00D553BA" w:rsidRPr="00DF1CFF" w:rsidRDefault="00D553BA" w:rsidP="00D11DCE">
      <w:pPr>
        <w:keepNext/>
        <w:ind w:left="3261"/>
        <w:rPr>
          <w:rFonts w:ascii="Verdana" w:hAnsi="Verdana"/>
          <w:sz w:val="12"/>
          <w:szCs w:val="19"/>
          <w:lang w:val="nl-NL"/>
        </w:rPr>
      </w:pPr>
    </w:p>
    <w:p w14:paraId="3AE43C3E" w14:textId="77777777" w:rsidR="00D553BA" w:rsidRPr="00DF1CFF" w:rsidRDefault="00D553BA" w:rsidP="00D11DCE">
      <w:pPr>
        <w:keepNext/>
        <w:ind w:left="3261"/>
        <w:rPr>
          <w:rFonts w:ascii="Verdana" w:hAnsi="Verdana"/>
          <w:sz w:val="12"/>
          <w:szCs w:val="19"/>
          <w:lang w:val="nl-NL"/>
        </w:rPr>
      </w:pPr>
    </w:p>
    <w:p w14:paraId="6270C4C4" w14:textId="77777777" w:rsidR="00D553BA" w:rsidRPr="00DF1CFF" w:rsidRDefault="00D553BA" w:rsidP="00D11DCE">
      <w:pPr>
        <w:keepNext/>
        <w:ind w:left="3261"/>
        <w:rPr>
          <w:rFonts w:ascii="Verdana" w:hAnsi="Verdana"/>
          <w:sz w:val="12"/>
          <w:szCs w:val="19"/>
          <w:lang w:val="nl-NL"/>
        </w:rPr>
      </w:pPr>
    </w:p>
    <w:p w14:paraId="2839BEAE" w14:textId="77777777" w:rsidR="00D553BA" w:rsidRPr="00DF1CFF" w:rsidRDefault="00D553BA" w:rsidP="00D11DCE">
      <w:pPr>
        <w:keepNext/>
        <w:ind w:left="3261"/>
        <w:rPr>
          <w:rFonts w:ascii="Verdana" w:hAnsi="Verdana"/>
          <w:sz w:val="12"/>
          <w:szCs w:val="19"/>
          <w:lang w:val="nl-NL"/>
        </w:rPr>
      </w:pPr>
    </w:p>
    <w:p w14:paraId="724D8FE1" w14:textId="77777777" w:rsidR="00D553BA" w:rsidRPr="00DF1CFF" w:rsidRDefault="00D553BA" w:rsidP="00D11DCE">
      <w:pPr>
        <w:keepNext/>
        <w:ind w:left="3261"/>
        <w:rPr>
          <w:rFonts w:ascii="Verdana" w:hAnsi="Verdana"/>
          <w:sz w:val="12"/>
          <w:szCs w:val="19"/>
          <w:lang w:val="nl-NL"/>
        </w:rPr>
      </w:pPr>
    </w:p>
    <w:p w14:paraId="34AE52A8" w14:textId="77777777" w:rsidR="00D553BA" w:rsidRPr="00DF1CFF" w:rsidRDefault="00D553BA" w:rsidP="00D11DCE">
      <w:pPr>
        <w:keepNext/>
        <w:ind w:left="3261"/>
        <w:rPr>
          <w:rFonts w:ascii="Verdana" w:hAnsi="Verdana"/>
          <w:sz w:val="12"/>
          <w:szCs w:val="19"/>
          <w:lang w:val="nl-NL"/>
        </w:rPr>
      </w:pPr>
    </w:p>
    <w:p w14:paraId="2566E6C0" w14:textId="77777777" w:rsidR="00D553BA" w:rsidRPr="00DF1CFF" w:rsidRDefault="00D553BA" w:rsidP="00D11DCE">
      <w:pPr>
        <w:keepNext/>
        <w:ind w:left="3261"/>
        <w:rPr>
          <w:rFonts w:ascii="Verdana" w:hAnsi="Verdana"/>
          <w:sz w:val="12"/>
          <w:szCs w:val="19"/>
          <w:lang w:val="nl-NL"/>
        </w:rPr>
      </w:pPr>
    </w:p>
    <w:p w14:paraId="500C4887" w14:textId="77777777" w:rsidR="00D553BA" w:rsidRPr="00DF1CFF" w:rsidRDefault="00D553BA" w:rsidP="00D11DCE">
      <w:pPr>
        <w:keepNext/>
        <w:ind w:left="3261"/>
        <w:rPr>
          <w:rFonts w:ascii="Verdana" w:hAnsi="Verdana"/>
          <w:sz w:val="12"/>
          <w:szCs w:val="19"/>
          <w:lang w:val="nl-NL"/>
        </w:rPr>
      </w:pPr>
    </w:p>
    <w:p w14:paraId="4B493BC1" w14:textId="77777777" w:rsidR="00D553BA" w:rsidRPr="00DF1CFF" w:rsidRDefault="00D553BA" w:rsidP="00D11DCE">
      <w:pPr>
        <w:keepNext/>
        <w:ind w:left="3261"/>
        <w:rPr>
          <w:rFonts w:ascii="Verdana" w:hAnsi="Verdana"/>
          <w:sz w:val="12"/>
          <w:szCs w:val="19"/>
          <w:lang w:val="nl-NL"/>
        </w:rPr>
      </w:pPr>
    </w:p>
    <w:p w14:paraId="10BB6029" w14:textId="77777777" w:rsidR="00D553BA" w:rsidRPr="00DF1CFF" w:rsidRDefault="00D553BA" w:rsidP="00D11DCE">
      <w:pPr>
        <w:keepNext/>
        <w:ind w:left="3261"/>
        <w:rPr>
          <w:rFonts w:ascii="Verdana" w:hAnsi="Verdana"/>
          <w:sz w:val="12"/>
          <w:szCs w:val="19"/>
          <w:lang w:val="nl-NL"/>
        </w:rPr>
      </w:pPr>
    </w:p>
    <w:p w14:paraId="745182E6" w14:textId="72A4677C" w:rsidR="00CD0F30" w:rsidRPr="00DF1CFF" w:rsidRDefault="00CD0F30" w:rsidP="00D11DCE">
      <w:pPr>
        <w:keepNext/>
        <w:ind w:left="3261"/>
        <w:rPr>
          <w:rFonts w:ascii="Verdana" w:hAnsi="Verdana"/>
          <w:sz w:val="12"/>
          <w:szCs w:val="19"/>
          <w:lang w:val="nl-NL"/>
        </w:rPr>
      </w:pPr>
    </w:p>
    <w:sectPr w:rsidR="00CD0F30" w:rsidRPr="00DF1CFF" w:rsidSect="003D6643">
      <w:headerReference w:type="even" r:id="rId17"/>
      <w:headerReference w:type="default" r:id="rId18"/>
      <w:footerReference w:type="default" r:id="rId19"/>
      <w:headerReference w:type="first" r:id="rId20"/>
      <w:type w:val="continuous"/>
      <w:pgSz w:w="11907" w:h="16840" w:code="9"/>
      <w:pgMar w:top="1077" w:right="567" w:bottom="1763" w:left="1092" w:header="28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BDAEC" w14:textId="77777777" w:rsidR="00B46404" w:rsidRDefault="00B46404">
      <w:r>
        <w:separator/>
      </w:r>
    </w:p>
  </w:endnote>
  <w:endnote w:type="continuationSeparator" w:id="0">
    <w:p w14:paraId="214BE639" w14:textId="77777777" w:rsidR="00B46404" w:rsidRDefault="00B4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gnaNorm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648" w:type="dxa"/>
      <w:tblLook w:val="01E0" w:firstRow="1" w:lastRow="1" w:firstColumn="1" w:lastColumn="1" w:noHBand="0" w:noVBand="0"/>
    </w:tblPr>
    <w:tblGrid>
      <w:gridCol w:w="9720"/>
      <w:gridCol w:w="648"/>
    </w:tblGrid>
    <w:tr w:rsidR="003C5586" w:rsidRPr="003C5586" w14:paraId="2DA80566" w14:textId="77777777">
      <w:trPr>
        <w:trHeight w:val="630"/>
        <w:jc w:val="right"/>
      </w:trPr>
      <w:tc>
        <w:tcPr>
          <w:tcW w:w="9720" w:type="dxa"/>
          <w:vAlign w:val="bottom"/>
        </w:tcPr>
        <w:p w14:paraId="13969175" w14:textId="77777777" w:rsidR="003C5586" w:rsidRPr="003C5586" w:rsidRDefault="003C5586" w:rsidP="003C5586">
          <w:pPr>
            <w:pStyle w:val="Footer"/>
          </w:pPr>
        </w:p>
      </w:tc>
      <w:tc>
        <w:tcPr>
          <w:tcW w:w="648" w:type="dxa"/>
          <w:vAlign w:val="bottom"/>
        </w:tcPr>
        <w:p w14:paraId="1256FBDD" w14:textId="77777777" w:rsidR="003C5586" w:rsidRPr="003C5586" w:rsidRDefault="003C5586" w:rsidP="003C5586">
          <w:pPr>
            <w:pStyle w:val="Footer"/>
          </w:pPr>
        </w:p>
        <w:p w14:paraId="2E091644" w14:textId="77777777" w:rsidR="003C5586" w:rsidRPr="003C5586" w:rsidRDefault="003C5586" w:rsidP="003C5586">
          <w:pPr>
            <w:pStyle w:val="Footer"/>
          </w:pPr>
          <w:r w:rsidRPr="003C5586">
            <w:drawing>
              <wp:inline distT="0" distB="0" distL="0" distR="0" wp14:anchorId="21E3D39A" wp14:editId="3C39819A">
                <wp:extent cx="250825" cy="186690"/>
                <wp:effectExtent l="0" t="0" r="0" b="0"/>
                <wp:docPr id="1" name="Picture 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5D5DA676" w14:textId="77777777" w:rsidR="00536300" w:rsidRPr="003C5586" w:rsidRDefault="00536300" w:rsidP="003C55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8"/>
      <w:gridCol w:w="4586"/>
    </w:tblGrid>
    <w:tr w:rsidR="00536300" w14:paraId="27DF0532" w14:textId="77777777" w:rsidTr="00622D96">
      <w:trPr>
        <w:trHeight w:val="630"/>
      </w:trPr>
      <w:tc>
        <w:tcPr>
          <w:tcW w:w="6303" w:type="dxa"/>
        </w:tcPr>
        <w:p w14:paraId="442E664A" w14:textId="77777777" w:rsidR="00536300" w:rsidRDefault="00536300" w:rsidP="00171B2C">
          <w:pPr>
            <w:pStyle w:val="Footer"/>
          </w:pPr>
        </w:p>
      </w:tc>
      <w:tc>
        <w:tcPr>
          <w:tcW w:w="4884" w:type="dxa"/>
        </w:tcPr>
        <w:p w14:paraId="4317016B" w14:textId="77777777" w:rsidR="00536300" w:rsidRPr="00417017" w:rsidRDefault="00536300" w:rsidP="00622D96">
          <w:pPr>
            <w:pStyle w:val="Footer"/>
            <w:jc w:val="right"/>
            <w:rPr>
              <w:rFonts w:ascii="Verdana" w:hAnsi="Verdana"/>
              <w:sz w:val="10"/>
              <w:szCs w:val="10"/>
            </w:rPr>
          </w:pPr>
        </w:p>
        <w:p w14:paraId="649E4C39" w14:textId="77777777" w:rsidR="00536300" w:rsidRDefault="00723F42" w:rsidP="00622D96">
          <w:pPr>
            <w:pStyle w:val="Footer"/>
            <w:jc w:val="right"/>
          </w:pPr>
          <w:r>
            <w:rPr>
              <w:noProof/>
            </w:rPr>
            <w:drawing>
              <wp:inline distT="0" distB="0" distL="0" distR="0" wp14:anchorId="68F50985" wp14:editId="1B7B2536">
                <wp:extent cx="250825" cy="186690"/>
                <wp:effectExtent l="0" t="0" r="0" b="3810"/>
                <wp:docPr id="11" name="Picture 1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31D70484" w14:textId="77777777" w:rsidR="00536300" w:rsidRPr="00622D96" w:rsidRDefault="00536300">
    <w:pPr>
      <w:pStyle w:val="Footer"/>
      <w:rPr>
        <w:rFonts w:ascii="Verdana" w:hAnsi="Verdana"/>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EB952" w14:textId="77777777" w:rsidR="00B46404" w:rsidRDefault="00B46404">
      <w:r>
        <w:separator/>
      </w:r>
    </w:p>
  </w:footnote>
  <w:footnote w:type="continuationSeparator" w:id="0">
    <w:p w14:paraId="4105CA2A" w14:textId="77777777" w:rsidR="00B46404" w:rsidRDefault="00B46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D66B2" w14:textId="77777777" w:rsidR="00536300" w:rsidRDefault="006E21EB">
    <w:pPr>
      <w:pStyle w:val="Header"/>
    </w:pPr>
    <w:r>
      <w:rPr>
        <w:noProof/>
      </w:rPr>
      <w:drawing>
        <wp:anchor distT="0" distB="0" distL="114300" distR="114300" simplePos="0" relativeHeight="251662336" behindDoc="1" locked="0" layoutInCell="0" allowOverlap="1" wp14:anchorId="68CE5F7E" wp14:editId="50324E32">
          <wp:simplePos x="0" y="0"/>
          <wp:positionH relativeFrom="margin">
            <wp:align>center</wp:align>
          </wp:positionH>
          <wp:positionV relativeFrom="margin">
            <wp:align>center</wp:align>
          </wp:positionV>
          <wp:extent cx="6855460" cy="7312025"/>
          <wp:effectExtent l="0" t="0" r="2540" b="3175"/>
          <wp:wrapNone/>
          <wp:docPr id="10" name="Picture 1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0" allowOverlap="1" wp14:anchorId="34EEC3CF" wp14:editId="46DAA867">
          <wp:simplePos x="0" y="0"/>
          <wp:positionH relativeFrom="margin">
            <wp:align>center</wp:align>
          </wp:positionH>
          <wp:positionV relativeFrom="margin">
            <wp:align>center</wp:align>
          </wp:positionV>
          <wp:extent cx="6855460" cy="7312025"/>
          <wp:effectExtent l="0" t="0" r="2540" b="3175"/>
          <wp:wrapNone/>
          <wp:docPr id="9" name="Picture 9"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4D7B46D7" wp14:editId="0D5994A1">
          <wp:simplePos x="0" y="0"/>
          <wp:positionH relativeFrom="margin">
            <wp:align>center</wp:align>
          </wp:positionH>
          <wp:positionV relativeFrom="margin">
            <wp:align>center</wp:align>
          </wp:positionV>
          <wp:extent cx="6441440" cy="6870700"/>
          <wp:effectExtent l="0" t="0" r="0" b="6350"/>
          <wp:wrapNone/>
          <wp:docPr id="8" name="Picture 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86F07">
      <w:rPr>
        <w:noProof/>
      </w:rPr>
      <w:pict w14:anchorId="40A79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93.7pt;height:526.55pt;z-index:-251664384;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83EA" w14:textId="77777777" w:rsidR="00536300" w:rsidRDefault="006E21EB">
    <w:pPr>
      <w:pStyle w:val="Header"/>
    </w:pPr>
    <w:r>
      <w:rPr>
        <w:noProof/>
      </w:rPr>
      <w:drawing>
        <wp:anchor distT="0" distB="0" distL="114300" distR="114300" simplePos="0" relativeHeight="251661312" behindDoc="1" locked="0" layoutInCell="0" allowOverlap="1" wp14:anchorId="5588531C" wp14:editId="69E94238">
          <wp:simplePos x="0" y="0"/>
          <wp:positionH relativeFrom="margin">
            <wp:align>center</wp:align>
          </wp:positionH>
          <wp:positionV relativeFrom="margin">
            <wp:align>center</wp:align>
          </wp:positionV>
          <wp:extent cx="6855460" cy="7312025"/>
          <wp:effectExtent l="0" t="0" r="2540" b="3175"/>
          <wp:wrapNone/>
          <wp:docPr id="7" name="Picture 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0" allowOverlap="1" wp14:anchorId="349E5182" wp14:editId="38A9C909">
          <wp:simplePos x="0" y="0"/>
          <wp:positionH relativeFrom="margin">
            <wp:align>center</wp:align>
          </wp:positionH>
          <wp:positionV relativeFrom="margin">
            <wp:align>center</wp:align>
          </wp:positionV>
          <wp:extent cx="6855460" cy="7312025"/>
          <wp:effectExtent l="0" t="0" r="2540" b="3175"/>
          <wp:wrapNone/>
          <wp:docPr id="6" name="Picture 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0" allowOverlap="1" wp14:anchorId="64922BD2" wp14:editId="56A7F10D">
          <wp:simplePos x="0" y="0"/>
          <wp:positionH relativeFrom="margin">
            <wp:align>center</wp:align>
          </wp:positionH>
          <wp:positionV relativeFrom="margin">
            <wp:align>center</wp:align>
          </wp:positionV>
          <wp:extent cx="6441440" cy="6870700"/>
          <wp:effectExtent l="0" t="0" r="0" b="6350"/>
          <wp:wrapNone/>
          <wp:docPr id="5" name="Picture 5"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86F07">
      <w:rPr>
        <w:noProof/>
      </w:rPr>
      <w:pict w14:anchorId="03D77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93.7pt;height:526.55pt;z-index:-251665408;mso-position-horizontal:center;mso-position-horizontal-relative:margin;mso-position-vertical:center;mso-position-vertical-relative:margin" o:allowincell="f">
          <v:imagedata r:id="rId3" o:title="BUZA-EXT-WATERMERK-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A3972" w14:textId="77777777" w:rsidR="00536300" w:rsidRDefault="00086F07">
    <w:pPr>
      <w:pStyle w:val="Header"/>
    </w:pPr>
    <w:r>
      <w:rPr>
        <w:noProof/>
      </w:rPr>
      <w:pict w14:anchorId="7B0ED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539.8pt;height:575.75pt;z-index:-251652096;mso-position-horizontal:center;mso-position-horizontal-relative:margin;mso-position-vertical:center;mso-position-vertical-relative:margin" o:allowincell="f">
          <v:imagedata r:id="rId1" o:title="watermerk10%"/>
          <w10:wrap anchorx="margin" anchory="margin"/>
        </v:shape>
      </w:pict>
    </w:r>
    <w:r>
      <w:rPr>
        <w:noProof/>
      </w:rPr>
      <w:pict w14:anchorId="02BD690C">
        <v:shape id="_x0000_s2071" type="#_x0000_t75" style="position:absolute;margin-left:0;margin-top:0;width:539.8pt;height:575.75pt;z-index:-251656192;mso-position-horizontal:center;mso-position-horizontal-relative:margin;mso-position-vertical:center;mso-position-vertical-relative:margin" o:allowincell="f">
          <v:imagedata r:id="rId1" o:title="watermerk10%"/>
          <w10:wrap anchorx="margin" anchory="margin"/>
        </v:shape>
      </w:pict>
    </w:r>
    <w:r>
      <w:rPr>
        <w:noProof/>
      </w:rPr>
      <w:pict w14:anchorId="37739A59">
        <v:shape id="WordPictureWatermark5" o:spid="_x0000_s2069" type="#_x0000_t75" style="position:absolute;margin-left:0;margin-top:0;width:507.2pt;height:541pt;z-index:-251658240;mso-position-horizontal:center;mso-position-horizontal-relative:margin;mso-position-vertical:center;mso-position-vertical-relative:margin" o:allowincell="f">
          <v:imagedata r:id="rId2" o:title="watermerk7%"/>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00651" w14:textId="77777777" w:rsidR="00536300" w:rsidRDefault="005363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50AE8" w14:textId="77777777" w:rsidR="00536300" w:rsidRDefault="00086F07">
    <w:pPr>
      <w:pStyle w:val="Header"/>
    </w:pPr>
    <w:r>
      <w:rPr>
        <w:noProof/>
      </w:rPr>
      <w:pict w14:anchorId="5E4F3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39.8pt;height:575.75pt;z-index:-251653120;mso-position-horizontal:center;mso-position-horizontal-relative:margin;mso-position-vertical:center;mso-position-vertical-relative:margin" o:allowincell="f">
          <v:imagedata r:id="rId1" o:title="watermerk10%"/>
          <w10:wrap anchorx="margin" anchory="margin"/>
        </v:shape>
      </w:pict>
    </w:r>
    <w:r>
      <w:rPr>
        <w:noProof/>
      </w:rPr>
      <w:pict w14:anchorId="214B302F">
        <v:shape id="_x0000_s2070" type="#_x0000_t75" style="position:absolute;margin-left:0;margin-top:0;width:539.8pt;height:575.75pt;z-index:-251657216;mso-position-horizontal:center;mso-position-horizontal-relative:margin;mso-position-vertical:center;mso-position-vertical-relative:margin" o:allowincell="f">
          <v:imagedata r:id="rId1" o:title="watermerk10%"/>
          <w10:wrap anchorx="margin" anchory="margin"/>
        </v:shape>
      </w:pict>
    </w:r>
    <w:r>
      <w:rPr>
        <w:noProof/>
      </w:rPr>
      <w:pict w14:anchorId="5C844E78">
        <v:shape id="WordPictureWatermark4" o:spid="_x0000_s2068" type="#_x0000_t75" style="position:absolute;margin-left:0;margin-top:0;width:507.2pt;height:541pt;z-index:-251659264;mso-position-horizontal:center;mso-position-horizontal-relative:margin;mso-position-vertical:center;mso-position-vertical-relative:margin" o:allowincell="f">
          <v:imagedata r:id="rId2" o:title="watermerk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F4D33"/>
    <w:multiLevelType w:val="hybridMultilevel"/>
    <w:tmpl w:val="594AC25C"/>
    <w:lvl w:ilvl="0" w:tplc="D0609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2F4E8A"/>
    <w:multiLevelType w:val="hybridMultilevel"/>
    <w:tmpl w:val="78ACDA32"/>
    <w:lvl w:ilvl="0" w:tplc="D0609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E0325B"/>
    <w:multiLevelType w:val="hybridMultilevel"/>
    <w:tmpl w:val="9F9EF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52D486A"/>
    <w:multiLevelType w:val="multilevel"/>
    <w:tmpl w:val="08AC0C58"/>
    <w:lvl w:ilvl="0">
      <w:start w:val="1"/>
      <w:numFmt w:val="decimal"/>
      <w:lvlText w:val="%1."/>
      <w:lvlJc w:val="left"/>
      <w:pPr>
        <w:tabs>
          <w:tab w:val="num" w:pos="360"/>
        </w:tabs>
        <w:ind w:left="360" w:hanging="360"/>
      </w:pPr>
      <w:rPr>
        <w:rFonts w:cs="Times New Roman"/>
        <w:b/>
        <w:sz w:val="22"/>
        <w:szCs w:val="2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404"/>
    <w:rsid w:val="00020770"/>
    <w:rsid w:val="0002691D"/>
    <w:rsid w:val="00033498"/>
    <w:rsid w:val="00040AF2"/>
    <w:rsid w:val="00062942"/>
    <w:rsid w:val="000649D4"/>
    <w:rsid w:val="00071181"/>
    <w:rsid w:val="000721BF"/>
    <w:rsid w:val="0008270D"/>
    <w:rsid w:val="00086F07"/>
    <w:rsid w:val="000A28C9"/>
    <w:rsid w:val="000A2C3A"/>
    <w:rsid w:val="000C61DF"/>
    <w:rsid w:val="001008AA"/>
    <w:rsid w:val="00102903"/>
    <w:rsid w:val="00111265"/>
    <w:rsid w:val="001219B3"/>
    <w:rsid w:val="00124AFC"/>
    <w:rsid w:val="00127563"/>
    <w:rsid w:val="00127606"/>
    <w:rsid w:val="0014138F"/>
    <w:rsid w:val="00143925"/>
    <w:rsid w:val="001639EC"/>
    <w:rsid w:val="00171B2C"/>
    <w:rsid w:val="00172C0F"/>
    <w:rsid w:val="00176EDD"/>
    <w:rsid w:val="00176F9E"/>
    <w:rsid w:val="0018047B"/>
    <w:rsid w:val="00186123"/>
    <w:rsid w:val="00186BB0"/>
    <w:rsid w:val="00187DAB"/>
    <w:rsid w:val="00190458"/>
    <w:rsid w:val="00192F81"/>
    <w:rsid w:val="0019341E"/>
    <w:rsid w:val="00197B9A"/>
    <w:rsid w:val="001A763B"/>
    <w:rsid w:val="001B2655"/>
    <w:rsid w:val="001B4A47"/>
    <w:rsid w:val="001B5517"/>
    <w:rsid w:val="001C5ED4"/>
    <w:rsid w:val="001D03C3"/>
    <w:rsid w:val="001D0EE7"/>
    <w:rsid w:val="001D285B"/>
    <w:rsid w:val="001E2085"/>
    <w:rsid w:val="001E35BA"/>
    <w:rsid w:val="001E6B12"/>
    <w:rsid w:val="001E7C3E"/>
    <w:rsid w:val="001F55CD"/>
    <w:rsid w:val="00202CC2"/>
    <w:rsid w:val="00207C09"/>
    <w:rsid w:val="0021292F"/>
    <w:rsid w:val="00212B2E"/>
    <w:rsid w:val="002358E6"/>
    <w:rsid w:val="00240B96"/>
    <w:rsid w:val="002432B7"/>
    <w:rsid w:val="002553A4"/>
    <w:rsid w:val="00260440"/>
    <w:rsid w:val="00274266"/>
    <w:rsid w:val="00274B4F"/>
    <w:rsid w:val="0029185A"/>
    <w:rsid w:val="002935D8"/>
    <w:rsid w:val="00293F9E"/>
    <w:rsid w:val="00296E69"/>
    <w:rsid w:val="002A2B9F"/>
    <w:rsid w:val="002A79FF"/>
    <w:rsid w:val="002B09CD"/>
    <w:rsid w:val="002B64F8"/>
    <w:rsid w:val="002C00EA"/>
    <w:rsid w:val="002C3BEA"/>
    <w:rsid w:val="002D02C0"/>
    <w:rsid w:val="002D5EDC"/>
    <w:rsid w:val="002F1DA3"/>
    <w:rsid w:val="002F3575"/>
    <w:rsid w:val="0030096D"/>
    <w:rsid w:val="0031034F"/>
    <w:rsid w:val="003142F1"/>
    <w:rsid w:val="003271C3"/>
    <w:rsid w:val="00332C41"/>
    <w:rsid w:val="00343B4B"/>
    <w:rsid w:val="00343F4C"/>
    <w:rsid w:val="003468B7"/>
    <w:rsid w:val="003538BD"/>
    <w:rsid w:val="00364C2A"/>
    <w:rsid w:val="003665C9"/>
    <w:rsid w:val="003844BF"/>
    <w:rsid w:val="00387F2B"/>
    <w:rsid w:val="0039135F"/>
    <w:rsid w:val="003924D4"/>
    <w:rsid w:val="003A13FD"/>
    <w:rsid w:val="003B6E7B"/>
    <w:rsid w:val="003C1488"/>
    <w:rsid w:val="003C5586"/>
    <w:rsid w:val="003D6643"/>
    <w:rsid w:val="003E3940"/>
    <w:rsid w:val="003F21A1"/>
    <w:rsid w:val="003F2DE3"/>
    <w:rsid w:val="00401000"/>
    <w:rsid w:val="00417017"/>
    <w:rsid w:val="004227B2"/>
    <w:rsid w:val="00435F04"/>
    <w:rsid w:val="00445190"/>
    <w:rsid w:val="00445913"/>
    <w:rsid w:val="00451203"/>
    <w:rsid w:val="00451A74"/>
    <w:rsid w:val="00451B8B"/>
    <w:rsid w:val="00455914"/>
    <w:rsid w:val="00460D52"/>
    <w:rsid w:val="004631D3"/>
    <w:rsid w:val="004631ED"/>
    <w:rsid w:val="00464CF7"/>
    <w:rsid w:val="004764BC"/>
    <w:rsid w:val="004968E1"/>
    <w:rsid w:val="004A3AE8"/>
    <w:rsid w:val="004B131A"/>
    <w:rsid w:val="004B44BC"/>
    <w:rsid w:val="004C406C"/>
    <w:rsid w:val="004D3C7F"/>
    <w:rsid w:val="004D5577"/>
    <w:rsid w:val="004D60BE"/>
    <w:rsid w:val="004E16C5"/>
    <w:rsid w:val="004E6B36"/>
    <w:rsid w:val="004E7ED7"/>
    <w:rsid w:val="004F7C67"/>
    <w:rsid w:val="00513D53"/>
    <w:rsid w:val="005202D1"/>
    <w:rsid w:val="0053024C"/>
    <w:rsid w:val="00531F9B"/>
    <w:rsid w:val="005327EB"/>
    <w:rsid w:val="00536300"/>
    <w:rsid w:val="005405A4"/>
    <w:rsid w:val="00547ECE"/>
    <w:rsid w:val="00552CCC"/>
    <w:rsid w:val="00563E96"/>
    <w:rsid w:val="005654E3"/>
    <w:rsid w:val="00572368"/>
    <w:rsid w:val="00574FA9"/>
    <w:rsid w:val="0057677F"/>
    <w:rsid w:val="00590160"/>
    <w:rsid w:val="005918FF"/>
    <w:rsid w:val="00594895"/>
    <w:rsid w:val="005A5811"/>
    <w:rsid w:val="005B0252"/>
    <w:rsid w:val="005B69DC"/>
    <w:rsid w:val="005D1E8A"/>
    <w:rsid w:val="005D5884"/>
    <w:rsid w:val="005E79E1"/>
    <w:rsid w:val="005F460F"/>
    <w:rsid w:val="005F6BCD"/>
    <w:rsid w:val="00606AA3"/>
    <w:rsid w:val="00607116"/>
    <w:rsid w:val="00622D96"/>
    <w:rsid w:val="0063707F"/>
    <w:rsid w:val="00646CB1"/>
    <w:rsid w:val="006472A6"/>
    <w:rsid w:val="00650475"/>
    <w:rsid w:val="006558BE"/>
    <w:rsid w:val="00663E59"/>
    <w:rsid w:val="0067199B"/>
    <w:rsid w:val="00680250"/>
    <w:rsid w:val="0068475F"/>
    <w:rsid w:val="006907EA"/>
    <w:rsid w:val="00697522"/>
    <w:rsid w:val="006B5080"/>
    <w:rsid w:val="006C5EEB"/>
    <w:rsid w:val="006E0E0C"/>
    <w:rsid w:val="006E17BB"/>
    <w:rsid w:val="006E21EB"/>
    <w:rsid w:val="006E245C"/>
    <w:rsid w:val="006E706A"/>
    <w:rsid w:val="006E72A6"/>
    <w:rsid w:val="006F1460"/>
    <w:rsid w:val="006F68D3"/>
    <w:rsid w:val="007040F1"/>
    <w:rsid w:val="007078CB"/>
    <w:rsid w:val="007109AA"/>
    <w:rsid w:val="00716786"/>
    <w:rsid w:val="00722B1F"/>
    <w:rsid w:val="00723F42"/>
    <w:rsid w:val="00727578"/>
    <w:rsid w:val="0074242A"/>
    <w:rsid w:val="00747882"/>
    <w:rsid w:val="00753DA5"/>
    <w:rsid w:val="0076273E"/>
    <w:rsid w:val="007631C1"/>
    <w:rsid w:val="007746C4"/>
    <w:rsid w:val="00780CF9"/>
    <w:rsid w:val="007913A4"/>
    <w:rsid w:val="00796043"/>
    <w:rsid w:val="00797C08"/>
    <w:rsid w:val="007A1D86"/>
    <w:rsid w:val="007A3247"/>
    <w:rsid w:val="007A4186"/>
    <w:rsid w:val="007B235C"/>
    <w:rsid w:val="007B495F"/>
    <w:rsid w:val="007C5574"/>
    <w:rsid w:val="007E28AD"/>
    <w:rsid w:val="007F0FCD"/>
    <w:rsid w:val="008070AA"/>
    <w:rsid w:val="008104CC"/>
    <w:rsid w:val="0081524E"/>
    <w:rsid w:val="00816785"/>
    <w:rsid w:val="0082546B"/>
    <w:rsid w:val="00826689"/>
    <w:rsid w:val="00830931"/>
    <w:rsid w:val="00832E82"/>
    <w:rsid w:val="008626BF"/>
    <w:rsid w:val="00873557"/>
    <w:rsid w:val="008A65B9"/>
    <w:rsid w:val="008D22FB"/>
    <w:rsid w:val="008F30CA"/>
    <w:rsid w:val="008F5EEA"/>
    <w:rsid w:val="00915989"/>
    <w:rsid w:val="00920619"/>
    <w:rsid w:val="00922126"/>
    <w:rsid w:val="00924408"/>
    <w:rsid w:val="00933644"/>
    <w:rsid w:val="00937158"/>
    <w:rsid w:val="00943F30"/>
    <w:rsid w:val="00975690"/>
    <w:rsid w:val="009860CF"/>
    <w:rsid w:val="0099185B"/>
    <w:rsid w:val="00994C1B"/>
    <w:rsid w:val="009B3DF4"/>
    <w:rsid w:val="009B63AD"/>
    <w:rsid w:val="009B7AA4"/>
    <w:rsid w:val="009C0429"/>
    <w:rsid w:val="009C386F"/>
    <w:rsid w:val="009D2E18"/>
    <w:rsid w:val="009D2E4F"/>
    <w:rsid w:val="009D41F8"/>
    <w:rsid w:val="009E06BF"/>
    <w:rsid w:val="009E4777"/>
    <w:rsid w:val="009F4C02"/>
    <w:rsid w:val="009F569F"/>
    <w:rsid w:val="00A0561C"/>
    <w:rsid w:val="00A0657D"/>
    <w:rsid w:val="00A20766"/>
    <w:rsid w:val="00A245F3"/>
    <w:rsid w:val="00A2767B"/>
    <w:rsid w:val="00A3202A"/>
    <w:rsid w:val="00A50BE4"/>
    <w:rsid w:val="00A552AA"/>
    <w:rsid w:val="00A57F69"/>
    <w:rsid w:val="00A81B64"/>
    <w:rsid w:val="00A824A7"/>
    <w:rsid w:val="00A87304"/>
    <w:rsid w:val="00A97F55"/>
    <w:rsid w:val="00AA290C"/>
    <w:rsid w:val="00AA6643"/>
    <w:rsid w:val="00AC2F78"/>
    <w:rsid w:val="00AD58B1"/>
    <w:rsid w:val="00AD7990"/>
    <w:rsid w:val="00AE44E3"/>
    <w:rsid w:val="00AF22C5"/>
    <w:rsid w:val="00AF2EFA"/>
    <w:rsid w:val="00AF3305"/>
    <w:rsid w:val="00B028F9"/>
    <w:rsid w:val="00B06933"/>
    <w:rsid w:val="00B13596"/>
    <w:rsid w:val="00B224AA"/>
    <w:rsid w:val="00B26E24"/>
    <w:rsid w:val="00B33347"/>
    <w:rsid w:val="00B40A3A"/>
    <w:rsid w:val="00B42BA9"/>
    <w:rsid w:val="00B43BC9"/>
    <w:rsid w:val="00B45C6A"/>
    <w:rsid w:val="00B46404"/>
    <w:rsid w:val="00B53E08"/>
    <w:rsid w:val="00B6739D"/>
    <w:rsid w:val="00B8635A"/>
    <w:rsid w:val="00B90074"/>
    <w:rsid w:val="00B95C7D"/>
    <w:rsid w:val="00BB04EE"/>
    <w:rsid w:val="00BB6A61"/>
    <w:rsid w:val="00BD0DFD"/>
    <w:rsid w:val="00BD3464"/>
    <w:rsid w:val="00BE2E74"/>
    <w:rsid w:val="00BE59AE"/>
    <w:rsid w:val="00C0189B"/>
    <w:rsid w:val="00C42AF2"/>
    <w:rsid w:val="00C47B87"/>
    <w:rsid w:val="00C47DF1"/>
    <w:rsid w:val="00C55B2F"/>
    <w:rsid w:val="00C56F30"/>
    <w:rsid w:val="00C604B4"/>
    <w:rsid w:val="00C737E9"/>
    <w:rsid w:val="00C84DBE"/>
    <w:rsid w:val="00C912CF"/>
    <w:rsid w:val="00C9566E"/>
    <w:rsid w:val="00CA2127"/>
    <w:rsid w:val="00CA4079"/>
    <w:rsid w:val="00CB2008"/>
    <w:rsid w:val="00CB56FC"/>
    <w:rsid w:val="00CC1EEC"/>
    <w:rsid w:val="00CD0352"/>
    <w:rsid w:val="00CD0F30"/>
    <w:rsid w:val="00CE2FB1"/>
    <w:rsid w:val="00CF0004"/>
    <w:rsid w:val="00D06E29"/>
    <w:rsid w:val="00D11DCE"/>
    <w:rsid w:val="00D219F0"/>
    <w:rsid w:val="00D22A29"/>
    <w:rsid w:val="00D25D3F"/>
    <w:rsid w:val="00D35337"/>
    <w:rsid w:val="00D36E09"/>
    <w:rsid w:val="00D45DA0"/>
    <w:rsid w:val="00D527FC"/>
    <w:rsid w:val="00D530FD"/>
    <w:rsid w:val="00D53A05"/>
    <w:rsid w:val="00D53BB7"/>
    <w:rsid w:val="00D553BA"/>
    <w:rsid w:val="00D620F3"/>
    <w:rsid w:val="00D652DA"/>
    <w:rsid w:val="00D66E66"/>
    <w:rsid w:val="00D77ACD"/>
    <w:rsid w:val="00D87B0A"/>
    <w:rsid w:val="00D91EE2"/>
    <w:rsid w:val="00DA4C7A"/>
    <w:rsid w:val="00DA4F2E"/>
    <w:rsid w:val="00DD77E8"/>
    <w:rsid w:val="00DE08F1"/>
    <w:rsid w:val="00DE4049"/>
    <w:rsid w:val="00DF0C2B"/>
    <w:rsid w:val="00DF1C03"/>
    <w:rsid w:val="00DF1CFF"/>
    <w:rsid w:val="00E1076E"/>
    <w:rsid w:val="00E1180C"/>
    <w:rsid w:val="00E122AA"/>
    <w:rsid w:val="00E17F1B"/>
    <w:rsid w:val="00E20493"/>
    <w:rsid w:val="00E20EF8"/>
    <w:rsid w:val="00E21F67"/>
    <w:rsid w:val="00E223DA"/>
    <w:rsid w:val="00E30978"/>
    <w:rsid w:val="00E31A31"/>
    <w:rsid w:val="00E32B0D"/>
    <w:rsid w:val="00E331B7"/>
    <w:rsid w:val="00E41B33"/>
    <w:rsid w:val="00E60042"/>
    <w:rsid w:val="00E63724"/>
    <w:rsid w:val="00E6620C"/>
    <w:rsid w:val="00E74917"/>
    <w:rsid w:val="00E8541D"/>
    <w:rsid w:val="00E919DB"/>
    <w:rsid w:val="00E9201E"/>
    <w:rsid w:val="00E933CC"/>
    <w:rsid w:val="00E938EC"/>
    <w:rsid w:val="00E9570C"/>
    <w:rsid w:val="00EA45C1"/>
    <w:rsid w:val="00EA5D44"/>
    <w:rsid w:val="00EC0674"/>
    <w:rsid w:val="00EC4F8E"/>
    <w:rsid w:val="00ED0CEA"/>
    <w:rsid w:val="00ED6182"/>
    <w:rsid w:val="00EF3158"/>
    <w:rsid w:val="00F03671"/>
    <w:rsid w:val="00F16227"/>
    <w:rsid w:val="00F25615"/>
    <w:rsid w:val="00F26D3C"/>
    <w:rsid w:val="00F34825"/>
    <w:rsid w:val="00F41788"/>
    <w:rsid w:val="00F66EE6"/>
    <w:rsid w:val="00F713FC"/>
    <w:rsid w:val="00F77625"/>
    <w:rsid w:val="00F86906"/>
    <w:rsid w:val="00FB37E4"/>
    <w:rsid w:val="00FB3CC1"/>
    <w:rsid w:val="00FB6322"/>
    <w:rsid w:val="00FC67B1"/>
    <w:rsid w:val="00FC7B07"/>
    <w:rsid w:val="00FD4507"/>
    <w:rsid w:val="00FD487D"/>
    <w:rsid w:val="00FE0AE5"/>
    <w:rsid w:val="00FF425D"/>
    <w:rsid w:val="00FF4A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1"/>
    </o:shapelayout>
  </w:shapeDefaults>
  <w:decimalSymbol w:val=","/>
  <w:listSeparator w:val=";"/>
  <w14:docId w14:val="6A10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Classification">
    <w:name w:val="Classification"/>
    <w:basedOn w:val="Normal"/>
    <w:rsid w:val="00922126"/>
    <w:pPr>
      <w:spacing w:line="260" w:lineRule="exact"/>
    </w:pPr>
    <w:rPr>
      <w:rFonts w:ascii="Verdana" w:hAnsi="Verdana"/>
      <w:b/>
      <w:sz w:val="16"/>
      <w:szCs w:val="16"/>
    </w:rPr>
  </w:style>
  <w:style w:type="paragraph" w:customStyle="1" w:styleId="Minister">
    <w:name w:val="Minister"/>
    <w:basedOn w:val="Normal"/>
    <w:rsid w:val="001E35BA"/>
    <w:pPr>
      <w:spacing w:after="60" w:line="260" w:lineRule="exact"/>
    </w:pPr>
    <w:rPr>
      <w:rFonts w:ascii="Verdana" w:hAnsi="Verdana"/>
      <w:b/>
      <w:sz w:val="22"/>
      <w:szCs w:val="20"/>
      <w:lang w:val="nl-BE"/>
    </w:rPr>
  </w:style>
  <w:style w:type="character" w:styleId="Hyperlink">
    <w:name w:val="Hyperlink"/>
    <w:basedOn w:val="DefaultParagraphFont"/>
    <w:rsid w:val="00212B2E"/>
    <w:rPr>
      <w:color w:val="0000FF"/>
      <w:u w:val="single"/>
    </w:rPr>
  </w:style>
  <w:style w:type="paragraph" w:customStyle="1" w:styleId="Post">
    <w:name w:val="Post"/>
    <w:basedOn w:val="Normal"/>
    <w:rsid w:val="005E79E1"/>
    <w:pPr>
      <w:spacing w:after="60" w:line="260" w:lineRule="exact"/>
    </w:pPr>
    <w:rPr>
      <w:rFonts w:ascii="Verdana" w:hAnsi="Verdana"/>
      <w:sz w:val="22"/>
      <w:szCs w:val="20"/>
      <w:lang w:val="nl-BE"/>
    </w:rPr>
  </w:style>
  <w:style w:type="paragraph" w:customStyle="1" w:styleId="Classificatie">
    <w:name w:val="Classificatie"/>
    <w:basedOn w:val="Normal"/>
    <w:rsid w:val="001E35BA"/>
    <w:pPr>
      <w:spacing w:line="260" w:lineRule="exact"/>
    </w:pPr>
    <w:rPr>
      <w:rFonts w:ascii="Verdana" w:hAnsi="Verdana"/>
      <w:b/>
      <w:sz w:val="16"/>
      <w:szCs w:val="16"/>
    </w:rPr>
  </w:style>
  <w:style w:type="paragraph" w:styleId="ListParagraph">
    <w:name w:val="List Paragraph"/>
    <w:basedOn w:val="Normal"/>
    <w:uiPriority w:val="34"/>
    <w:qFormat/>
    <w:rsid w:val="00606AA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Classification">
    <w:name w:val="Classification"/>
    <w:basedOn w:val="Normal"/>
    <w:rsid w:val="00922126"/>
    <w:pPr>
      <w:spacing w:line="260" w:lineRule="exact"/>
    </w:pPr>
    <w:rPr>
      <w:rFonts w:ascii="Verdana" w:hAnsi="Verdana"/>
      <w:b/>
      <w:sz w:val="16"/>
      <w:szCs w:val="16"/>
    </w:rPr>
  </w:style>
  <w:style w:type="paragraph" w:customStyle="1" w:styleId="Minister">
    <w:name w:val="Minister"/>
    <w:basedOn w:val="Normal"/>
    <w:rsid w:val="001E35BA"/>
    <w:pPr>
      <w:spacing w:after="60" w:line="260" w:lineRule="exact"/>
    </w:pPr>
    <w:rPr>
      <w:rFonts w:ascii="Verdana" w:hAnsi="Verdana"/>
      <w:b/>
      <w:sz w:val="22"/>
      <w:szCs w:val="20"/>
      <w:lang w:val="nl-BE"/>
    </w:rPr>
  </w:style>
  <w:style w:type="character" w:styleId="Hyperlink">
    <w:name w:val="Hyperlink"/>
    <w:basedOn w:val="DefaultParagraphFont"/>
    <w:rsid w:val="00212B2E"/>
    <w:rPr>
      <w:color w:val="0000FF"/>
      <w:u w:val="single"/>
    </w:rPr>
  </w:style>
  <w:style w:type="paragraph" w:customStyle="1" w:styleId="Post">
    <w:name w:val="Post"/>
    <w:basedOn w:val="Normal"/>
    <w:rsid w:val="005E79E1"/>
    <w:pPr>
      <w:spacing w:after="60" w:line="260" w:lineRule="exact"/>
    </w:pPr>
    <w:rPr>
      <w:rFonts w:ascii="Verdana" w:hAnsi="Verdana"/>
      <w:sz w:val="22"/>
      <w:szCs w:val="20"/>
      <w:lang w:val="nl-BE"/>
    </w:rPr>
  </w:style>
  <w:style w:type="paragraph" w:customStyle="1" w:styleId="Classificatie">
    <w:name w:val="Classificatie"/>
    <w:basedOn w:val="Normal"/>
    <w:rsid w:val="001E35BA"/>
    <w:pPr>
      <w:spacing w:line="260" w:lineRule="exact"/>
    </w:pPr>
    <w:rPr>
      <w:rFonts w:ascii="Verdana" w:hAnsi="Verdana"/>
      <w:b/>
      <w:sz w:val="16"/>
      <w:szCs w:val="16"/>
    </w:rPr>
  </w:style>
  <w:style w:type="paragraph" w:styleId="ListParagraph">
    <w:name w:val="List Paragraph"/>
    <w:basedOn w:val="Normal"/>
    <w:uiPriority w:val="34"/>
    <w:qFormat/>
    <w:rsid w:val="00606A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oj\AppData\Roaming\Microsoft\Templates\Koerier%20FODBZ\NotaMinN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243F1AC60FB48B813E40E49591220" ma:contentTypeVersion="1" ma:contentTypeDescription="Een nieuw document maken." ma:contentTypeScope="" ma:versionID="bdda174502a6b571646541d8df3926dc">
  <xsd:schema xmlns:xsd="http://www.w3.org/2001/XMLSchema" xmlns:xs="http://www.w3.org/2001/XMLSchema" xmlns:p="http://schemas.microsoft.com/office/2006/metadata/properties" targetNamespace="http://schemas.microsoft.com/office/2006/metadata/properties" ma:root="true" ma:fieldsID="6d00aad5e61eaba93d53658dc1032f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DocAve xmlns="http://www.AvePoint.com/sharepoint2007/v5/contenttype/list" CTID="0x010100545B47031836DB44B597E68AAFF38941"/>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1034C-47BA-4CB8-8A63-D111F0277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9BEE59B-8346-4DFB-BDD4-FA4773D7A22B}">
  <ds:schemaRefs>
    <ds:schemaRef ds:uri="http://www.AvePoint.com/sharepoint2007/v5/contenttype/list"/>
  </ds:schemaRefs>
</ds:datastoreItem>
</file>

<file path=customXml/itemProps3.xml><?xml version="1.0" encoding="utf-8"?>
<ds:datastoreItem xmlns:ds="http://schemas.openxmlformats.org/officeDocument/2006/customXml" ds:itemID="{157C662A-BBC8-4353-8494-855D5EE732FA}">
  <ds:schemaRefs>
    <ds:schemaRef ds:uri="http://schemas.microsoft.com/sharepoint/v3/contenttype/forms"/>
  </ds:schemaRefs>
</ds:datastoreItem>
</file>

<file path=customXml/itemProps4.xml><?xml version="1.0" encoding="utf-8"?>
<ds:datastoreItem xmlns:ds="http://schemas.openxmlformats.org/officeDocument/2006/customXml" ds:itemID="{632F8314-52B3-43F0-9F3A-5E7808F2BB81}">
  <ds:schemaRefs>
    <ds:schemaRef ds:uri="http://schemas.microsoft.com/office/infopath/2007/PartnerControl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987B0006-8689-4A85-94FD-662ECB0C2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NotaMinNL.dotm</Template>
  <TotalTime>0</TotalTime>
  <Pages>3</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SPF-FOD AE-BZ</Company>
  <LinksUpToDate>false</LinksUpToDate>
  <CharactersWithSpaces>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Violon Jannick - D4.1</dc:creator>
  <cp:lastModifiedBy>Violon Jannick - D4.1</cp:lastModifiedBy>
  <cp:revision>2</cp:revision>
  <cp:lastPrinted>2019-11-26T08:16:00Z</cp:lastPrinted>
  <dcterms:created xsi:type="dcterms:W3CDTF">2019-11-26T08:56:00Z</dcterms:created>
  <dcterms:modified xsi:type="dcterms:W3CDTF">2019-11-26T08:56:00Z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0x0101000B1243F1AC60FB48B813E40E49591220</vt:lpwstr>
  </property>
  <property fmtid="{D5CDD505-2E9C-101B-9397-08002B2CF9AE}" pid="3" name="Order">
    <vt:r8>631800</vt:r8>
  </property>
</Properties>
</file>